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634E38FA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B70C1F">
        <w:rPr>
          <w:rFonts w:ascii="Arial" w:hAnsi="Arial" w:cs="Arial"/>
          <w:b/>
        </w:rPr>
        <w:t>KC-</w:t>
      </w:r>
      <w:r w:rsidR="006D2B88">
        <w:rPr>
          <w:rFonts w:ascii="Arial" w:hAnsi="Arial" w:cs="Arial"/>
          <w:b/>
        </w:rPr>
        <w:t>DE-zp.272-</w:t>
      </w:r>
      <w:r w:rsidR="00B70C1F">
        <w:rPr>
          <w:rFonts w:ascii="Arial" w:hAnsi="Arial" w:cs="Arial"/>
          <w:b/>
        </w:rPr>
        <w:t>613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0065F1F4" w:rsidR="00F90CD1" w:rsidRPr="00ED2EDD" w:rsidRDefault="00B70C1F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B70C1F">
        <w:rPr>
          <w:rFonts w:ascii="Arial" w:hAnsi="Arial" w:cs="Arial"/>
          <w:b/>
          <w:iCs/>
          <w:sz w:val="20"/>
          <w:szCs w:val="20"/>
        </w:rPr>
        <w:t>Dostawa zestawu komputera stacjonarnego z 2 monitorami dla CR KC-DE-zp.272-613/25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B0A91" w14:textId="77777777" w:rsidR="0033454B" w:rsidRDefault="0033454B" w:rsidP="0038231F">
      <w:pPr>
        <w:spacing w:after="0" w:line="240" w:lineRule="auto"/>
      </w:pPr>
      <w:r>
        <w:separator/>
      </w:r>
    </w:p>
  </w:endnote>
  <w:endnote w:type="continuationSeparator" w:id="0">
    <w:p w14:paraId="648B178F" w14:textId="77777777" w:rsidR="0033454B" w:rsidRDefault="00334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0A26E" w14:textId="77777777" w:rsidR="0033454B" w:rsidRDefault="0033454B" w:rsidP="0038231F">
      <w:pPr>
        <w:spacing w:after="0" w:line="240" w:lineRule="auto"/>
      </w:pPr>
      <w:r>
        <w:separator/>
      </w:r>
    </w:p>
  </w:footnote>
  <w:footnote w:type="continuationSeparator" w:id="0">
    <w:p w14:paraId="05BB8741" w14:textId="77777777" w:rsidR="0033454B" w:rsidRDefault="0033454B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3684B"/>
    <w:rsid w:val="00146CFC"/>
    <w:rsid w:val="00160A7A"/>
    <w:rsid w:val="001902D2"/>
    <w:rsid w:val="001A4AB8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5994"/>
    <w:rsid w:val="00313417"/>
    <w:rsid w:val="00313911"/>
    <w:rsid w:val="00313DFA"/>
    <w:rsid w:val="0032618A"/>
    <w:rsid w:val="00333209"/>
    <w:rsid w:val="0033454B"/>
    <w:rsid w:val="00334A77"/>
    <w:rsid w:val="00337073"/>
    <w:rsid w:val="003438E9"/>
    <w:rsid w:val="00343DBD"/>
    <w:rsid w:val="00350CD9"/>
    <w:rsid w:val="00351F8A"/>
    <w:rsid w:val="00361DEE"/>
    <w:rsid w:val="00364235"/>
    <w:rsid w:val="00366D40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3602B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E1453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2023"/>
    <w:rsid w:val="005641F0"/>
    <w:rsid w:val="005641FB"/>
    <w:rsid w:val="00591B74"/>
    <w:rsid w:val="00597BD8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A5BD6"/>
    <w:rsid w:val="006B53D6"/>
    <w:rsid w:val="006C11C8"/>
    <w:rsid w:val="006D1691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2420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7E5CE3"/>
    <w:rsid w:val="00804F07"/>
    <w:rsid w:val="00816838"/>
    <w:rsid w:val="00825A09"/>
    <w:rsid w:val="00830AB1"/>
    <w:rsid w:val="00833FCD"/>
    <w:rsid w:val="00842991"/>
    <w:rsid w:val="00847232"/>
    <w:rsid w:val="008728A6"/>
    <w:rsid w:val="008757E1"/>
    <w:rsid w:val="00892E48"/>
    <w:rsid w:val="008A07E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32915"/>
    <w:rsid w:val="009440B7"/>
    <w:rsid w:val="00946220"/>
    <w:rsid w:val="009462BD"/>
    <w:rsid w:val="00946934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1A5D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95C6D"/>
    <w:rsid w:val="00AC5247"/>
    <w:rsid w:val="00AD4670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0C1F"/>
    <w:rsid w:val="00B75667"/>
    <w:rsid w:val="00B8005E"/>
    <w:rsid w:val="00B90E42"/>
    <w:rsid w:val="00BA53CA"/>
    <w:rsid w:val="00BB0C3C"/>
    <w:rsid w:val="00BD4C23"/>
    <w:rsid w:val="00BE6F04"/>
    <w:rsid w:val="00BF2A9F"/>
    <w:rsid w:val="00C014B5"/>
    <w:rsid w:val="00C113BF"/>
    <w:rsid w:val="00C155E7"/>
    <w:rsid w:val="00C2406D"/>
    <w:rsid w:val="00C242DF"/>
    <w:rsid w:val="00C2649A"/>
    <w:rsid w:val="00C27D1A"/>
    <w:rsid w:val="00C37715"/>
    <w:rsid w:val="00C4103F"/>
    <w:rsid w:val="00C57DEB"/>
    <w:rsid w:val="00C62F57"/>
    <w:rsid w:val="00C737A7"/>
    <w:rsid w:val="00C75C03"/>
    <w:rsid w:val="00C81012"/>
    <w:rsid w:val="00C86421"/>
    <w:rsid w:val="00C909B9"/>
    <w:rsid w:val="00C92CEB"/>
    <w:rsid w:val="00CB2480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01F5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2645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8042D"/>
    <w:rsid w:val="00F83AD5"/>
    <w:rsid w:val="00F8636A"/>
    <w:rsid w:val="00F90CD1"/>
    <w:rsid w:val="00FA0842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819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2025-10-09T10:33:00Z</dcterms:created>
  <dcterms:modified xsi:type="dcterms:W3CDTF">2025-10-10T07:32:00Z</dcterms:modified>
</cp:coreProperties>
</file>