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6FE9B" w14:textId="77777777" w:rsidR="00FB7F50" w:rsidRPr="002245BE" w:rsidRDefault="00CD37E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D37E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D37E0">
        <w:rPr>
          <w:sz w:val="22"/>
          <w:szCs w:val="22"/>
        </w:rPr>
        <w:t>2025-10-22</w:t>
      </w:r>
    </w:p>
    <w:p w14:paraId="0AB2418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3878006" w14:textId="77777777" w:rsidR="00CD37E0" w:rsidRPr="00CD37E0" w:rsidRDefault="00CD37E0" w:rsidP="00FB7F50">
      <w:pPr>
        <w:spacing w:after="40"/>
        <w:rPr>
          <w:b/>
          <w:bCs/>
          <w:sz w:val="22"/>
          <w:szCs w:val="22"/>
        </w:rPr>
      </w:pPr>
      <w:r w:rsidRPr="00CD37E0">
        <w:rPr>
          <w:b/>
          <w:bCs/>
          <w:sz w:val="22"/>
          <w:szCs w:val="22"/>
        </w:rPr>
        <w:t>Akademia Górniczo - Hutnicza</w:t>
      </w:r>
    </w:p>
    <w:p w14:paraId="30474CAF" w14:textId="77777777" w:rsidR="00CD37E0" w:rsidRPr="00CD37E0" w:rsidRDefault="00CD37E0" w:rsidP="00FB7F50">
      <w:pPr>
        <w:spacing w:after="40"/>
        <w:rPr>
          <w:b/>
          <w:bCs/>
          <w:sz w:val="22"/>
          <w:szCs w:val="22"/>
        </w:rPr>
      </w:pPr>
      <w:r w:rsidRPr="00CD37E0">
        <w:rPr>
          <w:b/>
          <w:bCs/>
          <w:sz w:val="22"/>
          <w:szCs w:val="22"/>
        </w:rPr>
        <w:t>im. Stanisława Staszica w Krakowie</w:t>
      </w:r>
    </w:p>
    <w:p w14:paraId="3A559BA2" w14:textId="77777777" w:rsidR="00FB7F50" w:rsidRPr="002245BE" w:rsidRDefault="00CD37E0" w:rsidP="00FB7F50">
      <w:pPr>
        <w:spacing w:after="40"/>
        <w:rPr>
          <w:b/>
          <w:bCs/>
          <w:sz w:val="22"/>
          <w:szCs w:val="22"/>
        </w:rPr>
      </w:pPr>
      <w:r w:rsidRPr="00CD37E0">
        <w:rPr>
          <w:b/>
          <w:bCs/>
          <w:sz w:val="22"/>
          <w:szCs w:val="22"/>
        </w:rPr>
        <w:t>Dział Zamówień Publicznych</w:t>
      </w:r>
    </w:p>
    <w:p w14:paraId="01406953" w14:textId="77777777" w:rsidR="00FB7F50" w:rsidRPr="002245BE" w:rsidRDefault="00CD37E0" w:rsidP="00FB7F50">
      <w:pPr>
        <w:rPr>
          <w:sz w:val="22"/>
          <w:szCs w:val="22"/>
        </w:rPr>
      </w:pPr>
      <w:r w:rsidRPr="00CD37E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D37E0">
        <w:rPr>
          <w:sz w:val="22"/>
          <w:szCs w:val="22"/>
        </w:rPr>
        <w:t>30</w:t>
      </w:r>
    </w:p>
    <w:p w14:paraId="1F1555F8" w14:textId="77777777" w:rsidR="00FB7F50" w:rsidRPr="002245BE" w:rsidRDefault="00CD37E0" w:rsidP="00FB7F50">
      <w:pPr>
        <w:rPr>
          <w:sz w:val="22"/>
          <w:szCs w:val="22"/>
        </w:rPr>
      </w:pPr>
      <w:r w:rsidRPr="00CD37E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D37E0">
        <w:rPr>
          <w:sz w:val="22"/>
          <w:szCs w:val="22"/>
        </w:rPr>
        <w:t>Kraków</w:t>
      </w:r>
    </w:p>
    <w:p w14:paraId="108FC32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63E1C5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D37E0" w:rsidRPr="00607F9B" w14:paraId="15327A77" w14:textId="77777777" w:rsidTr="0095657F">
        <w:trPr>
          <w:trHeight w:val="638"/>
        </w:trPr>
        <w:tc>
          <w:tcPr>
            <w:tcW w:w="959" w:type="dxa"/>
          </w:tcPr>
          <w:p w14:paraId="47D16EFC" w14:textId="77777777" w:rsidR="00CD37E0" w:rsidRPr="00607F9B" w:rsidRDefault="00CD37E0" w:rsidP="009565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89B9F13" w14:textId="6596A94B" w:rsidR="00CD37E0" w:rsidRPr="00607F9B" w:rsidRDefault="00CD37E0" w:rsidP="009565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D37E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D37E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D37E0">
              <w:rPr>
                <w:b/>
                <w:bCs/>
                <w:sz w:val="22"/>
                <w:szCs w:val="22"/>
              </w:rPr>
              <w:t>dostawa kamery termowizyjnej wraz z oprogramowaniem - KC-DE-zp.272-566/25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C90E38C" w14:textId="5FE9889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D37E0" w14:paraId="4B730EAD" w14:textId="77777777" w:rsidTr="009565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D76542A" w14:textId="77777777" w:rsidR="00CD37E0" w:rsidRPr="00136A2A" w:rsidRDefault="00CD37E0" w:rsidP="0095657F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136A2A">
              <w:rPr>
                <w:b/>
                <w:sz w:val="22"/>
                <w:szCs w:val="22"/>
                <w:lang w:val="en-US"/>
              </w:rPr>
              <w:t xml:space="preserve">EC Test Systems Sp. z </w:t>
            </w:r>
            <w:proofErr w:type="spellStart"/>
            <w:r w:rsidRPr="00136A2A">
              <w:rPr>
                <w:b/>
                <w:sz w:val="22"/>
                <w:szCs w:val="22"/>
                <w:lang w:val="en-US"/>
              </w:rPr>
              <w:t>o.o.</w:t>
            </w:r>
            <w:proofErr w:type="spellEnd"/>
          </w:p>
          <w:p w14:paraId="6F87B515" w14:textId="77777777" w:rsidR="00CD37E0" w:rsidRPr="009F0E5C" w:rsidRDefault="00CD37E0" w:rsidP="0095657F">
            <w:pPr>
              <w:jc w:val="both"/>
              <w:rPr>
                <w:bCs/>
                <w:sz w:val="22"/>
                <w:szCs w:val="22"/>
              </w:rPr>
            </w:pPr>
            <w:r w:rsidRPr="00CD37E0">
              <w:rPr>
                <w:bCs/>
                <w:sz w:val="22"/>
                <w:szCs w:val="22"/>
              </w:rPr>
              <w:t>Ciepłownicza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D37E0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3AE123" w14:textId="77777777" w:rsidR="00CD37E0" w:rsidRPr="009F0E5C" w:rsidRDefault="00CD37E0" w:rsidP="0095657F">
            <w:pPr>
              <w:jc w:val="both"/>
              <w:rPr>
                <w:bCs/>
                <w:sz w:val="22"/>
                <w:szCs w:val="22"/>
              </w:rPr>
            </w:pPr>
            <w:r w:rsidRPr="00CD37E0">
              <w:rPr>
                <w:bCs/>
                <w:sz w:val="22"/>
                <w:szCs w:val="22"/>
              </w:rPr>
              <w:t>31-574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D37E0">
              <w:rPr>
                <w:bCs/>
                <w:sz w:val="22"/>
                <w:szCs w:val="22"/>
              </w:rPr>
              <w:t>Kraków</w:t>
            </w:r>
          </w:p>
          <w:p w14:paraId="21DBD4F5" w14:textId="77777777" w:rsidR="00CD37E0" w:rsidRPr="00D26ED6" w:rsidRDefault="00CD37E0" w:rsidP="0095657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857B4C" w14:textId="77777777" w:rsidR="00CD37E0" w:rsidRDefault="00CD37E0" w:rsidP="0095657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D37E0">
              <w:rPr>
                <w:sz w:val="22"/>
                <w:szCs w:val="22"/>
              </w:rPr>
              <w:t>dostawa kamery termowizyjnej wraz z oprogramowaniem - KC-DE-zp.272-566/25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0D7C03D" w14:textId="77777777" w:rsidR="00CD37E0" w:rsidRPr="00D26ED6" w:rsidRDefault="00CD37E0" w:rsidP="0095657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D37E0">
              <w:rPr>
                <w:b/>
                <w:sz w:val="22"/>
                <w:szCs w:val="22"/>
              </w:rPr>
              <w:t>59 900.00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FF6D5C0" w14:textId="77777777" w:rsidR="00CD37E0" w:rsidRDefault="00CD37E0" w:rsidP="0095657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806DA3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136A2A" w:rsidRPr="008567C7" w14:paraId="3A9FD0D4" w14:textId="77777777" w:rsidTr="00136A2A">
        <w:trPr>
          <w:trHeight w:val="510"/>
        </w:trPr>
        <w:tc>
          <w:tcPr>
            <w:tcW w:w="500" w:type="pct"/>
            <w:vAlign w:val="center"/>
          </w:tcPr>
          <w:p w14:paraId="59EE41E0" w14:textId="77777777" w:rsidR="00136A2A" w:rsidRPr="008567C7" w:rsidRDefault="00136A2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24621CAC" w14:textId="77777777" w:rsidR="00136A2A" w:rsidRPr="008567C7" w:rsidRDefault="00136A2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62F2B458" w14:textId="77777777" w:rsidR="00136A2A" w:rsidRPr="008567C7" w:rsidRDefault="00136A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37E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13FD8736" w14:textId="77777777" w:rsidR="00136A2A" w:rsidRPr="008567C7" w:rsidRDefault="00136A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37E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800" w:type="pct"/>
            <w:vAlign w:val="center"/>
          </w:tcPr>
          <w:p w14:paraId="0038E409" w14:textId="77777777" w:rsidR="00136A2A" w:rsidRPr="008567C7" w:rsidRDefault="00136A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37E0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600" w:type="pct"/>
            <w:vAlign w:val="center"/>
          </w:tcPr>
          <w:p w14:paraId="0EE32219" w14:textId="77777777" w:rsidR="00136A2A" w:rsidRPr="008567C7" w:rsidRDefault="00136A2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36A2A" w:rsidRPr="008567C7" w14:paraId="72DAF211" w14:textId="77777777" w:rsidTr="00136A2A">
        <w:tc>
          <w:tcPr>
            <w:tcW w:w="500" w:type="pct"/>
            <w:vAlign w:val="center"/>
          </w:tcPr>
          <w:p w14:paraId="201B3440" w14:textId="77777777" w:rsidR="00136A2A" w:rsidRPr="008567C7" w:rsidRDefault="00136A2A" w:rsidP="009565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37E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4EB04FEB" w14:textId="77777777" w:rsidR="00136A2A" w:rsidRPr="00136A2A" w:rsidRDefault="00136A2A" w:rsidP="0095657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136A2A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EC Test Systems Sp. z </w:t>
            </w:r>
            <w:proofErr w:type="spellStart"/>
            <w:r w:rsidRPr="00136A2A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5CF6CDF3" w14:textId="77777777" w:rsidR="00136A2A" w:rsidRPr="008567C7" w:rsidRDefault="00136A2A" w:rsidP="0095657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37E0">
              <w:rPr>
                <w:rFonts w:ascii="Times New Roman" w:hAnsi="Times New Roman" w:cs="Times New Roman"/>
                <w:bCs/>
                <w:sz w:val="18"/>
                <w:szCs w:val="18"/>
              </w:rPr>
              <w:t>Ciepłownicza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37E0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347CC7B" w14:textId="77777777" w:rsidR="00136A2A" w:rsidRPr="001B7815" w:rsidRDefault="00136A2A" w:rsidP="0095657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37E0">
              <w:rPr>
                <w:rFonts w:ascii="Times New Roman" w:hAnsi="Times New Roman" w:cs="Times New Roman"/>
                <w:bCs/>
                <w:sz w:val="18"/>
                <w:szCs w:val="18"/>
              </w:rPr>
              <w:t>31-574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37E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747C3F0E" w14:textId="77777777" w:rsidR="00136A2A" w:rsidRPr="008567C7" w:rsidRDefault="00136A2A" w:rsidP="009565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37E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5D8BFB04" w14:textId="77777777" w:rsidR="00136A2A" w:rsidRPr="008567C7" w:rsidRDefault="00136A2A" w:rsidP="009565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37E0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800" w:type="pct"/>
            <w:vAlign w:val="center"/>
          </w:tcPr>
          <w:p w14:paraId="5E29ADD4" w14:textId="77777777" w:rsidR="00136A2A" w:rsidRPr="008567C7" w:rsidRDefault="00136A2A" w:rsidP="009565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37E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344269A0" w14:textId="77777777" w:rsidR="00136A2A" w:rsidRPr="008567C7" w:rsidRDefault="00136A2A" w:rsidP="0095657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37E0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</w:tbl>
    <w:p w14:paraId="5485794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F8B540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F22FD8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E72FB" w14:textId="77777777" w:rsidR="00E439E5" w:rsidRDefault="00E439E5">
      <w:r>
        <w:separator/>
      </w:r>
    </w:p>
  </w:endnote>
  <w:endnote w:type="continuationSeparator" w:id="0">
    <w:p w14:paraId="2DFD39F5" w14:textId="77777777" w:rsidR="00E439E5" w:rsidRDefault="00E4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541F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3E33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AF9F9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F899CE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5E52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7DF46" w14:textId="77777777" w:rsidR="00E439E5" w:rsidRDefault="00E439E5">
      <w:r>
        <w:separator/>
      </w:r>
    </w:p>
  </w:footnote>
  <w:footnote w:type="continuationSeparator" w:id="0">
    <w:p w14:paraId="28C3BA7F" w14:textId="77777777" w:rsidR="00E439E5" w:rsidRDefault="00E43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6971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1B44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5BE4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9E5"/>
    <w:rsid w:val="00005838"/>
    <w:rsid w:val="00022322"/>
    <w:rsid w:val="00042497"/>
    <w:rsid w:val="000C1E6F"/>
    <w:rsid w:val="000E4E56"/>
    <w:rsid w:val="00136A2A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D37E0"/>
    <w:rsid w:val="00D01E5B"/>
    <w:rsid w:val="00D04203"/>
    <w:rsid w:val="00D26ED6"/>
    <w:rsid w:val="00D42C90"/>
    <w:rsid w:val="00D8427E"/>
    <w:rsid w:val="00DE4BF6"/>
    <w:rsid w:val="00E30B2D"/>
    <w:rsid w:val="00E439E5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266FAB"/>
  <w15:chartTrackingRefBased/>
  <w15:docId w15:val="{A1FE353A-016A-4408-9D9C-94F258CD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2025-10-22T11:09:00Z</cp:lastPrinted>
  <dcterms:created xsi:type="dcterms:W3CDTF">2025-10-22T11:09:00Z</dcterms:created>
  <dcterms:modified xsi:type="dcterms:W3CDTF">2025-10-22T11:09:00Z</dcterms:modified>
</cp:coreProperties>
</file>