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5DED819" w:rsidR="00987E4B" w:rsidRPr="000B1D69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 w:rsidRPr="000B1D6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03ED">
        <w:rPr>
          <w:b/>
          <w:sz w:val="24"/>
          <w:szCs w:val="24"/>
        </w:rPr>
        <w:t>7</w:t>
      </w: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77C2F9BA" w:rsidR="000B2DD7" w:rsidRDefault="00987E4B" w:rsidP="00BF7F00">
      <w:pPr>
        <w:tabs>
          <w:tab w:val="left" w:pos="0"/>
        </w:tabs>
        <w:jc w:val="both"/>
        <w:rPr>
          <w:b/>
          <w:bCs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4362B" w:rsidRPr="00D4362B">
        <w:rPr>
          <w:b/>
          <w:bCs/>
        </w:rPr>
        <w:t>Wykonanie kompleksowych badań ilościowych dla WZ - KC-DE-zp.272-650/25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83CFC20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</w:t>
            </w:r>
            <w:r w:rsidR="00D4362B">
              <w:rPr>
                <w:b/>
                <w:sz w:val="22"/>
                <w:szCs w:val="22"/>
              </w:rPr>
              <w:t>2</w:t>
            </w:r>
            <w:r w:rsidRPr="00540F34">
              <w:rPr>
                <w:b/>
                <w:sz w:val="22"/>
                <w:szCs w:val="22"/>
              </w:rPr>
              <w:t>.</w:t>
            </w:r>
            <w:r w:rsidR="00D4362B">
              <w:rPr>
                <w:b/>
                <w:sz w:val="22"/>
                <w:szCs w:val="22"/>
              </w:rPr>
              <w:t>3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4EE79A9A" w:rsidR="002F6C4A" w:rsidRPr="00154E0C" w:rsidRDefault="00154E0C" w:rsidP="002F6C4A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967F0FB" w14:textId="77777777" w:rsidR="00540F34" w:rsidRPr="00540F34" w:rsidRDefault="00540F34" w:rsidP="002F6C4A">
            <w:pPr>
              <w:tabs>
                <w:tab w:val="left" w:pos="0"/>
              </w:tabs>
              <w:jc w:val="both"/>
            </w:pPr>
          </w:p>
          <w:p w14:paraId="22DCB5B3" w14:textId="363064A9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031AD62B" w14:textId="120EAD5A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3796E57F" w14:textId="389A8322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1AA573D7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2CE1F7C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37FA6B8D" w14:textId="04D83C95" w:rsidR="00540F34" w:rsidRPr="00540F34" w:rsidRDefault="006B7E07" w:rsidP="00996C71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 xml:space="preserve">c.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 xml:space="preserve"> </w:t>
            </w:r>
            <w:r w:rsidR="0006512A">
              <w:t xml:space="preserve">- </w:t>
            </w:r>
            <w:r w:rsidR="00540F34" w:rsidRPr="00540F34">
              <w:rPr>
                <w:highlight w:val="yellow"/>
              </w:rPr>
              <w:t>TAK/NIE*</w:t>
            </w:r>
          </w:p>
          <w:p w14:paraId="1CFCD891" w14:textId="2B85045E" w:rsid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2905469E" w14:textId="71D1AA14" w:rsidR="0006512A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376C225" w14:textId="2F1ACF2A" w:rsidR="0006512A" w:rsidRPr="00540F34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2B0CEC13" w14:textId="722C50E0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 w:rsidR="00866510">
              <w:rPr>
                <w:i/>
              </w:rPr>
              <w:t xml:space="preserve">wskazać </w:t>
            </w:r>
            <w:r w:rsidR="006B7E07">
              <w:rPr>
                <w:i/>
              </w:rPr>
              <w:t>nazwę projektu</w:t>
            </w:r>
            <w:r w:rsidR="00866510">
              <w:rPr>
                <w:i/>
              </w:rPr>
              <w:t>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37F4DA06" w14:textId="261EB981" w:rsidR="00987E4B" w:rsidRPr="00540F34" w:rsidRDefault="00987E4B" w:rsidP="0086651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B7E07" w:rsidRPr="00DF3D15" w14:paraId="0B0CCBF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5326CB51" w14:textId="77777777" w:rsidR="006B7E07" w:rsidRPr="002F6C4A" w:rsidRDefault="006B7E07" w:rsidP="006B7E07">
            <w:r w:rsidRPr="002F6C4A">
              <w:t>…………………..</w:t>
            </w:r>
          </w:p>
          <w:p w14:paraId="1252BAEB" w14:textId="77777777" w:rsidR="006B7E07" w:rsidRPr="00154E0C" w:rsidRDefault="006B7E07" w:rsidP="006B7E07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0AD990B5" w14:textId="77777777" w:rsidR="006B7E07" w:rsidRPr="002F6C4A" w:rsidRDefault="006B7E07" w:rsidP="006B7E07"/>
          <w:p w14:paraId="58215BC1" w14:textId="5791203B" w:rsidR="006B7E07" w:rsidRPr="002F6C4A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9833354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19550F7C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6F3FC616" w14:textId="77777777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7C9F231D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01309BF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7569A1C0" w14:textId="11D2EBDC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c.</w:t>
            </w:r>
            <w:r>
              <w:rPr>
                <w:iCs/>
              </w:rPr>
              <w:t xml:space="preserve">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>.</w:t>
            </w:r>
            <w:r>
              <w:t xml:space="preserve">- </w:t>
            </w:r>
            <w:r w:rsidRPr="00540F34">
              <w:rPr>
                <w:highlight w:val="yellow"/>
              </w:rPr>
              <w:t>TAK/NIE*</w:t>
            </w:r>
          </w:p>
          <w:p w14:paraId="706F39E2" w14:textId="77777777" w:rsidR="006B7E07" w:rsidRDefault="006B7E07" w:rsidP="006B7E07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760C99BF" w14:textId="77777777" w:rsidR="006B7E07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5C731DF6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C85E40C" w14:textId="77777777" w:rsidR="006B7E07" w:rsidRPr="00540F34" w:rsidRDefault="006B7E07" w:rsidP="006B7E07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>
              <w:rPr>
                <w:i/>
              </w:rPr>
              <w:t>wskazać nazwę projektu,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12C9E19E" w14:textId="77777777" w:rsidR="006B7E07" w:rsidRPr="00540F34" w:rsidRDefault="006B7E0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58D3A087" w14:textId="77777777" w:rsidR="006B7E07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65E13074" w14:textId="49C243DE" w:rsidR="006B7E07" w:rsidRPr="00B26774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B7E07" w:rsidRPr="00DF3D15" w14:paraId="6B3EFFF1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58E6547" w14:textId="77777777" w:rsidR="006B7E07" w:rsidRPr="002F6C4A" w:rsidRDefault="006B7E07" w:rsidP="006B7E07">
            <w:r w:rsidRPr="002F6C4A">
              <w:t>…………………..</w:t>
            </w:r>
          </w:p>
          <w:p w14:paraId="72D03992" w14:textId="77777777" w:rsidR="006B7E07" w:rsidRPr="00154E0C" w:rsidRDefault="006B7E07" w:rsidP="006B7E07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93D7BB8" w14:textId="77777777" w:rsidR="006B7E07" w:rsidRPr="002F6C4A" w:rsidRDefault="006B7E07" w:rsidP="006B7E07"/>
          <w:p w14:paraId="5205EE2D" w14:textId="06C0080E" w:rsidR="006B7E07" w:rsidRPr="002F6C4A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2B74753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1C380735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2C793DBE" w14:textId="77777777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4242726C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A2C6F41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65B4D82B" w14:textId="50539884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c.</w:t>
            </w:r>
            <w:r>
              <w:rPr>
                <w:iCs/>
              </w:rPr>
              <w:t xml:space="preserve">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>.</w:t>
            </w:r>
            <w:r>
              <w:t xml:space="preserve">- </w:t>
            </w:r>
            <w:r w:rsidRPr="00540F34">
              <w:rPr>
                <w:highlight w:val="yellow"/>
              </w:rPr>
              <w:t>TAK/NIE*</w:t>
            </w:r>
          </w:p>
          <w:p w14:paraId="65D5D55E" w14:textId="77777777" w:rsidR="006B7E07" w:rsidRDefault="006B7E07" w:rsidP="006B7E07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576758A1" w14:textId="77777777" w:rsidR="006B7E07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32BFFE64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578A5854" w14:textId="77777777" w:rsidR="006B7E07" w:rsidRPr="00540F34" w:rsidRDefault="006B7E07" w:rsidP="006B7E07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>
              <w:rPr>
                <w:i/>
              </w:rPr>
              <w:t>wskazać nazwę projektu,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488F1993" w14:textId="77777777" w:rsidR="006B7E07" w:rsidRPr="00540F34" w:rsidRDefault="006B7E0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CB279E9" w14:textId="77777777" w:rsidR="006B7E07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34D50574" w14:textId="25FBA674" w:rsidR="006B7E07" w:rsidRPr="00B26774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bookmarkStart w:id="0" w:name="_GoBack"/>
      <w:bookmarkEnd w:id="0"/>
      <w:r w:rsidRPr="00AA36AA">
        <w:rPr>
          <w:sz w:val="16"/>
          <w:szCs w:val="16"/>
        </w:rPr>
        <w:lastRenderedPageBreak/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13AEC" w14:textId="77777777" w:rsidR="0063245A" w:rsidRDefault="0063245A">
      <w:r>
        <w:separator/>
      </w:r>
    </w:p>
  </w:endnote>
  <w:endnote w:type="continuationSeparator" w:id="0">
    <w:p w14:paraId="259736A6" w14:textId="77777777" w:rsidR="0063245A" w:rsidRDefault="0063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89CB1" w14:textId="77777777" w:rsidR="0063245A" w:rsidRDefault="0063245A">
      <w:r>
        <w:separator/>
      </w:r>
    </w:p>
  </w:footnote>
  <w:footnote w:type="continuationSeparator" w:id="0">
    <w:p w14:paraId="364CFC82" w14:textId="77777777" w:rsidR="0063245A" w:rsidRDefault="0063245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209C745B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D0F1F"/>
    <w:rsid w:val="001F10C4"/>
    <w:rsid w:val="002328A0"/>
    <w:rsid w:val="00263CEB"/>
    <w:rsid w:val="00283F76"/>
    <w:rsid w:val="00285107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4354"/>
    <w:rsid w:val="00527F15"/>
    <w:rsid w:val="00540F34"/>
    <w:rsid w:val="0056690C"/>
    <w:rsid w:val="005777E1"/>
    <w:rsid w:val="005D357A"/>
    <w:rsid w:val="005F6749"/>
    <w:rsid w:val="0063245A"/>
    <w:rsid w:val="006603ED"/>
    <w:rsid w:val="006828A2"/>
    <w:rsid w:val="00684D1E"/>
    <w:rsid w:val="006B7E07"/>
    <w:rsid w:val="006C3F19"/>
    <w:rsid w:val="00752008"/>
    <w:rsid w:val="00757CFD"/>
    <w:rsid w:val="00786C56"/>
    <w:rsid w:val="007A1FCA"/>
    <w:rsid w:val="007F6736"/>
    <w:rsid w:val="00846730"/>
    <w:rsid w:val="008539D0"/>
    <w:rsid w:val="00866510"/>
    <w:rsid w:val="008671A7"/>
    <w:rsid w:val="00895B8F"/>
    <w:rsid w:val="008E4A55"/>
    <w:rsid w:val="008E66F9"/>
    <w:rsid w:val="008E6E4C"/>
    <w:rsid w:val="00916A44"/>
    <w:rsid w:val="009219BA"/>
    <w:rsid w:val="009559C0"/>
    <w:rsid w:val="009616AA"/>
    <w:rsid w:val="00962694"/>
    <w:rsid w:val="00987E4B"/>
    <w:rsid w:val="00996C71"/>
    <w:rsid w:val="009E4F5D"/>
    <w:rsid w:val="009E7562"/>
    <w:rsid w:val="009F61B4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4362B"/>
    <w:rsid w:val="00D67C47"/>
    <w:rsid w:val="00D93916"/>
    <w:rsid w:val="00E35DB9"/>
    <w:rsid w:val="00E74DEC"/>
    <w:rsid w:val="00E84376"/>
    <w:rsid w:val="00E97FEE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7</cp:revision>
  <cp:lastPrinted>2023-07-28T11:57:00Z</cp:lastPrinted>
  <dcterms:created xsi:type="dcterms:W3CDTF">2024-03-19T12:19:00Z</dcterms:created>
  <dcterms:modified xsi:type="dcterms:W3CDTF">2025-10-28T08:43:00Z</dcterms:modified>
</cp:coreProperties>
</file>