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5D846" w14:textId="77777777" w:rsidR="00426FBD" w:rsidRPr="00240E71" w:rsidRDefault="00426FBD" w:rsidP="00426FB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2F6F8DA" w14:textId="77777777" w:rsidR="00426FBD" w:rsidRDefault="00426FBD" w:rsidP="00426FB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5B41E" w14:textId="77777777" w:rsidR="00426FBD" w:rsidRPr="0022732C" w:rsidRDefault="00426FBD" w:rsidP="00426F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0CB8C2F" w14:textId="77777777" w:rsidR="00426FBD" w:rsidRDefault="00426FBD" w:rsidP="00426FB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BCDC422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EA3D1F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8378FF9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69B28C4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9778A7F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A08F2D1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4581D1B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3618533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F3FE10C" w14:textId="77777777" w:rsidR="00426FBD" w:rsidRPr="0022732C" w:rsidRDefault="00426FBD" w:rsidP="00426F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A97C4D" w14:textId="77777777" w:rsidR="00426FBD" w:rsidRDefault="00426FBD" w:rsidP="00426FBD">
      <w:pPr>
        <w:spacing w:line="360" w:lineRule="auto"/>
      </w:pPr>
      <w:r>
        <w:t>Do: Nazwa i siedziba Zamawiającego:</w:t>
      </w:r>
    </w:p>
    <w:p w14:paraId="711261DF" w14:textId="77777777" w:rsidR="00426FBD" w:rsidRPr="00247153" w:rsidRDefault="00426FBD" w:rsidP="00426FBD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941A849" w14:textId="77777777" w:rsidR="00426FBD" w:rsidRPr="00247153" w:rsidRDefault="00426FBD" w:rsidP="00426FBD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6E1F787" w14:textId="77777777" w:rsidR="00426FBD" w:rsidRDefault="00426FBD" w:rsidP="00426FBD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5E1A4F2" w14:textId="77777777" w:rsidR="00426FBD" w:rsidRDefault="00426FBD" w:rsidP="00426FBD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C81CCE0" w14:textId="77777777" w:rsidR="00426FBD" w:rsidRDefault="00426FBD" w:rsidP="00426FBD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A9D9C0B" w14:textId="77777777" w:rsidR="00426FBD" w:rsidRDefault="00426FBD" w:rsidP="00426FBD">
      <w:pPr>
        <w:ind w:firstLine="3969"/>
        <w:rPr>
          <w:b/>
        </w:rPr>
      </w:pPr>
    </w:p>
    <w:p w14:paraId="1B7836C7" w14:textId="628608EA" w:rsidR="00426FBD" w:rsidRDefault="00426FBD" w:rsidP="00426FB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-zp.272-</w:t>
      </w:r>
      <w:r>
        <w:rPr>
          <w:b/>
        </w:rPr>
        <w:t>633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6DDA2F88" w14:textId="77777777" w:rsidR="00426FBD" w:rsidRDefault="00426FBD" w:rsidP="00426FBD">
      <w:pPr>
        <w:tabs>
          <w:tab w:val="right" w:pos="9000"/>
        </w:tabs>
      </w:pPr>
    </w:p>
    <w:p w14:paraId="665E59EF" w14:textId="77777777" w:rsidR="00426FBD" w:rsidRPr="005F7BDF" w:rsidRDefault="00426FBD" w:rsidP="00426FB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CAD0475" w14:textId="77777777" w:rsidR="00426FBD" w:rsidRPr="005F7BDF" w:rsidRDefault="00426FBD" w:rsidP="00426FB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490E628" w14:textId="77777777" w:rsidR="00426FBD" w:rsidRPr="005F7BDF" w:rsidRDefault="00426FBD" w:rsidP="00426FB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5DA445A" w14:textId="77777777" w:rsidR="00426FBD" w:rsidRPr="005F7BDF" w:rsidRDefault="00426FBD" w:rsidP="00426FB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17D16E7" w14:textId="77777777" w:rsidR="00426FBD" w:rsidRPr="005F7BDF" w:rsidRDefault="00426FBD" w:rsidP="00426FB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6E4461A" w14:textId="77777777" w:rsidR="00426FBD" w:rsidRPr="002969BE" w:rsidRDefault="00426FBD" w:rsidP="00426FBD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E623766" w14:textId="77777777" w:rsidR="00426FBD" w:rsidRPr="002969BE" w:rsidRDefault="00426FBD" w:rsidP="00426FB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8F43532" w14:textId="77777777" w:rsidR="00426FBD" w:rsidRPr="002969BE" w:rsidRDefault="00426FBD" w:rsidP="00426F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BA9A3CB" w14:textId="77777777" w:rsidR="00426FBD" w:rsidRPr="002969BE" w:rsidRDefault="00426FBD" w:rsidP="00426F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5FD7A6A" w14:textId="77777777" w:rsidR="00426FBD" w:rsidRPr="002969BE" w:rsidRDefault="00426FBD" w:rsidP="00426FB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84DFBEA" w14:textId="77777777" w:rsidR="00426FBD" w:rsidRPr="00FE545C" w:rsidRDefault="00426FBD" w:rsidP="00426FB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2C61DD2" w14:textId="77777777" w:rsidR="00426FBD" w:rsidRPr="00FE545C" w:rsidRDefault="00426FBD" w:rsidP="00426FB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572C4A7" w14:textId="77777777" w:rsidR="00426FBD" w:rsidRDefault="00426FBD" w:rsidP="00426FBD">
      <w:pPr>
        <w:jc w:val="both"/>
        <w:rPr>
          <w:sz w:val="18"/>
          <w:szCs w:val="18"/>
        </w:rPr>
      </w:pPr>
    </w:p>
    <w:p w14:paraId="3EEEF975" w14:textId="77777777" w:rsidR="00426FBD" w:rsidRDefault="00426FBD" w:rsidP="00426FB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0E4DF95" w14:textId="77777777" w:rsidR="00426FBD" w:rsidRPr="00730EFE" w:rsidRDefault="00426FBD" w:rsidP="00426FB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7624E6B" w14:textId="77777777" w:rsidR="00426FBD" w:rsidRPr="001D671E" w:rsidRDefault="00426FBD" w:rsidP="00426F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16718F1" w14:textId="77777777" w:rsidR="00426FBD" w:rsidRDefault="00426FBD" w:rsidP="00426F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34A69F" w14:textId="77777777" w:rsidR="00426FBD" w:rsidRDefault="00426FBD" w:rsidP="00426F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91022" w14:textId="77777777" w:rsidR="00426FBD" w:rsidRDefault="00426FBD" w:rsidP="00426F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CB12F" w14:textId="77777777" w:rsidR="00426FBD" w:rsidRPr="001D671E" w:rsidRDefault="00426FBD" w:rsidP="00426FB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26FBD" w:rsidRPr="00FE545C" w14:paraId="7F38649B" w14:textId="77777777" w:rsidTr="007109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620D5" w14:textId="77777777" w:rsidR="00426FBD" w:rsidRPr="00FE545C" w:rsidRDefault="00426FBD" w:rsidP="00710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64D2B" w14:textId="77777777" w:rsidR="00426FBD" w:rsidRPr="00FE545C" w:rsidRDefault="00426FBD" w:rsidP="00710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12B3089" w14:textId="77777777" w:rsidR="00426FBD" w:rsidRPr="00FE545C" w:rsidRDefault="00426FBD" w:rsidP="00710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196F0" w14:textId="77777777" w:rsidR="00426FBD" w:rsidRPr="00FE545C" w:rsidRDefault="00426FBD" w:rsidP="0071095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26FBD" w:rsidRPr="00FE545C" w14:paraId="13E5E802" w14:textId="77777777" w:rsidTr="007109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7796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070E8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8760F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26FBD" w:rsidRPr="00FE545C" w14:paraId="1BA938B6" w14:textId="77777777" w:rsidTr="007109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23DEF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EF648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AF6C2" w14:textId="77777777" w:rsidR="00426FBD" w:rsidRPr="00FE545C" w:rsidRDefault="00426FBD" w:rsidP="0071095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F1557D" w14:textId="77777777" w:rsidR="00426FBD" w:rsidRDefault="00426FBD" w:rsidP="00426F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6697F2A" w14:textId="77777777" w:rsidR="00426FBD" w:rsidRPr="00D638CC" w:rsidRDefault="00426FBD" w:rsidP="00426FB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8405789" w14:textId="77777777" w:rsidR="00426FBD" w:rsidRPr="002F276A" w:rsidRDefault="00426FBD" w:rsidP="00426FB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76ADE1D" w14:textId="77777777" w:rsidR="00426FBD" w:rsidRPr="002F276A" w:rsidRDefault="00426FBD" w:rsidP="00426F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9D7D2FA" w14:textId="77777777" w:rsidR="00426FBD" w:rsidRPr="002F276A" w:rsidRDefault="00426FBD" w:rsidP="00426F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C5B5DC" w14:textId="77777777" w:rsidR="00426FBD" w:rsidRPr="002F276A" w:rsidRDefault="00426FBD" w:rsidP="00426F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6DE8820" w14:textId="77777777" w:rsidR="00426FBD" w:rsidRPr="002F276A" w:rsidRDefault="00426FBD" w:rsidP="00426F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18E6E0" w14:textId="77777777" w:rsidR="00426FBD" w:rsidRDefault="00426FBD" w:rsidP="00426F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05E0281" w14:textId="77777777" w:rsidR="00426FBD" w:rsidRDefault="00426FBD" w:rsidP="00426FB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92F4B0" w14:textId="77777777" w:rsidR="00426FBD" w:rsidRDefault="00426FBD" w:rsidP="00426F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DC1FE5F" w14:textId="77777777" w:rsidR="00426FBD" w:rsidRDefault="00426FBD" w:rsidP="00426F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4854DD" w14:textId="77777777" w:rsidR="00426FBD" w:rsidRDefault="00426FBD" w:rsidP="00426F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EC474D" w14:textId="77777777" w:rsidR="00426FBD" w:rsidRDefault="00426FBD" w:rsidP="00426F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782479" w14:textId="77777777" w:rsidR="00426FBD" w:rsidRDefault="00426FBD" w:rsidP="00426F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A1C0516" w14:textId="77777777" w:rsidR="00426FBD" w:rsidRPr="000B45FE" w:rsidRDefault="00426FBD" w:rsidP="00426F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FBC946" w14:textId="77777777" w:rsidR="00426FBD" w:rsidRDefault="00426FBD" w:rsidP="00426FBD">
      <w:pPr>
        <w:jc w:val="both"/>
        <w:rPr>
          <w:sz w:val="22"/>
          <w:szCs w:val="22"/>
        </w:rPr>
      </w:pPr>
    </w:p>
    <w:p w14:paraId="296569AF" w14:textId="77777777" w:rsidR="00426FBD" w:rsidRDefault="00426FBD" w:rsidP="00426FBD">
      <w:pPr>
        <w:jc w:val="both"/>
        <w:rPr>
          <w:sz w:val="22"/>
          <w:szCs w:val="22"/>
        </w:rPr>
      </w:pPr>
    </w:p>
    <w:p w14:paraId="32941DBD" w14:textId="77777777" w:rsidR="00426FBD" w:rsidRDefault="00426FBD" w:rsidP="00426FBD">
      <w:pPr>
        <w:jc w:val="right"/>
        <w:rPr>
          <w:sz w:val="20"/>
          <w:szCs w:val="20"/>
        </w:rPr>
      </w:pPr>
    </w:p>
    <w:p w14:paraId="7745BA37" w14:textId="77777777" w:rsidR="00426FBD" w:rsidRPr="00423B06" w:rsidRDefault="00426FBD" w:rsidP="00426FB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905D906" w14:textId="77777777" w:rsidR="00426FBD" w:rsidRPr="00012E38" w:rsidRDefault="00426FBD" w:rsidP="00426FBD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0639D91" w14:textId="77777777" w:rsidR="00426FBD" w:rsidRPr="00E2419A" w:rsidRDefault="00426FBD" w:rsidP="00426FBD"/>
    <w:p w14:paraId="08A063C0" w14:textId="77777777" w:rsidR="00426FBD" w:rsidRPr="00E034B0" w:rsidRDefault="00426FBD" w:rsidP="00426FBD"/>
    <w:p w14:paraId="64947520" w14:textId="77777777" w:rsidR="00FE545C" w:rsidRPr="00426FBD" w:rsidRDefault="00FE545C" w:rsidP="00426FBD"/>
    <w:sectPr w:rsidR="00FE545C" w:rsidRPr="00426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DD30" w14:textId="77777777" w:rsidR="00746521" w:rsidRDefault="00746521">
      <w:r>
        <w:separator/>
      </w:r>
    </w:p>
  </w:endnote>
  <w:endnote w:type="continuationSeparator" w:id="0">
    <w:p w14:paraId="73E78359" w14:textId="77777777" w:rsidR="00746521" w:rsidRDefault="00746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9C5C" w14:textId="77777777" w:rsidR="00135A73" w:rsidRDefault="00135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A5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0FC9B" w14:textId="77777777" w:rsidR="00135A73" w:rsidRDefault="00135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C2161" w14:textId="77777777" w:rsidR="00746521" w:rsidRDefault="00746521">
      <w:r>
        <w:separator/>
      </w:r>
    </w:p>
  </w:footnote>
  <w:footnote w:type="continuationSeparator" w:id="0">
    <w:p w14:paraId="1AC5DA61" w14:textId="77777777" w:rsidR="00746521" w:rsidRDefault="00746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5CB9C" w14:textId="77777777" w:rsidR="00135A73" w:rsidRDefault="00135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F89D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89A24" w14:textId="77777777" w:rsidR="00135A73" w:rsidRDefault="00135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35134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32307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9713012">
    <w:abstractNumId w:val="0"/>
  </w:num>
  <w:num w:numId="4" w16cid:durableId="482545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5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5A73"/>
    <w:rsid w:val="001801DD"/>
    <w:rsid w:val="001D4612"/>
    <w:rsid w:val="00207E98"/>
    <w:rsid w:val="002723B0"/>
    <w:rsid w:val="00315A4A"/>
    <w:rsid w:val="00426FB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652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8D8C11"/>
  <w15:chartTrackingRefBased/>
  <w15:docId w15:val="{68418D56-59DB-4B33-8C74-080432AB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F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2025-10-28T13:49:00Z</dcterms:created>
  <dcterms:modified xsi:type="dcterms:W3CDTF">2025-10-28T13:50:00Z</dcterms:modified>
</cp:coreProperties>
</file>