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8FBE8" w14:textId="77777777" w:rsidR="00FB7F50" w:rsidRPr="002245BE" w:rsidRDefault="00111EB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11EB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11EBA">
        <w:rPr>
          <w:sz w:val="22"/>
          <w:szCs w:val="22"/>
        </w:rPr>
        <w:t>2025-11-05</w:t>
      </w:r>
    </w:p>
    <w:p w14:paraId="6854C75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7099E5" w14:textId="77777777" w:rsidR="00111EBA" w:rsidRPr="00111EBA" w:rsidRDefault="00111EBA" w:rsidP="00FB7F50">
      <w:pPr>
        <w:spacing w:after="40"/>
        <w:rPr>
          <w:b/>
          <w:bCs/>
          <w:sz w:val="22"/>
          <w:szCs w:val="22"/>
        </w:rPr>
      </w:pPr>
      <w:r w:rsidRPr="00111EBA">
        <w:rPr>
          <w:b/>
          <w:bCs/>
          <w:sz w:val="22"/>
          <w:szCs w:val="22"/>
        </w:rPr>
        <w:t>Akademia Górniczo - Hutnicza</w:t>
      </w:r>
    </w:p>
    <w:p w14:paraId="55CCA3A2" w14:textId="77777777" w:rsidR="00111EBA" w:rsidRPr="00111EBA" w:rsidRDefault="00111EBA" w:rsidP="00FB7F50">
      <w:pPr>
        <w:spacing w:after="40"/>
        <w:rPr>
          <w:b/>
          <w:bCs/>
          <w:sz w:val="22"/>
          <w:szCs w:val="22"/>
        </w:rPr>
      </w:pPr>
      <w:r w:rsidRPr="00111EBA">
        <w:rPr>
          <w:b/>
          <w:bCs/>
          <w:sz w:val="22"/>
          <w:szCs w:val="22"/>
        </w:rPr>
        <w:t>im. Stanisława Staszica w Krakowie</w:t>
      </w:r>
    </w:p>
    <w:p w14:paraId="26AE5598" w14:textId="77777777" w:rsidR="00FB7F50" w:rsidRPr="002245BE" w:rsidRDefault="00111EBA" w:rsidP="00FB7F50">
      <w:pPr>
        <w:spacing w:after="40"/>
        <w:rPr>
          <w:b/>
          <w:bCs/>
          <w:sz w:val="22"/>
          <w:szCs w:val="22"/>
        </w:rPr>
      </w:pPr>
      <w:r w:rsidRPr="00111EBA">
        <w:rPr>
          <w:b/>
          <w:bCs/>
          <w:sz w:val="22"/>
          <w:szCs w:val="22"/>
        </w:rPr>
        <w:t>Dział Zamówień Publicznych</w:t>
      </w:r>
    </w:p>
    <w:p w14:paraId="09167699" w14:textId="77777777" w:rsidR="00FB7F50" w:rsidRPr="002245BE" w:rsidRDefault="00111EBA" w:rsidP="00FB7F50">
      <w:pPr>
        <w:rPr>
          <w:sz w:val="22"/>
          <w:szCs w:val="22"/>
        </w:rPr>
      </w:pPr>
      <w:r w:rsidRPr="00111EB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11EBA">
        <w:rPr>
          <w:sz w:val="22"/>
          <w:szCs w:val="22"/>
        </w:rPr>
        <w:t>30</w:t>
      </w:r>
    </w:p>
    <w:p w14:paraId="3DD07EE9" w14:textId="77777777" w:rsidR="00FB7F50" w:rsidRPr="002245BE" w:rsidRDefault="00111EBA" w:rsidP="00FB7F50">
      <w:pPr>
        <w:rPr>
          <w:sz w:val="22"/>
          <w:szCs w:val="22"/>
        </w:rPr>
      </w:pPr>
      <w:r w:rsidRPr="00111EB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11EBA">
        <w:rPr>
          <w:sz w:val="22"/>
          <w:szCs w:val="22"/>
        </w:rPr>
        <w:t>Kraków</w:t>
      </w:r>
    </w:p>
    <w:p w14:paraId="02A174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FA8EE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11EBA" w:rsidRPr="00607F9B" w14:paraId="5288305D" w14:textId="77777777" w:rsidTr="00F52D17">
        <w:trPr>
          <w:trHeight w:val="638"/>
        </w:trPr>
        <w:tc>
          <w:tcPr>
            <w:tcW w:w="959" w:type="dxa"/>
          </w:tcPr>
          <w:p w14:paraId="5547CE7D" w14:textId="77777777" w:rsidR="00111EBA" w:rsidRPr="00607F9B" w:rsidRDefault="00111EBA" w:rsidP="00F52D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EC97B33" w14:textId="0C83568F" w:rsidR="00111EBA" w:rsidRPr="00607F9B" w:rsidRDefault="00111EBA" w:rsidP="00F52D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11EBA">
              <w:rPr>
                <w:sz w:val="22"/>
                <w:szCs w:val="22"/>
              </w:rPr>
              <w:t>podstawowy</w:t>
            </w:r>
            <w:r w:rsidR="00820999">
              <w:rPr>
                <w:sz w:val="22"/>
                <w:szCs w:val="22"/>
              </w:rPr>
              <w:t>m</w:t>
            </w:r>
            <w:r w:rsidRPr="00111EB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11EB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1EBA">
              <w:rPr>
                <w:b/>
                <w:bCs/>
                <w:sz w:val="22"/>
                <w:szCs w:val="22"/>
              </w:rPr>
              <w:t xml:space="preserve">Dostawa 1 szt. GPS GNSSS RTK na potrzeby </w:t>
            </w:r>
            <w:proofErr w:type="spellStart"/>
            <w:r w:rsidRPr="00111EB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1EBA">
              <w:rPr>
                <w:b/>
                <w:sz w:val="22"/>
                <w:szCs w:val="22"/>
              </w:rPr>
              <w:t>KC-DE-zp.272-607/25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B43BA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1EBA" w14:paraId="5E06DEFF" w14:textId="77777777" w:rsidTr="00F52D17">
        <w:trPr>
          <w:cantSplit/>
        </w:trPr>
        <w:tc>
          <w:tcPr>
            <w:tcW w:w="10150" w:type="dxa"/>
          </w:tcPr>
          <w:p w14:paraId="16611D4F" w14:textId="77777777" w:rsidR="00111EBA" w:rsidRPr="00D26ED6" w:rsidRDefault="00111EBA" w:rsidP="00F52D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11EBA">
              <w:rPr>
                <w:b/>
                <w:sz w:val="22"/>
                <w:szCs w:val="22"/>
              </w:rPr>
              <w:t>Geomatix</w:t>
            </w:r>
            <w:proofErr w:type="spellEnd"/>
            <w:r w:rsidRPr="00111EBA">
              <w:rPr>
                <w:b/>
                <w:sz w:val="22"/>
                <w:szCs w:val="22"/>
              </w:rPr>
              <w:t xml:space="preserve"> sp. z o. o.</w:t>
            </w:r>
          </w:p>
          <w:p w14:paraId="26AE168C" w14:textId="77777777" w:rsidR="00111EBA" w:rsidRPr="009F0E5C" w:rsidRDefault="00111EBA" w:rsidP="00F52D17">
            <w:pPr>
              <w:jc w:val="both"/>
              <w:rPr>
                <w:bCs/>
                <w:sz w:val="22"/>
                <w:szCs w:val="22"/>
              </w:rPr>
            </w:pPr>
            <w:r w:rsidRPr="00111EBA">
              <w:rPr>
                <w:bCs/>
                <w:sz w:val="22"/>
                <w:szCs w:val="22"/>
              </w:rPr>
              <w:t>ul. Opolska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1EBA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A3D132" w14:textId="77777777" w:rsidR="00111EBA" w:rsidRPr="009F0E5C" w:rsidRDefault="00111EBA" w:rsidP="00F52D17">
            <w:pPr>
              <w:jc w:val="both"/>
              <w:rPr>
                <w:bCs/>
                <w:sz w:val="22"/>
                <w:szCs w:val="22"/>
              </w:rPr>
            </w:pPr>
            <w:r w:rsidRPr="00111EBA">
              <w:rPr>
                <w:bCs/>
                <w:sz w:val="22"/>
                <w:szCs w:val="22"/>
              </w:rPr>
              <w:t>40-084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11EBA">
              <w:rPr>
                <w:bCs/>
                <w:sz w:val="22"/>
                <w:szCs w:val="22"/>
              </w:rPr>
              <w:t>Katowice</w:t>
            </w:r>
          </w:p>
          <w:p w14:paraId="4A9D7149" w14:textId="77777777" w:rsidR="00111EBA" w:rsidRPr="00D26ED6" w:rsidRDefault="00111EBA" w:rsidP="00F52D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0FDCC2" w14:textId="71B55164" w:rsidR="00111EBA" w:rsidRDefault="00111EBA" w:rsidP="00F52D1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11EBA">
              <w:rPr>
                <w:sz w:val="22"/>
                <w:szCs w:val="22"/>
              </w:rPr>
              <w:t>Dostaw</w:t>
            </w:r>
            <w:r w:rsidR="00B31D0F">
              <w:rPr>
                <w:sz w:val="22"/>
                <w:szCs w:val="22"/>
              </w:rPr>
              <w:t>ę</w:t>
            </w:r>
            <w:r w:rsidRPr="00111EBA">
              <w:rPr>
                <w:sz w:val="22"/>
                <w:szCs w:val="22"/>
              </w:rPr>
              <w:t xml:space="preserve"> 1 szt. GPS GNSSS RTK na potrzeby </w:t>
            </w:r>
            <w:proofErr w:type="spellStart"/>
            <w:r w:rsidRPr="00111EBA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C94ACC9" w14:textId="77777777" w:rsidR="00111EBA" w:rsidRPr="00D26ED6" w:rsidRDefault="00111EBA" w:rsidP="00F52D1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11EBA">
              <w:rPr>
                <w:b/>
                <w:sz w:val="22"/>
                <w:szCs w:val="22"/>
              </w:rPr>
              <w:t>10 750.01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B5583D" w14:textId="77777777" w:rsidR="00111EBA" w:rsidRDefault="00111EBA" w:rsidP="00F52D1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8A5B76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20F5FD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878B67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9FBDB5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E1ADE6A" w14:textId="77777777" w:rsidR="002B6761" w:rsidRPr="008567C7" w:rsidRDefault="00111E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7D376BA" w14:textId="77777777" w:rsidR="002B6761" w:rsidRPr="008567C7" w:rsidRDefault="00111EB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67E9EE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A2DBE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DA506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4A8CE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D0D4B5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11EBA" w:rsidRPr="008567C7" w14:paraId="7D5706F4" w14:textId="77777777" w:rsidTr="00F52D17">
        <w:tc>
          <w:tcPr>
            <w:tcW w:w="709" w:type="dxa"/>
            <w:vAlign w:val="center"/>
          </w:tcPr>
          <w:p w14:paraId="42DD30F2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3AAB8C55" w14:textId="77777777" w:rsidR="00111EBA" w:rsidRPr="002B6761" w:rsidRDefault="00111EBA" w:rsidP="00F52D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>Geomatix</w:t>
            </w:r>
            <w:proofErr w:type="spellEnd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6233593E" w14:textId="77777777" w:rsidR="00111EBA" w:rsidRPr="008567C7" w:rsidRDefault="00111EBA" w:rsidP="00F52D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ul. Opolska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F37A7C" w14:textId="77777777" w:rsidR="00111EBA" w:rsidRPr="001B7815" w:rsidRDefault="00111EBA" w:rsidP="00F52D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40-084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25AED485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F1BB441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4DEF576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7B6D29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1787B3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BDB4A4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C7F6E1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1EBA" w:rsidRPr="008567C7" w14:paraId="3BAEF483" w14:textId="77777777" w:rsidTr="00F52D17">
        <w:tc>
          <w:tcPr>
            <w:tcW w:w="709" w:type="dxa"/>
            <w:vAlign w:val="center"/>
          </w:tcPr>
          <w:p w14:paraId="0EB2AA17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733FA1C" w14:textId="77777777" w:rsidR="00111EBA" w:rsidRPr="00820999" w:rsidRDefault="00111EBA" w:rsidP="00F52D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82099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NaviGate</w:t>
            </w:r>
            <w:proofErr w:type="spellEnd"/>
            <w:r w:rsidRPr="0082099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82099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200F087F" w14:textId="77777777" w:rsidR="00111EBA" w:rsidRPr="008567C7" w:rsidRDefault="00111EBA" w:rsidP="00F52D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ul. Wadowicka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BC5C195" w14:textId="77777777" w:rsidR="00111EBA" w:rsidRPr="001B7815" w:rsidRDefault="00111EBA" w:rsidP="00F52D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CA05BF9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44,07</w:t>
            </w:r>
          </w:p>
        </w:tc>
        <w:tc>
          <w:tcPr>
            <w:tcW w:w="1134" w:type="dxa"/>
            <w:vAlign w:val="center"/>
          </w:tcPr>
          <w:p w14:paraId="5EF5608F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6862698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83441F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D94E3A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9ACF4D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0F9AB5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84,07</w:t>
            </w:r>
          </w:p>
        </w:tc>
      </w:tr>
      <w:tr w:rsidR="00111EBA" w:rsidRPr="008567C7" w14:paraId="0FD0D4D4" w14:textId="77777777" w:rsidTr="00F52D17">
        <w:tc>
          <w:tcPr>
            <w:tcW w:w="709" w:type="dxa"/>
            <w:vAlign w:val="center"/>
          </w:tcPr>
          <w:p w14:paraId="41E70880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73DF835" w14:textId="77777777" w:rsidR="00111EBA" w:rsidRPr="002B6761" w:rsidRDefault="00111EBA" w:rsidP="00F52D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>Geopryzmat</w:t>
            </w:r>
            <w:proofErr w:type="spellEnd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Jerzy Zawiliński</w:t>
            </w:r>
          </w:p>
          <w:p w14:paraId="7F67DDB2" w14:textId="77777777" w:rsidR="00111EBA" w:rsidRPr="008567C7" w:rsidRDefault="00111EBA" w:rsidP="00F52D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Wesoła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B0EAB4" w14:textId="77777777" w:rsidR="00111EBA" w:rsidRPr="001B7815" w:rsidRDefault="00111EBA" w:rsidP="00F52D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95-090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Rybie</w:t>
            </w:r>
          </w:p>
        </w:tc>
        <w:tc>
          <w:tcPr>
            <w:tcW w:w="1134" w:type="dxa"/>
            <w:vAlign w:val="center"/>
          </w:tcPr>
          <w:p w14:paraId="7428CABD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43,88</w:t>
            </w:r>
          </w:p>
        </w:tc>
        <w:tc>
          <w:tcPr>
            <w:tcW w:w="1134" w:type="dxa"/>
            <w:vAlign w:val="center"/>
          </w:tcPr>
          <w:p w14:paraId="5BF69C36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ED39EA8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7A611B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EC2CFC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86BA21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A9F641F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83,88</w:t>
            </w:r>
          </w:p>
        </w:tc>
      </w:tr>
      <w:tr w:rsidR="00111EBA" w:rsidRPr="008567C7" w14:paraId="2FAF13DA" w14:textId="77777777" w:rsidTr="00F52D17">
        <w:tc>
          <w:tcPr>
            <w:tcW w:w="709" w:type="dxa"/>
            <w:vAlign w:val="center"/>
          </w:tcPr>
          <w:p w14:paraId="59817B24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75E01C6" w14:textId="77777777" w:rsidR="00111EBA" w:rsidRPr="002B6761" w:rsidRDefault="00111EBA" w:rsidP="00F52D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>Leica</w:t>
            </w:r>
            <w:proofErr w:type="spellEnd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>Geosystems</w:t>
            </w:r>
            <w:proofErr w:type="spellEnd"/>
            <w:r w:rsidRPr="00111E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4C76DFC5" w14:textId="77777777" w:rsidR="00111EBA" w:rsidRPr="008567C7" w:rsidRDefault="00111EBA" w:rsidP="00F52D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ul. Przasnyska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6B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73766A" w14:textId="77777777" w:rsidR="00111EBA" w:rsidRPr="001B7815" w:rsidRDefault="00111EBA" w:rsidP="00F52D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01-756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11EB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3927EEC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24,97</w:t>
            </w:r>
          </w:p>
        </w:tc>
        <w:tc>
          <w:tcPr>
            <w:tcW w:w="1134" w:type="dxa"/>
            <w:vAlign w:val="center"/>
          </w:tcPr>
          <w:p w14:paraId="561C0956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C9F0DC6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E01D20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CCA374E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B88DA5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1EB268" w14:textId="77777777" w:rsidR="00111EBA" w:rsidRPr="008567C7" w:rsidRDefault="00111EBA" w:rsidP="00F52D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1EBA">
              <w:rPr>
                <w:rFonts w:ascii="Times New Roman" w:hAnsi="Times New Roman" w:cs="Times New Roman"/>
                <w:sz w:val="18"/>
                <w:szCs w:val="18"/>
              </w:rPr>
              <w:t xml:space="preserve">  64,97</w:t>
            </w:r>
          </w:p>
        </w:tc>
      </w:tr>
    </w:tbl>
    <w:p w14:paraId="13471404" w14:textId="77777777" w:rsidR="00B31D0F" w:rsidRPr="001B7815" w:rsidRDefault="00B31D0F" w:rsidP="00B31D0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B31D0F" w14:paraId="7417343B" w14:textId="77777777" w:rsidTr="00F52D17">
        <w:tc>
          <w:tcPr>
            <w:tcW w:w="779" w:type="dxa"/>
            <w:shd w:val="clear" w:color="auto" w:fill="FFFFFF"/>
            <w:vAlign w:val="center"/>
          </w:tcPr>
          <w:p w14:paraId="28D7A41D" w14:textId="77777777" w:rsidR="00B31D0F" w:rsidRPr="004657DA" w:rsidRDefault="00B31D0F" w:rsidP="00F52D1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3BFAB06" w14:textId="77777777" w:rsidR="00B31D0F" w:rsidRPr="004657DA" w:rsidRDefault="00B31D0F" w:rsidP="00F52D1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B10F1C1" w14:textId="77777777" w:rsidR="00B31D0F" w:rsidRPr="004657DA" w:rsidRDefault="00B31D0F" w:rsidP="00F52D1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B31D0F" w14:paraId="7CBFC6C4" w14:textId="77777777" w:rsidTr="00F52D17">
        <w:tc>
          <w:tcPr>
            <w:tcW w:w="779" w:type="dxa"/>
            <w:vAlign w:val="center"/>
          </w:tcPr>
          <w:p w14:paraId="393BA156" w14:textId="77777777" w:rsidR="00B31D0F" w:rsidRPr="002B6761" w:rsidRDefault="00B31D0F" w:rsidP="00F52D17">
            <w:pPr>
              <w:jc w:val="center"/>
              <w:rPr>
                <w:sz w:val="22"/>
                <w:szCs w:val="22"/>
              </w:rPr>
            </w:pPr>
            <w:r w:rsidRPr="00B75357">
              <w:rPr>
                <w:sz w:val="22"/>
                <w:szCs w:val="22"/>
              </w:rPr>
              <w:t>1</w:t>
            </w:r>
          </w:p>
          <w:p w14:paraId="3FA93B48" w14:textId="77777777" w:rsidR="00B31D0F" w:rsidRPr="002B6761" w:rsidRDefault="00B31D0F" w:rsidP="00F52D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A54073B" w14:textId="77777777" w:rsidR="00B31D0F" w:rsidRPr="002B6761" w:rsidRDefault="00B31D0F" w:rsidP="00F52D17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75357">
              <w:rPr>
                <w:b/>
                <w:bCs/>
                <w:sz w:val="22"/>
                <w:szCs w:val="22"/>
              </w:rPr>
              <w:t>Cubic</w:t>
            </w:r>
            <w:proofErr w:type="spellEnd"/>
            <w:r w:rsidRPr="00B7535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75357">
              <w:rPr>
                <w:b/>
                <w:bCs/>
                <w:sz w:val="22"/>
                <w:szCs w:val="22"/>
              </w:rPr>
              <w:t>Orb</w:t>
            </w:r>
            <w:proofErr w:type="spellEnd"/>
            <w:r w:rsidRPr="00B75357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4A6469C" w14:textId="77777777" w:rsidR="00B31D0F" w:rsidRPr="002B6761" w:rsidRDefault="00B31D0F" w:rsidP="00F52D17">
            <w:pPr>
              <w:rPr>
                <w:sz w:val="22"/>
                <w:szCs w:val="22"/>
              </w:rPr>
            </w:pPr>
            <w:r w:rsidRPr="00B75357">
              <w:rPr>
                <w:sz w:val="22"/>
                <w:szCs w:val="22"/>
              </w:rPr>
              <w:t>Piłsudskiego 74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75357">
              <w:rPr>
                <w:sz w:val="22"/>
                <w:szCs w:val="22"/>
              </w:rPr>
              <w:t>320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9EFC941" w14:textId="77777777" w:rsidR="00B31D0F" w:rsidRPr="002B6761" w:rsidRDefault="00B31D0F" w:rsidP="00F52D17">
            <w:pPr>
              <w:spacing w:after="40"/>
              <w:rPr>
                <w:sz w:val="22"/>
                <w:szCs w:val="22"/>
              </w:rPr>
            </w:pPr>
            <w:r w:rsidRPr="00B75357">
              <w:rPr>
                <w:sz w:val="22"/>
                <w:szCs w:val="22"/>
              </w:rPr>
              <w:t>50-020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75357">
              <w:rPr>
                <w:sz w:val="22"/>
                <w:szCs w:val="22"/>
              </w:rPr>
              <w:t>Wrocław</w:t>
            </w:r>
          </w:p>
        </w:tc>
        <w:tc>
          <w:tcPr>
            <w:tcW w:w="6413" w:type="dxa"/>
            <w:vAlign w:val="center"/>
          </w:tcPr>
          <w:p w14:paraId="5F08A2BF" w14:textId="77777777" w:rsidR="00B31D0F" w:rsidRPr="002B6761" w:rsidRDefault="00B31D0F" w:rsidP="00F52D17">
            <w:pPr>
              <w:spacing w:after="40"/>
              <w:rPr>
                <w:sz w:val="22"/>
                <w:szCs w:val="22"/>
              </w:rPr>
            </w:pPr>
            <w:r w:rsidRPr="00B75357">
              <w:rPr>
                <w:sz w:val="22"/>
                <w:szCs w:val="22"/>
              </w:rPr>
              <w:t>Art. 226 ust. 1 pkt 2 lit. c</w:t>
            </w:r>
          </w:p>
          <w:p w14:paraId="695854F2" w14:textId="77777777" w:rsidR="00B31D0F" w:rsidRPr="002B6761" w:rsidRDefault="00B31D0F" w:rsidP="00F52D17">
            <w:pPr>
              <w:jc w:val="both"/>
              <w:rPr>
                <w:sz w:val="22"/>
                <w:szCs w:val="22"/>
              </w:rPr>
            </w:pPr>
            <w:r w:rsidRPr="00B75357">
              <w:rPr>
                <w:sz w:val="22"/>
                <w:szCs w:val="22"/>
              </w:rPr>
              <w:t xml:space="preserve">Oferta podlega odrzuceniu na podstawie art. 226 ust. 1 pkt 2 lit. c, ponieważ </w:t>
            </w:r>
            <w:r>
              <w:rPr>
                <w:sz w:val="22"/>
                <w:szCs w:val="22"/>
              </w:rPr>
              <w:t>W</w:t>
            </w:r>
            <w:r w:rsidRPr="00B75357">
              <w:rPr>
                <w:sz w:val="22"/>
                <w:szCs w:val="22"/>
              </w:rPr>
              <w:t>ykonawca nie złożył w wymaganej formie z podpisem elektronicznym i w języku polskim przedmiotowego środka dowodowego, t</w:t>
            </w:r>
            <w:r>
              <w:rPr>
                <w:sz w:val="22"/>
                <w:szCs w:val="22"/>
              </w:rPr>
              <w:t>j</w:t>
            </w:r>
            <w:r w:rsidRPr="00B75357">
              <w:rPr>
                <w:sz w:val="22"/>
                <w:szCs w:val="22"/>
              </w:rPr>
              <w:t>. opisu technicznego oferowanego sprzętu, ani nie uzupełnił go w terminie wyznaczonym w wezwaniu do uzupełnienia dokumentów.</w:t>
            </w:r>
          </w:p>
        </w:tc>
      </w:tr>
    </w:tbl>
    <w:p w14:paraId="64393AE5" w14:textId="77777777" w:rsidR="00B31D0F" w:rsidRDefault="00B31D0F" w:rsidP="00B31D0F">
      <w:pPr>
        <w:spacing w:before="120" w:after="120"/>
        <w:jc w:val="both"/>
        <w:rPr>
          <w:color w:val="000000"/>
          <w:sz w:val="16"/>
          <w:szCs w:val="16"/>
        </w:rPr>
      </w:pPr>
    </w:p>
    <w:p w14:paraId="44FFC04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27F76A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F6990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433EB" w14:textId="77777777" w:rsidR="00B77DEC" w:rsidRDefault="00B77DEC">
      <w:r>
        <w:separator/>
      </w:r>
    </w:p>
  </w:endnote>
  <w:endnote w:type="continuationSeparator" w:id="0">
    <w:p w14:paraId="272985C3" w14:textId="77777777" w:rsidR="00B77DEC" w:rsidRDefault="00B7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177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FFE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9E6F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2ABB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01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876D6" w14:textId="77777777" w:rsidR="00B77DEC" w:rsidRDefault="00B77DEC">
      <w:r>
        <w:separator/>
      </w:r>
    </w:p>
  </w:footnote>
  <w:footnote w:type="continuationSeparator" w:id="0">
    <w:p w14:paraId="6A8EEA8A" w14:textId="77777777" w:rsidR="00B77DEC" w:rsidRDefault="00B77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40B7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93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F9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DEC"/>
    <w:rsid w:val="00005838"/>
    <w:rsid w:val="00022322"/>
    <w:rsid w:val="00042497"/>
    <w:rsid w:val="000C1E6F"/>
    <w:rsid w:val="000E4E56"/>
    <w:rsid w:val="00111EBA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281D"/>
    <w:rsid w:val="007E2ACC"/>
    <w:rsid w:val="007E68C5"/>
    <w:rsid w:val="0082099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1D0F"/>
    <w:rsid w:val="00B32D12"/>
    <w:rsid w:val="00B464D3"/>
    <w:rsid w:val="00B77DEC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E5B2C"/>
  <w15:chartTrackingRefBased/>
  <w15:docId w15:val="{C215F7D1-E69D-4EE1-A9F0-3C5321E3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2025-11-05T07:28:00Z</cp:lastPrinted>
  <dcterms:created xsi:type="dcterms:W3CDTF">2025-11-05T07:27:00Z</dcterms:created>
  <dcterms:modified xsi:type="dcterms:W3CDTF">2025-11-05T07:29:00Z</dcterms:modified>
</cp:coreProperties>
</file>