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F2F4A" w14:textId="77777777" w:rsidR="009475A8" w:rsidRPr="003D7A7D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C27764" w:rsidRPr="003D7A7D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495DAE3" w14:textId="77777777" w:rsidR="008F3D36" w:rsidRPr="003D7A7D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3FB085D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07C9FB8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80817B4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198247A2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602D344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56FA123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6856F7D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812FBF6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5B58AEE8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43AF05E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4242A2E" w14:textId="77777777" w:rsidR="008F3D36" w:rsidRPr="003D7A7D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4A72ED11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5FD9485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C378902" w14:textId="77777777" w:rsidR="008F3D36" w:rsidRPr="003D7A7D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98FF1A2" w14:textId="6B32B7C1" w:rsidR="008F3D36" w:rsidRPr="003D7A7D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780026" w:rsidRPr="00780026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wymiana pompy w zespole prasy izostatycznej na zimno CIP dla </w:t>
      </w:r>
      <w:proofErr w:type="spellStart"/>
      <w:r w:rsidR="00780026" w:rsidRPr="00780026">
        <w:rPr>
          <w:rFonts w:ascii="Verdana" w:eastAsia="Times New Roman" w:hAnsi="Verdana" w:cs="Calibri"/>
          <w:b/>
          <w:sz w:val="18"/>
          <w:szCs w:val="18"/>
          <w:lang w:eastAsia="pl-PL"/>
        </w:rPr>
        <w:t>WIMiC</w:t>
      </w:r>
      <w:proofErr w:type="spellEnd"/>
      <w:r w:rsidR="00780026" w:rsidRPr="00780026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KC-DE-zp.272-634/25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3D7A7D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0235C0E0" w14:textId="77777777" w:rsidR="008F3D36" w:rsidRPr="003D7A7D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63350FDD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5AE7DDD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3D7A7D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121F32F9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51F329F6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89DA259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26A2452" w14:textId="77777777" w:rsidR="008F3D36" w:rsidRPr="003D7A7D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4D003E85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6B6144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B7F253A" w14:textId="77777777" w:rsidR="008F3D36" w:rsidRPr="003D7A7D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7C3EC67" w14:textId="77777777" w:rsidR="005103B9" w:rsidRPr="003D7A7D" w:rsidRDefault="008F3D36" w:rsidP="0056436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D7A7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99207" w14:textId="77777777" w:rsidR="00780026" w:rsidRDefault="00780026" w:rsidP="0038231F">
      <w:pPr>
        <w:spacing w:after="0" w:line="240" w:lineRule="auto"/>
      </w:pPr>
      <w:r>
        <w:separator/>
      </w:r>
    </w:p>
  </w:endnote>
  <w:endnote w:type="continuationSeparator" w:id="0">
    <w:p w14:paraId="54BBF9CF" w14:textId="77777777" w:rsidR="00780026" w:rsidRDefault="007800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837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02597A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7BC74" w14:textId="77777777" w:rsidR="00780026" w:rsidRDefault="00780026" w:rsidP="0038231F">
      <w:pPr>
        <w:spacing w:after="0" w:line="240" w:lineRule="auto"/>
      </w:pPr>
      <w:r>
        <w:separator/>
      </w:r>
    </w:p>
  </w:footnote>
  <w:footnote w:type="continuationSeparator" w:id="0">
    <w:p w14:paraId="4F41918A" w14:textId="77777777" w:rsidR="00780026" w:rsidRDefault="00780026" w:rsidP="0038231F">
      <w:pPr>
        <w:spacing w:after="0" w:line="240" w:lineRule="auto"/>
      </w:pPr>
      <w:r>
        <w:continuationSeparator/>
      </w:r>
    </w:p>
  </w:footnote>
  <w:footnote w:id="1">
    <w:p w14:paraId="6D202D2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670F6A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6D022" w14:textId="77777777" w:rsidR="003C5841" w:rsidRDefault="003C5841" w:rsidP="0056436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29430">
    <w:abstractNumId w:val="7"/>
  </w:num>
  <w:num w:numId="2" w16cid:durableId="215245031">
    <w:abstractNumId w:val="0"/>
  </w:num>
  <w:num w:numId="3" w16cid:durableId="1500265016">
    <w:abstractNumId w:val="6"/>
  </w:num>
  <w:num w:numId="4" w16cid:durableId="760562648">
    <w:abstractNumId w:val="9"/>
  </w:num>
  <w:num w:numId="5" w16cid:durableId="132257401">
    <w:abstractNumId w:val="8"/>
  </w:num>
  <w:num w:numId="6" w16cid:durableId="1637952419">
    <w:abstractNumId w:val="5"/>
  </w:num>
  <w:num w:numId="7" w16cid:durableId="1236747235">
    <w:abstractNumId w:val="1"/>
  </w:num>
  <w:num w:numId="8" w16cid:durableId="368341711">
    <w:abstractNumId w:val="3"/>
  </w:num>
  <w:num w:numId="9" w16cid:durableId="871845868">
    <w:abstractNumId w:val="2"/>
  </w:num>
  <w:num w:numId="10" w16cid:durableId="1740515925">
    <w:abstractNumId w:val="4"/>
  </w:num>
  <w:num w:numId="11" w16cid:durableId="1232691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40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4479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0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841"/>
    <w:rsid w:val="003D7A7D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CE2"/>
    <w:rsid w:val="005103B9"/>
    <w:rsid w:val="00520174"/>
    <w:rsid w:val="005641F0"/>
    <w:rsid w:val="00564362"/>
    <w:rsid w:val="00596721"/>
    <w:rsid w:val="005C39CA"/>
    <w:rsid w:val="005E176A"/>
    <w:rsid w:val="00634311"/>
    <w:rsid w:val="00641874"/>
    <w:rsid w:val="006676AE"/>
    <w:rsid w:val="006A2B59"/>
    <w:rsid w:val="006A3A1F"/>
    <w:rsid w:val="006A52B6"/>
    <w:rsid w:val="006D30DC"/>
    <w:rsid w:val="006F0034"/>
    <w:rsid w:val="006F1219"/>
    <w:rsid w:val="006F3D32"/>
    <w:rsid w:val="007118F0"/>
    <w:rsid w:val="0072560B"/>
    <w:rsid w:val="00746532"/>
    <w:rsid w:val="00751725"/>
    <w:rsid w:val="00756C8F"/>
    <w:rsid w:val="00757EFB"/>
    <w:rsid w:val="0078002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16D"/>
    <w:rsid w:val="00842991"/>
    <w:rsid w:val="00844C3E"/>
    <w:rsid w:val="008757E1"/>
    <w:rsid w:val="00892E48"/>
    <w:rsid w:val="008B5664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5E1F"/>
    <w:rsid w:val="00B8005E"/>
    <w:rsid w:val="00B90E42"/>
    <w:rsid w:val="00BB0C3C"/>
    <w:rsid w:val="00BD3D80"/>
    <w:rsid w:val="00C014B5"/>
    <w:rsid w:val="00C113BF"/>
    <w:rsid w:val="00C27764"/>
    <w:rsid w:val="00C4103F"/>
    <w:rsid w:val="00C47DDD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70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EE88A"/>
  <w15:chartTrackingRefBased/>
  <w15:docId w15:val="{F57D0DFD-B1C1-4732-9ABB-35357764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1</cp:revision>
  <cp:lastPrinted>2016-07-26T10:32:00Z</cp:lastPrinted>
  <dcterms:created xsi:type="dcterms:W3CDTF">2025-10-27T12:26:00Z</dcterms:created>
  <dcterms:modified xsi:type="dcterms:W3CDTF">2025-10-27T12:27:00Z</dcterms:modified>
</cp:coreProperties>
</file>