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3C83D" w14:textId="1F27052A" w:rsidR="00DD5E6B" w:rsidRDefault="00DD5E6B" w:rsidP="00DD5E6B">
      <w:pPr>
        <w:jc w:val="right"/>
        <w:rPr>
          <w:b/>
          <w:sz w:val="24"/>
          <w:szCs w:val="24"/>
        </w:rPr>
      </w:pPr>
      <w:r w:rsidRPr="00FF48B3">
        <w:rPr>
          <w:b/>
          <w:sz w:val="24"/>
          <w:szCs w:val="24"/>
        </w:rPr>
        <w:t xml:space="preserve">Załącznik nr </w:t>
      </w:r>
      <w:r w:rsidR="006640CA">
        <w:rPr>
          <w:b/>
          <w:sz w:val="24"/>
          <w:szCs w:val="24"/>
        </w:rPr>
        <w:t>5</w:t>
      </w:r>
    </w:p>
    <w:p w14:paraId="29FF799D" w14:textId="77777777" w:rsidR="00D17C2F" w:rsidRPr="00D17C2F" w:rsidRDefault="00D17C2F" w:rsidP="00D17C2F">
      <w:pPr>
        <w:tabs>
          <w:tab w:val="left" w:pos="0"/>
        </w:tabs>
        <w:spacing w:line="264" w:lineRule="auto"/>
        <w:jc w:val="both"/>
        <w:rPr>
          <w:color w:val="000000"/>
        </w:rPr>
      </w:pPr>
    </w:p>
    <w:p w14:paraId="1662976C" w14:textId="1A534C66" w:rsidR="00D17C2F" w:rsidRPr="00D17C2F" w:rsidRDefault="006640CA" w:rsidP="00D17C2F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6CFF74" wp14:editId="54DC1660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E437D51" w14:textId="0AB649C3" w:rsidR="00D17C2F" w:rsidRDefault="00D17C2F" w:rsidP="00D17C2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A6CFF74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18pt;margin-top:5.9pt;width:121.65pt;height:9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" stroked="f">
                <v:textbox inset="0,0,0,0">
                  <w:txbxContent>
                    <w:p w14:paraId="5E437D51" w14:textId="0AB649C3" w:rsidR="00D17C2F" w:rsidRDefault="00D17C2F" w:rsidP="00D17C2F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F57D995" w14:textId="77777777" w:rsidR="00D17C2F" w:rsidRPr="00D17C2F" w:rsidRDefault="00D17C2F" w:rsidP="00D17C2F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 w:rsidRPr="00D17C2F">
        <w:rPr>
          <w:b/>
          <w:color w:val="000000"/>
          <w:sz w:val="28"/>
        </w:rPr>
        <w:t>WYKAZ ZREALIZOWANYCH DOSTAW</w:t>
      </w:r>
    </w:p>
    <w:p w14:paraId="484310AE" w14:textId="77777777" w:rsidR="00D17C2F" w:rsidRPr="00D17C2F" w:rsidRDefault="00D17C2F" w:rsidP="00D17C2F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4FE3BE19" w14:textId="77777777" w:rsidR="00D17C2F" w:rsidRPr="00D17C2F" w:rsidRDefault="00D17C2F" w:rsidP="00D17C2F">
      <w:pPr>
        <w:tabs>
          <w:tab w:val="right" w:pos="9000"/>
        </w:tabs>
        <w:spacing w:line="360" w:lineRule="auto"/>
        <w:rPr>
          <w:sz w:val="28"/>
        </w:rPr>
      </w:pPr>
      <w:r w:rsidRPr="00D17C2F">
        <w:rPr>
          <w:sz w:val="28"/>
        </w:rPr>
        <w:t>NAZWA WYKONAWCY: …………………………………………………….</w:t>
      </w:r>
    </w:p>
    <w:p w14:paraId="6F00AB95" w14:textId="77777777" w:rsidR="00D17C2F" w:rsidRPr="00D17C2F" w:rsidRDefault="00D17C2F" w:rsidP="00D17C2F">
      <w:pPr>
        <w:tabs>
          <w:tab w:val="right" w:pos="9000"/>
        </w:tabs>
        <w:spacing w:line="360" w:lineRule="auto"/>
        <w:rPr>
          <w:sz w:val="28"/>
        </w:rPr>
      </w:pPr>
      <w:r w:rsidRPr="00D17C2F">
        <w:rPr>
          <w:sz w:val="28"/>
        </w:rPr>
        <w:t xml:space="preserve">ADRES:…………………………………………………………………………. </w:t>
      </w:r>
    </w:p>
    <w:p w14:paraId="07C35F8E" w14:textId="2FB2B261" w:rsidR="00D17C2F" w:rsidRPr="00D17C2F" w:rsidRDefault="00D17C2F" w:rsidP="00D17C2F">
      <w:pPr>
        <w:tabs>
          <w:tab w:val="left" w:pos="0"/>
        </w:tabs>
        <w:spacing w:line="264" w:lineRule="auto"/>
        <w:jc w:val="both"/>
        <w:rPr>
          <w:sz w:val="24"/>
          <w:szCs w:val="24"/>
        </w:rPr>
      </w:pPr>
      <w:r w:rsidRPr="00D17C2F"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FD75F0">
        <w:rPr>
          <w:sz w:val="24"/>
          <w:szCs w:val="24"/>
        </w:rPr>
        <w:t xml:space="preserve">podstawowym bez negocjacji, </w:t>
      </w:r>
      <w:r w:rsidR="00FD75F0">
        <w:rPr>
          <w:color w:val="000000"/>
          <w:sz w:val="24"/>
          <w:szCs w:val="24"/>
        </w:rPr>
        <w:t>pn.</w:t>
      </w:r>
      <w:r w:rsidRPr="00D17C2F">
        <w:rPr>
          <w:color w:val="000000"/>
          <w:sz w:val="24"/>
          <w:szCs w:val="24"/>
        </w:rPr>
        <w:t xml:space="preserve"> </w:t>
      </w:r>
      <w:r w:rsidR="00FD75F0" w:rsidRPr="00FD75F0">
        <w:rPr>
          <w:b/>
          <w:sz w:val="24"/>
          <w:szCs w:val="24"/>
        </w:rPr>
        <w:t xml:space="preserve">Dostawa materiałów biurowych dla potrzeb AGH - </w:t>
      </w:r>
      <w:r w:rsidR="00DE757F" w:rsidRPr="00DE757F">
        <w:rPr>
          <w:b/>
          <w:sz w:val="24"/>
          <w:szCs w:val="24"/>
        </w:rPr>
        <w:t>KC-DE-zp.272-623/25</w:t>
      </w:r>
      <w:r w:rsidRPr="00D17C2F">
        <w:rPr>
          <w:b/>
          <w:sz w:val="24"/>
          <w:szCs w:val="24"/>
        </w:rPr>
        <w:t xml:space="preserve">, </w:t>
      </w:r>
      <w:r w:rsidRPr="00D17C2F">
        <w:rPr>
          <w:sz w:val="24"/>
          <w:szCs w:val="24"/>
        </w:rPr>
        <w:t xml:space="preserve">oświadczamy, że w ciągu ostatnich 3 lat przed upływem terminu składania ofert zrealizowaliśmy następujące zamówienia </w:t>
      </w:r>
      <w:r w:rsidR="00457F17">
        <w:rPr>
          <w:sz w:val="24"/>
          <w:szCs w:val="24"/>
        </w:rPr>
        <w:t>polegające na sukcesywnej dostawie materiałów biurowych</w:t>
      </w:r>
      <w:r w:rsidRPr="00D17C2F">
        <w:rPr>
          <w:sz w:val="24"/>
          <w:szCs w:val="24"/>
        </w:rPr>
        <w:t>:</w:t>
      </w:r>
    </w:p>
    <w:p w14:paraId="6D3577C4" w14:textId="77777777" w:rsidR="00D17C2F" w:rsidRPr="00D17C2F" w:rsidRDefault="00D17C2F" w:rsidP="00D17C2F">
      <w:pPr>
        <w:rPr>
          <w:b/>
        </w:rPr>
        <w:sectPr w:rsidR="00D17C2F" w:rsidRPr="00D17C2F" w:rsidSect="00D17C2F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p w14:paraId="37408859" w14:textId="77777777" w:rsidR="00D17C2F" w:rsidRPr="00D17C2F" w:rsidRDefault="00D17C2F" w:rsidP="00D17C2F">
      <w:pPr>
        <w:rPr>
          <w:b/>
        </w:rPr>
        <w:sectPr w:rsidR="00D17C2F" w:rsidRPr="00D17C2F">
          <w:type w:val="continuous"/>
          <w:pgSz w:w="11906" w:h="16838"/>
          <w:pgMar w:top="1417" w:right="1417" w:bottom="1417" w:left="1417" w:header="708" w:footer="708" w:gutter="0"/>
          <w:cols w:space="708"/>
        </w:sectPr>
      </w:pPr>
    </w:p>
    <w:tbl>
      <w:tblPr>
        <w:tblW w:w="9810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6"/>
        <w:gridCol w:w="2505"/>
        <w:gridCol w:w="2923"/>
        <w:gridCol w:w="1878"/>
        <w:gridCol w:w="1878"/>
      </w:tblGrid>
      <w:tr w:rsidR="00D17C2F" w:rsidRPr="00D17C2F" w14:paraId="58E23CFD" w14:textId="77777777" w:rsidTr="00591EF7">
        <w:trPr>
          <w:cantSplit/>
          <w:trHeight w:val="811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BB98C5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proofErr w:type="spellStart"/>
            <w:r w:rsidRPr="00D17C2F">
              <w:rPr>
                <w:b/>
              </w:rPr>
              <w:t>L.p</w:t>
            </w:r>
            <w:proofErr w:type="spellEnd"/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E0A09F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>Przedmiot dostawy</w:t>
            </w:r>
            <w:r w:rsidRPr="00D17C2F">
              <w:rPr>
                <w:b/>
                <w:vertAlign w:val="superscript"/>
              </w:rPr>
              <w:footnoteReference w:id="1"/>
            </w: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7ED28C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>Data wykonania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601615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>Wartość [PLN]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3BF993" w14:textId="77777777" w:rsidR="00D17C2F" w:rsidRPr="00D17C2F" w:rsidRDefault="00D17C2F" w:rsidP="00D17C2F">
            <w:pPr>
              <w:tabs>
                <w:tab w:val="left" w:pos="0"/>
              </w:tabs>
              <w:jc w:val="center"/>
              <w:rPr>
                <w:b/>
              </w:rPr>
            </w:pPr>
            <w:r w:rsidRPr="00D17C2F">
              <w:rPr>
                <w:b/>
              </w:rPr>
              <w:t>Odbiorca dostawy (nazwa, adres)</w:t>
            </w:r>
          </w:p>
        </w:tc>
      </w:tr>
      <w:tr w:rsidR="00D17C2F" w:rsidRPr="00D17C2F" w14:paraId="6FE4E03F" w14:textId="77777777" w:rsidTr="00591EF7">
        <w:trPr>
          <w:cantSplit/>
          <w:trHeight w:hRule="exact" w:val="291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A4AA5C6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</w:pPr>
            <w:r w:rsidRPr="00D17C2F">
              <w:t>1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C6A467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</w:pPr>
            <w:r w:rsidRPr="00D17C2F">
              <w:t>2</w:t>
            </w: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9DC67B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</w:pPr>
            <w:r w:rsidRPr="00D17C2F">
              <w:t>3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ED425F7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</w:pPr>
            <w:r w:rsidRPr="00D17C2F">
              <w:t>4</w:t>
            </w: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BC140EE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 w:rsidRPr="00D17C2F">
              <w:t>5</w:t>
            </w:r>
          </w:p>
        </w:tc>
      </w:tr>
      <w:tr w:rsidR="00D17C2F" w:rsidRPr="00D17C2F" w14:paraId="304BABD7" w14:textId="77777777" w:rsidTr="00591EF7">
        <w:trPr>
          <w:cantSplit/>
          <w:trHeight w:val="939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7BBF68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6ACFA0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ABF49B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D3C317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008AB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2C89749E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17C2F" w:rsidRPr="00D17C2F" w14:paraId="5443BD8E" w14:textId="77777777" w:rsidTr="00591EF7">
        <w:trPr>
          <w:cantSplit/>
          <w:trHeight w:val="939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0C13CC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6057E6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18BD69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276173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D25FCE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49B23262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D17C2F" w:rsidRPr="00D17C2F" w14:paraId="5BD6FFA6" w14:textId="77777777" w:rsidTr="00591EF7">
        <w:trPr>
          <w:cantSplit/>
          <w:trHeight w:val="269"/>
        </w:trPr>
        <w:tc>
          <w:tcPr>
            <w:tcW w:w="6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A69A9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34745109" w14:textId="77777777" w:rsidR="00D17C2F" w:rsidRPr="00D17C2F" w:rsidRDefault="00D17C2F" w:rsidP="00D17C2F">
            <w:pPr>
              <w:tabs>
                <w:tab w:val="left" w:pos="0"/>
              </w:tabs>
              <w:jc w:val="right"/>
              <w:rPr>
                <w:color w:val="000000"/>
                <w:sz w:val="28"/>
              </w:rPr>
            </w:pPr>
          </w:p>
        </w:tc>
        <w:tc>
          <w:tcPr>
            <w:tcW w:w="29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vAlign w:val="center"/>
            <w:hideMark/>
          </w:tcPr>
          <w:p w14:paraId="6D559B89" w14:textId="77777777" w:rsidR="00D17C2F" w:rsidRPr="00D17C2F" w:rsidRDefault="00D17C2F" w:rsidP="00D17C2F">
            <w:pPr>
              <w:tabs>
                <w:tab w:val="left" w:pos="0"/>
              </w:tabs>
              <w:jc w:val="right"/>
              <w:rPr>
                <w:color w:val="000000"/>
              </w:rPr>
            </w:pPr>
            <w:r w:rsidRPr="00D17C2F">
              <w:rPr>
                <w:color w:val="000000"/>
                <w:sz w:val="28"/>
              </w:rPr>
              <w:t>RAZEM:</w:t>
            </w:r>
          </w:p>
        </w:tc>
        <w:tc>
          <w:tcPr>
            <w:tcW w:w="1878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083CCBBD" w14:textId="77777777" w:rsidR="00D17C2F" w:rsidRPr="00D17C2F" w:rsidRDefault="00D17C2F" w:rsidP="00D17C2F">
            <w:pPr>
              <w:tabs>
                <w:tab w:val="left" w:pos="0"/>
              </w:tabs>
              <w:jc w:val="right"/>
              <w:rPr>
                <w:color w:val="000000"/>
              </w:rPr>
            </w:pPr>
          </w:p>
        </w:tc>
        <w:tc>
          <w:tcPr>
            <w:tcW w:w="1878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14:paraId="1F60B39B" w14:textId="77777777" w:rsidR="00D17C2F" w:rsidRPr="00D17C2F" w:rsidRDefault="00D17C2F" w:rsidP="00D17C2F">
            <w:pPr>
              <w:tabs>
                <w:tab w:val="left" w:pos="0"/>
              </w:tabs>
              <w:spacing w:line="480" w:lineRule="auto"/>
              <w:jc w:val="right"/>
              <w:rPr>
                <w:color w:val="000000"/>
              </w:rPr>
            </w:pPr>
          </w:p>
        </w:tc>
      </w:tr>
    </w:tbl>
    <w:p w14:paraId="621A61F0" w14:textId="77777777" w:rsidR="00D17C2F" w:rsidRPr="00D17C2F" w:rsidRDefault="00D17C2F" w:rsidP="00D17C2F">
      <w:pPr>
        <w:spacing w:line="360" w:lineRule="auto"/>
        <w:jc w:val="both"/>
      </w:pPr>
    </w:p>
    <w:p w14:paraId="292C1DD7" w14:textId="77777777" w:rsidR="00D17C2F" w:rsidRPr="00D17C2F" w:rsidRDefault="00D17C2F" w:rsidP="00D17C2F">
      <w:pPr>
        <w:spacing w:line="360" w:lineRule="auto"/>
        <w:jc w:val="both"/>
        <w:rPr>
          <w:b/>
          <w:sz w:val="24"/>
          <w:szCs w:val="24"/>
        </w:rPr>
      </w:pPr>
      <w:r w:rsidRPr="00D17C2F">
        <w:rPr>
          <w:b/>
          <w:sz w:val="24"/>
          <w:szCs w:val="24"/>
        </w:rPr>
        <w:t>W załączeniu dowody potwierdzające należyte wykonanie dostaw wyszczególnionych w wykazie.</w:t>
      </w:r>
    </w:p>
    <w:p w14:paraId="1C8178EE" w14:textId="77777777" w:rsidR="00D17C2F" w:rsidRPr="00D17C2F" w:rsidRDefault="00D17C2F" w:rsidP="00D17C2F">
      <w:pPr>
        <w:spacing w:line="360" w:lineRule="auto"/>
        <w:jc w:val="both"/>
      </w:pPr>
      <w:r w:rsidRPr="00D17C2F">
        <w:t>Miejscowość, ……………………., dnia ……………………….… r.</w:t>
      </w:r>
    </w:p>
    <w:p w14:paraId="2E09024D" w14:textId="77777777" w:rsidR="00D17C2F" w:rsidRPr="00D17C2F" w:rsidRDefault="00D17C2F" w:rsidP="00D17C2F">
      <w:pPr>
        <w:tabs>
          <w:tab w:val="left" w:pos="5040"/>
        </w:tabs>
        <w:ind w:left="708"/>
      </w:pPr>
      <w:r w:rsidRPr="00D17C2F">
        <w:tab/>
        <w:t>………………………………………….</w:t>
      </w:r>
    </w:p>
    <w:p w14:paraId="2AAA1486" w14:textId="77777777" w:rsidR="00D17C2F" w:rsidRPr="00D17C2F" w:rsidRDefault="00D17C2F" w:rsidP="00D17C2F">
      <w:pPr>
        <w:tabs>
          <w:tab w:val="left" w:pos="5040"/>
        </w:tabs>
        <w:ind w:left="708"/>
      </w:pPr>
      <w:r w:rsidRPr="00D17C2F">
        <w:tab/>
        <w:t>podpis osoby/osób upoważnionej/upoważnionych</w:t>
      </w:r>
    </w:p>
    <w:p w14:paraId="59E21645" w14:textId="5ED924A1" w:rsidR="00D17C2F" w:rsidRDefault="00D17C2F" w:rsidP="00D17C2F">
      <w:pPr>
        <w:tabs>
          <w:tab w:val="left" w:pos="5040"/>
        </w:tabs>
        <w:ind w:left="708"/>
      </w:pPr>
      <w:r w:rsidRPr="00D17C2F">
        <w:tab/>
        <w:t>do reprezentowania Wykonawcy</w:t>
      </w:r>
    </w:p>
    <w:p w14:paraId="4B5F0DE1" w14:textId="77777777" w:rsidR="00FF48B3" w:rsidRPr="00D17C2F" w:rsidRDefault="00FF48B3" w:rsidP="00D17C2F">
      <w:pPr>
        <w:tabs>
          <w:tab w:val="left" w:pos="5040"/>
        </w:tabs>
        <w:ind w:left="708"/>
      </w:pPr>
    </w:p>
    <w:p w14:paraId="5314AFB3" w14:textId="77777777" w:rsidR="006640CA" w:rsidRPr="00BE6E2C" w:rsidRDefault="006640CA" w:rsidP="006640CA">
      <w:pPr>
        <w:tabs>
          <w:tab w:val="left" w:pos="0"/>
        </w:tabs>
        <w:ind w:right="1"/>
        <w:contextualSpacing/>
        <w:jc w:val="center"/>
      </w:pPr>
      <w:r w:rsidRPr="00BE6E2C">
        <w:rPr>
          <w:bCs/>
          <w:i/>
          <w:iCs/>
          <w:color w:val="FF0000"/>
          <w:sz w:val="16"/>
          <w:szCs w:val="16"/>
        </w:rPr>
        <w:t>Dokument należy sporządzić w postaci elektronicznej i podpisać kwalifikowanym</w:t>
      </w:r>
      <w:r>
        <w:rPr>
          <w:bCs/>
          <w:i/>
          <w:iCs/>
          <w:color w:val="FF0000"/>
          <w:sz w:val="16"/>
          <w:szCs w:val="16"/>
        </w:rPr>
        <w:t xml:space="preserve"> </w:t>
      </w:r>
      <w:r w:rsidRPr="00BE6E2C">
        <w:rPr>
          <w:bCs/>
          <w:i/>
          <w:iCs/>
          <w:color w:val="FF0000"/>
          <w:sz w:val="16"/>
          <w:szCs w:val="16"/>
        </w:rPr>
        <w:t>podpisem elektronicznym lub podpisem zaufanym lub elektronicznym podpisem osobistym.</w:t>
      </w:r>
    </w:p>
    <w:p w14:paraId="75A3B7C5" w14:textId="5F23A1E9" w:rsidR="007335B2" w:rsidRPr="007732FD" w:rsidRDefault="006640CA" w:rsidP="007732FD">
      <w:pPr>
        <w:tabs>
          <w:tab w:val="right" w:pos="9000"/>
        </w:tabs>
        <w:spacing w:line="360" w:lineRule="auto"/>
        <w:rPr>
          <w:sz w:val="28"/>
        </w:rPr>
      </w:pPr>
      <w:r>
        <w:rPr>
          <w:noProof/>
          <w:color w:val="00000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DEF1818" wp14:editId="04DE4C59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0" r="3175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AB47E25" w14:textId="502D79AA"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EF1818" id="Text Box 3" o:spid="_x0000_s1027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85mfQIAAAYF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" stroked="f">
                <v:textbox inset="0,0,0,0">
                  <w:txbxContent>
                    <w:p w14:paraId="1AB47E25" w14:textId="502D79AA"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7335B2" w:rsidRPr="007732FD" w:rsidSect="00E93A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E80E6D" w14:textId="77777777" w:rsidR="007020EC" w:rsidRDefault="007020EC">
      <w:r>
        <w:separator/>
      </w:r>
    </w:p>
  </w:endnote>
  <w:endnote w:type="continuationSeparator" w:id="0">
    <w:p w14:paraId="25A828F6" w14:textId="77777777" w:rsidR="007020EC" w:rsidRDefault="007020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280F84" w14:textId="77777777" w:rsidR="00DD5E6B" w:rsidRDefault="00DD5E6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1D988" w14:textId="77777777" w:rsidR="00DD5E6B" w:rsidRDefault="00DD5E6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08A6F" w14:textId="77777777" w:rsidR="00DD5E6B" w:rsidRDefault="00DD5E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636ADA" w14:textId="77777777" w:rsidR="007020EC" w:rsidRDefault="007020EC">
      <w:r>
        <w:separator/>
      </w:r>
    </w:p>
  </w:footnote>
  <w:footnote w:type="continuationSeparator" w:id="0">
    <w:p w14:paraId="4569AFAD" w14:textId="77777777" w:rsidR="007020EC" w:rsidRDefault="007020EC">
      <w:r>
        <w:continuationSeparator/>
      </w:r>
    </w:p>
  </w:footnote>
  <w:footnote w:id="1">
    <w:p w14:paraId="35800D01" w14:textId="7B80ED92" w:rsidR="00D17C2F" w:rsidRDefault="00D17C2F" w:rsidP="00D17C2F">
      <w:pPr>
        <w:pStyle w:val="Tekstprzypisudolnego"/>
      </w:pPr>
      <w:r w:rsidRPr="00662E81">
        <w:rPr>
          <w:rStyle w:val="Odwoanieprzypisudolnego"/>
        </w:rPr>
        <w:footnoteRef/>
      </w:r>
      <w:r w:rsidRPr="00662E81">
        <w:t xml:space="preserve"> należy podać wszystkie informacje, pozwalające jednoznacznie stwierdzić czy wykonawca spełnia warunek określony w pkt. </w:t>
      </w:r>
      <w:r w:rsidR="00662E81" w:rsidRPr="00662E81">
        <w:t>8</w:t>
      </w:r>
      <w:r w:rsidRPr="00662E81">
        <w:t>.</w:t>
      </w:r>
      <w:r w:rsidR="006640CA">
        <w:t>2</w:t>
      </w:r>
      <w:r w:rsidRPr="00662E81">
        <w:t>.</w:t>
      </w:r>
      <w:r w:rsidR="006640CA">
        <w:t>3</w:t>
      </w:r>
      <w:r w:rsidRPr="00662E81"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B8021" w14:textId="77777777" w:rsidR="00DD5E6B" w:rsidRDefault="00DD5E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55A57" w14:textId="77777777" w:rsidR="00DD5E6B" w:rsidRDefault="00DD5E6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737CF" w14:textId="77777777" w:rsidR="00DD5E6B" w:rsidRDefault="00DD5E6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B44"/>
    <w:rsid w:val="00054B56"/>
    <w:rsid w:val="000C4504"/>
    <w:rsid w:val="001563F0"/>
    <w:rsid w:val="001F2CD2"/>
    <w:rsid w:val="002355F4"/>
    <w:rsid w:val="002605A3"/>
    <w:rsid w:val="002646BC"/>
    <w:rsid w:val="002F6942"/>
    <w:rsid w:val="00326EA6"/>
    <w:rsid w:val="003857B7"/>
    <w:rsid w:val="00437D39"/>
    <w:rsid w:val="00457F17"/>
    <w:rsid w:val="004736F5"/>
    <w:rsid w:val="00591EF7"/>
    <w:rsid w:val="00662E81"/>
    <w:rsid w:val="006640CA"/>
    <w:rsid w:val="006A5B9B"/>
    <w:rsid w:val="006B58EB"/>
    <w:rsid w:val="006F12AA"/>
    <w:rsid w:val="007020EC"/>
    <w:rsid w:val="007335B2"/>
    <w:rsid w:val="00750860"/>
    <w:rsid w:val="007732FD"/>
    <w:rsid w:val="008D3D57"/>
    <w:rsid w:val="00A1762A"/>
    <w:rsid w:val="00A42B44"/>
    <w:rsid w:val="00B538A0"/>
    <w:rsid w:val="00C1516B"/>
    <w:rsid w:val="00CD0D35"/>
    <w:rsid w:val="00D019F7"/>
    <w:rsid w:val="00D17C2F"/>
    <w:rsid w:val="00DC0ED5"/>
    <w:rsid w:val="00DD5E6B"/>
    <w:rsid w:val="00DE757F"/>
    <w:rsid w:val="00E154E9"/>
    <w:rsid w:val="00E43856"/>
    <w:rsid w:val="00E65313"/>
    <w:rsid w:val="00E93A60"/>
    <w:rsid w:val="00EB64E2"/>
    <w:rsid w:val="00F7311C"/>
    <w:rsid w:val="00FD75F0"/>
    <w:rsid w:val="00FF4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3D4077"/>
  <w15:chartTrackingRefBased/>
  <w15:docId w15:val="{E652C1C8-2CB9-4E72-8E5E-043F5C39F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372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6AD711-96B0-4CAC-A914-C86D34C49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142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Małgorzata Waligórska Dział Zamówień Publicznych AGH Kraków</dc:creator>
  <cp:keywords/>
  <dc:description/>
  <cp:lastModifiedBy>Sylwia Lempart</cp:lastModifiedBy>
  <cp:revision>2</cp:revision>
  <cp:lastPrinted>2025-11-14T11:54:00Z</cp:lastPrinted>
  <dcterms:created xsi:type="dcterms:W3CDTF">2025-11-14T11:55:00Z</dcterms:created>
  <dcterms:modified xsi:type="dcterms:W3CDTF">2025-11-14T11:55:00Z</dcterms:modified>
</cp:coreProperties>
</file>