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0553B" w14:textId="77777777" w:rsidR="00FB7F50" w:rsidRPr="002245BE" w:rsidRDefault="008853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8530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85300">
        <w:rPr>
          <w:sz w:val="22"/>
          <w:szCs w:val="22"/>
        </w:rPr>
        <w:t>2025-11-28</w:t>
      </w:r>
    </w:p>
    <w:p w14:paraId="33229B9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B6C910" w14:textId="77777777" w:rsidR="00885300" w:rsidRPr="00885300" w:rsidRDefault="00885300" w:rsidP="00FB7F50">
      <w:pPr>
        <w:spacing w:after="40"/>
        <w:rPr>
          <w:b/>
          <w:bCs/>
          <w:sz w:val="22"/>
          <w:szCs w:val="22"/>
        </w:rPr>
      </w:pPr>
      <w:r w:rsidRPr="00885300">
        <w:rPr>
          <w:b/>
          <w:bCs/>
          <w:sz w:val="22"/>
          <w:szCs w:val="22"/>
        </w:rPr>
        <w:t>Akademia Górniczo - Hutnicza</w:t>
      </w:r>
    </w:p>
    <w:p w14:paraId="6C4C5E46" w14:textId="77777777" w:rsidR="00885300" w:rsidRPr="00885300" w:rsidRDefault="00885300" w:rsidP="00FB7F50">
      <w:pPr>
        <w:spacing w:after="40"/>
        <w:rPr>
          <w:b/>
          <w:bCs/>
          <w:sz w:val="22"/>
          <w:szCs w:val="22"/>
        </w:rPr>
      </w:pPr>
      <w:r w:rsidRPr="00885300">
        <w:rPr>
          <w:b/>
          <w:bCs/>
          <w:sz w:val="22"/>
          <w:szCs w:val="22"/>
        </w:rPr>
        <w:t>im. Stanisława Staszica w Krakowie</w:t>
      </w:r>
    </w:p>
    <w:p w14:paraId="48C9A01C" w14:textId="77777777" w:rsidR="00FB7F50" w:rsidRPr="002245BE" w:rsidRDefault="00885300" w:rsidP="00FB7F50">
      <w:pPr>
        <w:spacing w:after="40"/>
        <w:rPr>
          <w:b/>
          <w:bCs/>
          <w:sz w:val="22"/>
          <w:szCs w:val="22"/>
        </w:rPr>
      </w:pPr>
      <w:r w:rsidRPr="00885300">
        <w:rPr>
          <w:b/>
          <w:bCs/>
          <w:sz w:val="22"/>
          <w:szCs w:val="22"/>
        </w:rPr>
        <w:t>Dział Zamówień Publicznych</w:t>
      </w:r>
    </w:p>
    <w:p w14:paraId="7A103599" w14:textId="77777777" w:rsidR="00FB7F50" w:rsidRPr="002245BE" w:rsidRDefault="00885300" w:rsidP="00FB7F50">
      <w:pPr>
        <w:rPr>
          <w:sz w:val="22"/>
          <w:szCs w:val="22"/>
        </w:rPr>
      </w:pPr>
      <w:r w:rsidRPr="0088530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85300">
        <w:rPr>
          <w:sz w:val="22"/>
          <w:szCs w:val="22"/>
        </w:rPr>
        <w:t>30</w:t>
      </w:r>
    </w:p>
    <w:p w14:paraId="5AE53035" w14:textId="77777777" w:rsidR="00FB7F50" w:rsidRPr="002245BE" w:rsidRDefault="00885300" w:rsidP="00FB7F50">
      <w:pPr>
        <w:rPr>
          <w:sz w:val="22"/>
          <w:szCs w:val="22"/>
        </w:rPr>
      </w:pPr>
      <w:r w:rsidRPr="0088530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85300">
        <w:rPr>
          <w:sz w:val="22"/>
          <w:szCs w:val="22"/>
        </w:rPr>
        <w:t>Kraków</w:t>
      </w:r>
    </w:p>
    <w:p w14:paraId="2577446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B87495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85300" w:rsidRPr="00607F9B" w14:paraId="145D66EC" w14:textId="77777777" w:rsidTr="007E0307">
        <w:trPr>
          <w:trHeight w:val="638"/>
        </w:trPr>
        <w:tc>
          <w:tcPr>
            <w:tcW w:w="959" w:type="dxa"/>
          </w:tcPr>
          <w:p w14:paraId="4015F529" w14:textId="77777777" w:rsidR="00885300" w:rsidRPr="00607F9B" w:rsidRDefault="00885300" w:rsidP="007E03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56AFC4A" w14:textId="23974993" w:rsidR="00885300" w:rsidRPr="00607F9B" w:rsidRDefault="00885300" w:rsidP="007E03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85300">
              <w:rPr>
                <w:sz w:val="22"/>
                <w:szCs w:val="22"/>
              </w:rPr>
              <w:t>podstawowy</w:t>
            </w:r>
            <w:r w:rsidR="00725BDD">
              <w:rPr>
                <w:sz w:val="22"/>
                <w:szCs w:val="22"/>
              </w:rPr>
              <w:t>m</w:t>
            </w:r>
            <w:r w:rsidRPr="0088530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8530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85300">
              <w:rPr>
                <w:b/>
                <w:bCs/>
                <w:sz w:val="22"/>
                <w:szCs w:val="22"/>
              </w:rPr>
              <w:t>Dostawa mieszanin gazowych z certyfikatami i bez certyfikatów dla wszystkich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85300">
              <w:rPr>
                <w:b/>
                <w:sz w:val="22"/>
                <w:szCs w:val="22"/>
              </w:rPr>
              <w:t>KC-DE-zp.272-624/25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E421C8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5300" w14:paraId="76AE8488" w14:textId="77777777" w:rsidTr="007E03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94CB0F2" w14:textId="77777777" w:rsidR="00885300" w:rsidRPr="00D26ED6" w:rsidRDefault="00885300" w:rsidP="007E030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85300">
              <w:rPr>
                <w:b/>
                <w:sz w:val="22"/>
                <w:szCs w:val="22"/>
              </w:rPr>
              <w:t>Air</w:t>
            </w:r>
            <w:proofErr w:type="spellEnd"/>
            <w:r w:rsidRPr="0088530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85300">
              <w:rPr>
                <w:b/>
                <w:sz w:val="22"/>
                <w:szCs w:val="22"/>
              </w:rPr>
              <w:t>Liquide</w:t>
            </w:r>
            <w:proofErr w:type="spellEnd"/>
            <w:r w:rsidRPr="00885300">
              <w:rPr>
                <w:b/>
                <w:sz w:val="22"/>
                <w:szCs w:val="22"/>
              </w:rPr>
              <w:t xml:space="preserve"> Polska sp. z o.o.</w:t>
            </w:r>
          </w:p>
          <w:p w14:paraId="7E2D0834" w14:textId="77777777" w:rsidR="00885300" w:rsidRPr="009F0E5C" w:rsidRDefault="00885300" w:rsidP="007E0307">
            <w:pPr>
              <w:jc w:val="both"/>
              <w:rPr>
                <w:bCs/>
                <w:sz w:val="22"/>
                <w:szCs w:val="22"/>
              </w:rPr>
            </w:pPr>
            <w:r w:rsidRPr="00885300">
              <w:rPr>
                <w:bCs/>
                <w:sz w:val="22"/>
                <w:szCs w:val="22"/>
              </w:rPr>
              <w:t>Jasnogórska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5300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A0C05C" w14:textId="77777777" w:rsidR="00885300" w:rsidRPr="009F0E5C" w:rsidRDefault="00885300" w:rsidP="007E0307">
            <w:pPr>
              <w:jc w:val="both"/>
              <w:rPr>
                <w:bCs/>
                <w:sz w:val="22"/>
                <w:szCs w:val="22"/>
              </w:rPr>
            </w:pPr>
            <w:r w:rsidRPr="00885300">
              <w:rPr>
                <w:bCs/>
                <w:sz w:val="22"/>
                <w:szCs w:val="22"/>
              </w:rPr>
              <w:t>31-358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5300">
              <w:rPr>
                <w:bCs/>
                <w:sz w:val="22"/>
                <w:szCs w:val="22"/>
              </w:rPr>
              <w:t>Kraków</w:t>
            </w:r>
          </w:p>
          <w:p w14:paraId="52003A80" w14:textId="77777777" w:rsidR="00885300" w:rsidRPr="00D26ED6" w:rsidRDefault="00885300" w:rsidP="007E03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D1195D" w14:textId="3D4B3067" w:rsidR="00885300" w:rsidRDefault="00885300" w:rsidP="007E030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85300">
              <w:rPr>
                <w:sz w:val="22"/>
                <w:szCs w:val="22"/>
              </w:rPr>
              <w:t>Dostaw</w:t>
            </w:r>
            <w:r w:rsidR="00725BDD">
              <w:rPr>
                <w:sz w:val="22"/>
                <w:szCs w:val="22"/>
              </w:rPr>
              <w:t>ę</w:t>
            </w:r>
            <w:r w:rsidRPr="00885300">
              <w:rPr>
                <w:sz w:val="22"/>
                <w:szCs w:val="22"/>
              </w:rPr>
              <w:t xml:space="preserve"> mieszanin gazowych z certyfikatami i bez certyfikatów dla wszystkich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9C6EEF6" w14:textId="77777777" w:rsidR="00885300" w:rsidRPr="00D26ED6" w:rsidRDefault="00885300" w:rsidP="007E030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85300">
              <w:rPr>
                <w:b/>
                <w:sz w:val="22"/>
                <w:szCs w:val="22"/>
              </w:rPr>
              <w:t>317 476.32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FCA15AE" w14:textId="77777777" w:rsidR="00885300" w:rsidRDefault="00885300" w:rsidP="007E030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01F4AD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417"/>
        <w:gridCol w:w="1418"/>
        <w:gridCol w:w="567"/>
        <w:gridCol w:w="1134"/>
        <w:gridCol w:w="850"/>
        <w:gridCol w:w="851"/>
      </w:tblGrid>
      <w:tr w:rsidR="002B6761" w:rsidRPr="008567C7" w14:paraId="4D799142" w14:textId="77777777" w:rsidTr="00725BDD">
        <w:trPr>
          <w:trHeight w:val="510"/>
        </w:trPr>
        <w:tc>
          <w:tcPr>
            <w:tcW w:w="709" w:type="dxa"/>
            <w:vAlign w:val="center"/>
          </w:tcPr>
          <w:p w14:paraId="6B86260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46E3FF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499147D" w14:textId="77777777" w:rsidR="002B6761" w:rsidRPr="008567C7" w:rsidRDefault="008853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5FB3E1DD" w14:textId="2E9F31CA" w:rsidR="002B6761" w:rsidRPr="008567C7" w:rsidRDefault="008853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dostawy zamówień cząstkowych mieszanin gazowych bez </w:t>
            </w:r>
            <w:r w:rsidR="00725BDD" w:rsidRPr="00885300">
              <w:rPr>
                <w:rFonts w:ascii="Times New Roman" w:hAnsi="Times New Roman" w:cs="Times New Roman"/>
                <w:bCs/>
                <w:sz w:val="18"/>
                <w:szCs w:val="18"/>
              </w:rPr>
              <w:t>certyfikatów</w:t>
            </w:r>
          </w:p>
        </w:tc>
        <w:tc>
          <w:tcPr>
            <w:tcW w:w="1418" w:type="dxa"/>
            <w:vAlign w:val="center"/>
          </w:tcPr>
          <w:p w14:paraId="12ECCF0D" w14:textId="159874B2" w:rsidR="002B6761" w:rsidRPr="008567C7" w:rsidRDefault="0088530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dostawy zamówień </w:t>
            </w:r>
            <w:r w:rsidR="00725BDD" w:rsidRPr="00885300">
              <w:rPr>
                <w:rFonts w:ascii="Times New Roman" w:hAnsi="Times New Roman" w:cs="Times New Roman"/>
                <w:bCs/>
                <w:sz w:val="18"/>
                <w:szCs w:val="18"/>
              </w:rPr>
              <w:t>cząstkowych</w:t>
            </w:r>
            <w:r w:rsidRPr="0088530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mieszanin gazowych z certyfikatami</w:t>
            </w:r>
          </w:p>
        </w:tc>
        <w:tc>
          <w:tcPr>
            <w:tcW w:w="567" w:type="dxa"/>
            <w:vAlign w:val="center"/>
          </w:tcPr>
          <w:p w14:paraId="21CFF18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172812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0D22B6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9D7237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85300" w:rsidRPr="008567C7" w14:paraId="54596B3F" w14:textId="77777777" w:rsidTr="00725BDD">
        <w:tc>
          <w:tcPr>
            <w:tcW w:w="709" w:type="dxa"/>
            <w:vAlign w:val="center"/>
          </w:tcPr>
          <w:p w14:paraId="4BC66DD0" w14:textId="77777777" w:rsidR="00885300" w:rsidRPr="008567C7" w:rsidRDefault="00885300" w:rsidP="007E03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66FA06D" w14:textId="77777777" w:rsidR="00885300" w:rsidRPr="002B6761" w:rsidRDefault="00885300" w:rsidP="007E03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85300">
              <w:rPr>
                <w:rFonts w:ascii="Times New Roman" w:hAnsi="Times New Roman" w:cs="Times New Roman"/>
                <w:b/>
                <w:sz w:val="18"/>
                <w:szCs w:val="18"/>
              </w:rPr>
              <w:t>Air</w:t>
            </w:r>
            <w:proofErr w:type="spellEnd"/>
            <w:r w:rsidRPr="008853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85300">
              <w:rPr>
                <w:rFonts w:ascii="Times New Roman" w:hAnsi="Times New Roman" w:cs="Times New Roman"/>
                <w:b/>
                <w:sz w:val="18"/>
                <w:szCs w:val="18"/>
              </w:rPr>
              <w:t>Liquide</w:t>
            </w:r>
            <w:proofErr w:type="spellEnd"/>
            <w:r w:rsidRPr="0088530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536A4399" w14:textId="77777777" w:rsidR="00885300" w:rsidRPr="008567C7" w:rsidRDefault="00885300" w:rsidP="007E03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bCs/>
                <w:sz w:val="18"/>
                <w:szCs w:val="18"/>
              </w:rPr>
              <w:t>Jasnogórska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5300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EB021CB" w14:textId="77777777" w:rsidR="00885300" w:rsidRPr="001B7815" w:rsidRDefault="00885300" w:rsidP="007E03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bCs/>
                <w:sz w:val="18"/>
                <w:szCs w:val="18"/>
              </w:rPr>
              <w:t>31-358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530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60D4116" w14:textId="77777777" w:rsidR="00885300" w:rsidRPr="008567C7" w:rsidRDefault="00885300" w:rsidP="007E03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3586C8C0" w14:textId="77777777" w:rsidR="00885300" w:rsidRPr="008567C7" w:rsidRDefault="00885300" w:rsidP="007E03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0ED04CD6" w14:textId="77777777" w:rsidR="00885300" w:rsidRPr="008567C7" w:rsidRDefault="00885300" w:rsidP="007E03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567" w:type="dxa"/>
            <w:vAlign w:val="center"/>
          </w:tcPr>
          <w:p w14:paraId="68207479" w14:textId="77777777" w:rsidR="00885300" w:rsidRPr="008567C7" w:rsidRDefault="00885300" w:rsidP="007E03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02131C7" w14:textId="77777777" w:rsidR="00885300" w:rsidRPr="008567C7" w:rsidRDefault="00885300" w:rsidP="007E03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47F87BE" w14:textId="77777777" w:rsidR="00885300" w:rsidRPr="008567C7" w:rsidRDefault="00885300" w:rsidP="007E03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B8765CE" w14:textId="77777777" w:rsidR="00885300" w:rsidRPr="008567C7" w:rsidRDefault="00885300" w:rsidP="007E03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530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57440C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7E6EE6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155083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F2924" w14:textId="77777777" w:rsidR="009726DF" w:rsidRDefault="009726DF">
      <w:r>
        <w:separator/>
      </w:r>
    </w:p>
  </w:endnote>
  <w:endnote w:type="continuationSeparator" w:id="0">
    <w:p w14:paraId="3DE70691" w14:textId="77777777" w:rsidR="009726DF" w:rsidRDefault="00972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AB68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2C0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90F95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E498F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1B78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60A34" w14:textId="77777777" w:rsidR="009726DF" w:rsidRDefault="009726DF">
      <w:r>
        <w:separator/>
      </w:r>
    </w:p>
  </w:footnote>
  <w:footnote w:type="continuationSeparator" w:id="0">
    <w:p w14:paraId="4B0D0EB7" w14:textId="77777777" w:rsidR="009726DF" w:rsidRDefault="00972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A3F2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B462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DAAD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6D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25BDD"/>
    <w:rsid w:val="0075025B"/>
    <w:rsid w:val="00756CDA"/>
    <w:rsid w:val="007E2ACC"/>
    <w:rsid w:val="007E68C5"/>
    <w:rsid w:val="00832144"/>
    <w:rsid w:val="008567C7"/>
    <w:rsid w:val="008642B3"/>
    <w:rsid w:val="00885300"/>
    <w:rsid w:val="008A6C10"/>
    <w:rsid w:val="008E5102"/>
    <w:rsid w:val="00915B9E"/>
    <w:rsid w:val="00952256"/>
    <w:rsid w:val="009726DF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26F333"/>
  <w15:chartTrackingRefBased/>
  <w15:docId w15:val="{499DC095-404E-4E6A-AFC0-C342D10C1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2025-11-28T14:02:00Z</cp:lastPrinted>
  <dcterms:created xsi:type="dcterms:W3CDTF">2025-11-28T14:02:00Z</dcterms:created>
  <dcterms:modified xsi:type="dcterms:W3CDTF">2025-11-28T14:02:00Z</dcterms:modified>
</cp:coreProperties>
</file>