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82E92F" w14:textId="5911A30D" w:rsidR="00C04D4F" w:rsidRDefault="00C04D4F" w:rsidP="00C04D4F">
      <w:pPr>
        <w:pStyle w:val="Nagwek3"/>
        <w:jc w:val="center"/>
        <w:rPr>
          <w:rFonts w:ascii="Times New Roman" w:hAnsi="Times New Roman"/>
          <w:b w:val="0"/>
          <w:sz w:val="22"/>
          <w:szCs w:val="22"/>
        </w:rPr>
      </w:pPr>
      <w:r>
        <w:rPr>
          <w:noProof/>
        </w:rPr>
        <w:drawing>
          <wp:inline distT="0" distB="0" distL="0" distR="0" wp14:anchorId="69F864F7" wp14:editId="79465382">
            <wp:extent cx="5743575" cy="657225"/>
            <wp:effectExtent l="0" t="0" r="0" b="0"/>
            <wp:docPr id="163164493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1644933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BA4431" w14:textId="165FC12F" w:rsidR="008D2AB8" w:rsidRPr="00DF7745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DF7745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DF7745">
        <w:rPr>
          <w:rFonts w:ascii="Times New Roman" w:hAnsi="Times New Roman"/>
          <w:sz w:val="22"/>
          <w:szCs w:val="22"/>
        </w:rPr>
        <w:t>1</w:t>
      </w:r>
    </w:p>
    <w:p w14:paraId="38D6DB27" w14:textId="77777777" w:rsidR="008D2AB8" w:rsidRPr="00DF77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5A2285C" w14:textId="77777777" w:rsidR="008D2AB8" w:rsidRPr="00DF77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FORMULARZ OFERTY</w:t>
      </w:r>
    </w:p>
    <w:p w14:paraId="58F305F2" w14:textId="77777777" w:rsidR="008D2AB8" w:rsidRPr="00DF7745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E8B21FB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NAZWA WYKONAWCY:……………………………………………………………………..</w:t>
      </w:r>
    </w:p>
    <w:p w14:paraId="1AA374B3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BC0BAB1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ADRES:………………………………………………………………………………………….</w:t>
      </w:r>
    </w:p>
    <w:p w14:paraId="7BC6CC99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4A4018C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TEL.………………………………………………………………………………………………</w:t>
      </w:r>
    </w:p>
    <w:p w14:paraId="72DC03FD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FAX ……………………………………………………………………………………………..</w:t>
      </w:r>
    </w:p>
    <w:p w14:paraId="7D920096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E-MAIL…………………………………………………………………………………………..</w:t>
      </w:r>
    </w:p>
    <w:p w14:paraId="652D681C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NIP…………………………………. REGON:……………………………………………….....</w:t>
      </w:r>
    </w:p>
    <w:p w14:paraId="3CDEE30A" w14:textId="19FFF07C" w:rsidR="008D2AB8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BANK/ NR KONTA …………………………………………………………………………….</w:t>
      </w:r>
    </w:p>
    <w:p w14:paraId="4DB8BE1D" w14:textId="77777777" w:rsidR="008D2AB8" w:rsidRPr="00DF7745" w:rsidRDefault="008D2AB8" w:rsidP="008D2AB8">
      <w:pPr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Do: Nazwa i siedziba Zamawiającego:</w:t>
      </w:r>
    </w:p>
    <w:p w14:paraId="5C42CE38" w14:textId="133BC5FE" w:rsidR="008D2AB8" w:rsidRPr="00DF7745" w:rsidRDefault="00012B41" w:rsidP="00C04D4F">
      <w:pPr>
        <w:ind w:right="-110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 xml:space="preserve">Akademia Górniczo </w:t>
      </w:r>
      <w:r w:rsidR="00FE3C1E">
        <w:rPr>
          <w:b/>
          <w:sz w:val="22"/>
          <w:szCs w:val="22"/>
        </w:rPr>
        <w:t>–</w:t>
      </w:r>
      <w:r w:rsidRPr="00DF7745">
        <w:rPr>
          <w:b/>
          <w:sz w:val="22"/>
          <w:szCs w:val="22"/>
        </w:rPr>
        <w:t xml:space="preserve"> Hutnicza</w:t>
      </w:r>
      <w:r w:rsidR="00FE3C1E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im. Stanisława Staszica w Krakowie</w:t>
      </w:r>
      <w:r w:rsidR="00FE3C1E">
        <w:rPr>
          <w:b/>
          <w:sz w:val="22"/>
          <w:szCs w:val="22"/>
        </w:rPr>
        <w:t xml:space="preserve">, </w:t>
      </w:r>
      <w:r w:rsidRPr="00DF7745">
        <w:rPr>
          <w:b/>
          <w:sz w:val="22"/>
          <w:szCs w:val="22"/>
        </w:rPr>
        <w:t>Dział Zamówień Publicznych</w:t>
      </w:r>
      <w:r w:rsidR="00FE3C1E">
        <w:rPr>
          <w:b/>
          <w:sz w:val="22"/>
          <w:szCs w:val="22"/>
        </w:rPr>
        <w:t xml:space="preserve">, </w:t>
      </w:r>
      <w:r w:rsidRPr="00DF7745">
        <w:rPr>
          <w:b/>
          <w:sz w:val="22"/>
          <w:szCs w:val="22"/>
        </w:rPr>
        <w:t>Al. Mickiewicza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30</w:t>
      </w:r>
      <w:r w:rsidR="00FE3C1E">
        <w:rPr>
          <w:b/>
          <w:sz w:val="22"/>
          <w:szCs w:val="22"/>
        </w:rPr>
        <w:t xml:space="preserve">, </w:t>
      </w:r>
      <w:r w:rsidRPr="00DF7745">
        <w:rPr>
          <w:b/>
          <w:sz w:val="22"/>
          <w:szCs w:val="22"/>
        </w:rPr>
        <w:t>30-059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Kraków</w:t>
      </w:r>
      <w:r w:rsidR="00FE3C1E">
        <w:rPr>
          <w:b/>
          <w:sz w:val="22"/>
          <w:szCs w:val="22"/>
        </w:rPr>
        <w:t>.</w:t>
      </w:r>
    </w:p>
    <w:p w14:paraId="09EE202D" w14:textId="14A90F2E" w:rsidR="008D2AB8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Przystępując do postępowania o udzielenie zamówienia publicznego, którego przedmiotem jest </w:t>
      </w:r>
      <w:r w:rsidR="00CB4CA7" w:rsidRPr="00CB4CA7">
        <w:rPr>
          <w:b/>
          <w:sz w:val="22"/>
          <w:szCs w:val="22"/>
        </w:rPr>
        <w:t xml:space="preserve">Dostawa zestawu fotograficznego wraz z wyposażeniem dla Centrum </w:t>
      </w:r>
      <w:proofErr w:type="spellStart"/>
      <w:r w:rsidR="00CB4CA7" w:rsidRPr="00CB4CA7">
        <w:rPr>
          <w:b/>
          <w:sz w:val="22"/>
          <w:szCs w:val="22"/>
        </w:rPr>
        <w:t>Cyberbezpieczeństwa</w:t>
      </w:r>
      <w:proofErr w:type="spellEnd"/>
      <w:r w:rsidR="00CB4CA7" w:rsidRPr="00CB4CA7">
        <w:rPr>
          <w:b/>
          <w:sz w:val="22"/>
          <w:szCs w:val="22"/>
        </w:rPr>
        <w:t xml:space="preserve"> AGH - KC-DE-zp.272-642/25</w:t>
      </w:r>
      <w:r w:rsidRPr="00DF7745">
        <w:rPr>
          <w:b/>
          <w:sz w:val="22"/>
          <w:szCs w:val="22"/>
        </w:rPr>
        <w:t xml:space="preserve">, </w:t>
      </w:r>
      <w:r w:rsidRPr="00DF7745">
        <w:rPr>
          <w:sz w:val="22"/>
          <w:szCs w:val="22"/>
        </w:rPr>
        <w:t>oferuję realizację przedmiotu zamówienia, zgodnie z zasadami określonymi w specyfikacji warunków zamówienia.</w:t>
      </w:r>
    </w:p>
    <w:p w14:paraId="34B808F1" w14:textId="77777777" w:rsidR="00C04D4F" w:rsidRDefault="00C04D4F" w:rsidP="008D2AB8">
      <w:pPr>
        <w:widowControl w:val="0"/>
        <w:ind w:right="1"/>
        <w:jc w:val="both"/>
        <w:rPr>
          <w:sz w:val="22"/>
          <w:szCs w:val="22"/>
        </w:rPr>
      </w:pPr>
    </w:p>
    <w:tbl>
      <w:tblPr>
        <w:tblW w:w="9551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031"/>
        <w:gridCol w:w="851"/>
        <w:gridCol w:w="1577"/>
      </w:tblGrid>
      <w:tr w:rsidR="00CB4CA7" w14:paraId="75A7B9E1" w14:textId="77777777" w:rsidTr="00CB4CA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79BD35A" w14:textId="77777777" w:rsidR="00CB4CA7" w:rsidRDefault="00CB4CA7" w:rsidP="00DB29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007EBDB" w14:textId="77777777" w:rsidR="00CB4CA7" w:rsidRDefault="00CB4CA7" w:rsidP="00DB29E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6AEFE0F6" w14:textId="77777777" w:rsidR="00CB4CA7" w:rsidRDefault="00CB4CA7" w:rsidP="00DB29E7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96243F" w14:textId="77777777" w:rsidR="00CB4CA7" w:rsidRDefault="00CB4CA7" w:rsidP="00DB29E7">
            <w:pPr>
              <w:spacing w:line="276" w:lineRule="auto"/>
              <w:jc w:val="center"/>
              <w:rPr>
                <w:b/>
                <w:color w:val="FF0000"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Należy wpisać:</w:t>
            </w:r>
          </w:p>
          <w:p w14:paraId="0DF94780" w14:textId="77777777" w:rsidR="00CB4CA7" w:rsidRDefault="00CB4CA7" w:rsidP="00DB29E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color w:val="FF0000"/>
                <w:sz w:val="20"/>
                <w:lang w:eastAsia="en-US"/>
              </w:rPr>
              <w:t>Producent / 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F38BF56" w14:textId="77777777" w:rsidR="00CB4CA7" w:rsidRDefault="00CB4CA7" w:rsidP="00DB29E7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Liczba</w:t>
            </w:r>
          </w:p>
          <w:p w14:paraId="2F1104CF" w14:textId="77777777" w:rsidR="00CB4CA7" w:rsidRDefault="00CB4CA7" w:rsidP="00DB29E7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AF24660" w14:textId="77777777" w:rsidR="00CB4CA7" w:rsidRDefault="00CB4CA7" w:rsidP="00DB29E7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82AE28" w14:textId="77777777" w:rsidR="00CB4CA7" w:rsidRDefault="00CB4CA7" w:rsidP="00DB29E7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netto</w:t>
            </w:r>
          </w:p>
          <w:p w14:paraId="5F603A34" w14:textId="77777777" w:rsidR="00CB4CA7" w:rsidRDefault="00CB4CA7" w:rsidP="00DB29E7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9A5B888" w14:textId="77777777" w:rsidR="00CB4CA7" w:rsidRDefault="00CB4CA7" w:rsidP="00DB29E7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VAT</w:t>
            </w:r>
          </w:p>
          <w:p w14:paraId="35A4F281" w14:textId="77777777" w:rsidR="00CB4CA7" w:rsidRDefault="00CB4CA7" w:rsidP="00DB29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15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3F80214" w14:textId="77777777" w:rsidR="00CB4CA7" w:rsidRDefault="00CB4CA7" w:rsidP="00DB29E7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2C746A1F" w14:textId="77777777" w:rsidR="00CB4CA7" w:rsidRDefault="00CB4CA7" w:rsidP="00DB29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0917EB3A" w14:textId="77777777" w:rsidR="00CB4CA7" w:rsidRDefault="00CB4CA7" w:rsidP="00DB29E7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CB4CA7" w14:paraId="20BBFD86" w14:textId="77777777" w:rsidTr="00CB4CA7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E92D437" w14:textId="77777777" w:rsidR="00CB4CA7" w:rsidRDefault="00CB4CA7" w:rsidP="00DB29E7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1E415FA" w14:textId="77777777" w:rsidR="00CB4CA7" w:rsidRDefault="00CB4CA7" w:rsidP="00DB29E7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62BE30C" w14:textId="77777777" w:rsidR="00CB4CA7" w:rsidRDefault="00CB4CA7" w:rsidP="00DB29E7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CB22B4A" w14:textId="77777777" w:rsidR="00CB4CA7" w:rsidRDefault="00CB4CA7" w:rsidP="00DB29E7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A3366E2" w14:textId="77777777" w:rsidR="00CB4CA7" w:rsidRDefault="00CB4CA7" w:rsidP="00DB29E7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0FEE45D" w14:textId="77777777" w:rsidR="00CB4CA7" w:rsidRDefault="00CB4CA7" w:rsidP="00DB29E7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D8B8BCA" w14:textId="77777777" w:rsidR="00CB4CA7" w:rsidRDefault="00CB4CA7" w:rsidP="00DB29E7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5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D7EB394" w14:textId="77777777" w:rsidR="00CB4CA7" w:rsidRDefault="00CB4CA7" w:rsidP="00DB29E7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CB4CA7" w14:paraId="5AEF2402" w14:textId="77777777" w:rsidTr="00CB4CA7">
        <w:trPr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9BF77" w14:textId="77777777" w:rsidR="00CB4CA7" w:rsidRDefault="00CB4CA7" w:rsidP="00DB29E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32481" w14:textId="629865BD" w:rsidR="00CB4CA7" w:rsidRPr="009A776B" w:rsidRDefault="00CB4CA7" w:rsidP="00DB29E7">
            <w:pPr>
              <w:rPr>
                <w:sz w:val="20"/>
                <w:szCs w:val="20"/>
              </w:rPr>
            </w:pPr>
            <w:r w:rsidRPr="00CB4CA7">
              <w:rPr>
                <w:b/>
                <w:sz w:val="20"/>
                <w:szCs w:val="20"/>
              </w:rPr>
              <w:t>Aparat fotograficzny z obiektywem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30C2E66" w14:textId="77777777" w:rsidR="00CB4CA7" w:rsidRPr="00D73172" w:rsidRDefault="00CB4CA7" w:rsidP="00DB29E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55CC81C" w14:textId="616FD426" w:rsidR="00CB4CA7" w:rsidRDefault="00CB4CA7" w:rsidP="00DB29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375B7D6" w14:textId="77777777" w:rsidR="00CB4CA7" w:rsidRDefault="00CB4CA7" w:rsidP="00DB29E7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261A422B" w14:textId="77777777" w:rsidR="00CB4CA7" w:rsidRDefault="00CB4CA7" w:rsidP="00DB29E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586932A7" w14:textId="77777777" w:rsidR="00CB4CA7" w:rsidRDefault="00CB4CA7" w:rsidP="00DB29E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6C91200" w14:textId="77777777" w:rsidR="00CB4CA7" w:rsidRDefault="00CB4CA7" w:rsidP="00DB29E7">
            <w:pPr>
              <w:ind w:right="425"/>
              <w:rPr>
                <w:sz w:val="16"/>
                <w:szCs w:val="16"/>
              </w:rPr>
            </w:pPr>
          </w:p>
          <w:p w14:paraId="7AC461F6" w14:textId="77777777" w:rsidR="00CB4CA7" w:rsidRDefault="00CB4CA7" w:rsidP="00DB29E7">
            <w:pPr>
              <w:ind w:right="425"/>
              <w:rPr>
                <w:sz w:val="16"/>
                <w:szCs w:val="16"/>
              </w:rPr>
            </w:pPr>
          </w:p>
        </w:tc>
      </w:tr>
      <w:tr w:rsidR="00CB4CA7" w14:paraId="7C356339" w14:textId="77777777" w:rsidTr="00CB4CA7">
        <w:trPr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C2D1F4C" w14:textId="3E45FFB7" w:rsidR="00CB4CA7" w:rsidRDefault="003C7145" w:rsidP="00DB29E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68205" w14:textId="245A0506" w:rsidR="00CB4CA7" w:rsidRDefault="00CB4CA7" w:rsidP="00DB29E7">
            <w:pPr>
              <w:rPr>
                <w:b/>
                <w:sz w:val="20"/>
                <w:szCs w:val="20"/>
              </w:rPr>
            </w:pPr>
            <w:r w:rsidRPr="00CB4CA7">
              <w:rPr>
                <w:b/>
                <w:sz w:val="20"/>
                <w:szCs w:val="20"/>
              </w:rPr>
              <w:t>Obiektyw fotograficzny dodatkowy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2C86EABC" w14:textId="77777777" w:rsidR="00CB4CA7" w:rsidRPr="00D73172" w:rsidRDefault="00CB4CA7" w:rsidP="00DB29E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4EE7FDDF" w14:textId="4CBACEDA" w:rsidR="00CB4CA7" w:rsidRDefault="00CB4CA7" w:rsidP="00DB29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5032A1B" w14:textId="77777777" w:rsidR="00CB4CA7" w:rsidRDefault="00CB4CA7" w:rsidP="00DB29E7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55731C55" w14:textId="77777777" w:rsidR="00CB4CA7" w:rsidRDefault="00CB4CA7" w:rsidP="00DB29E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3C12D081" w14:textId="77777777" w:rsidR="00CB4CA7" w:rsidRDefault="00CB4CA7" w:rsidP="00DB29E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8D5C6B8" w14:textId="77777777" w:rsidR="00CB4CA7" w:rsidRDefault="00CB4CA7" w:rsidP="00DB29E7">
            <w:pPr>
              <w:ind w:right="425"/>
              <w:rPr>
                <w:sz w:val="16"/>
                <w:szCs w:val="16"/>
              </w:rPr>
            </w:pPr>
          </w:p>
        </w:tc>
      </w:tr>
      <w:tr w:rsidR="00CB4CA7" w14:paraId="1F3B6D83" w14:textId="77777777" w:rsidTr="00CB4CA7">
        <w:trPr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A761822" w14:textId="1E6FDA90" w:rsidR="00CB4CA7" w:rsidRDefault="003C7145" w:rsidP="00DB29E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8BC9F" w14:textId="6FAA04E4" w:rsidR="00CB4CA7" w:rsidRDefault="00CB4CA7" w:rsidP="00DB29E7">
            <w:pPr>
              <w:rPr>
                <w:b/>
                <w:sz w:val="20"/>
                <w:szCs w:val="20"/>
              </w:rPr>
            </w:pPr>
            <w:r w:rsidRPr="00CB4CA7">
              <w:rPr>
                <w:b/>
                <w:sz w:val="20"/>
                <w:szCs w:val="20"/>
              </w:rPr>
              <w:t>Statyw fotograficzny z głowicą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4BB90BA8" w14:textId="77777777" w:rsidR="00CB4CA7" w:rsidRPr="00D73172" w:rsidRDefault="00CB4CA7" w:rsidP="00DB29E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5011B74" w14:textId="359E5BA2" w:rsidR="00CB4CA7" w:rsidRDefault="00CB4CA7" w:rsidP="00DB29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6686E870" w14:textId="77777777" w:rsidR="00CB4CA7" w:rsidRDefault="00CB4CA7" w:rsidP="00DB29E7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608FEC79" w14:textId="77777777" w:rsidR="00CB4CA7" w:rsidRDefault="00CB4CA7" w:rsidP="00DB29E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0C6FCB5B" w14:textId="77777777" w:rsidR="00CB4CA7" w:rsidRDefault="00CB4CA7" w:rsidP="00DB29E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7D91D07" w14:textId="77777777" w:rsidR="00CB4CA7" w:rsidRDefault="00CB4CA7" w:rsidP="00DB29E7">
            <w:pPr>
              <w:ind w:right="425"/>
              <w:rPr>
                <w:sz w:val="16"/>
                <w:szCs w:val="16"/>
              </w:rPr>
            </w:pPr>
          </w:p>
        </w:tc>
      </w:tr>
      <w:tr w:rsidR="00CB4CA7" w14:paraId="40749F86" w14:textId="77777777" w:rsidTr="00CB4CA7">
        <w:trPr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18DDB4" w14:textId="442079F0" w:rsidR="00CB4CA7" w:rsidRDefault="003C7145" w:rsidP="00DB29E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DF26C" w14:textId="7951B8B6" w:rsidR="00CB4CA7" w:rsidRDefault="00CB4CA7" w:rsidP="00DB29E7">
            <w:pPr>
              <w:rPr>
                <w:b/>
                <w:sz w:val="20"/>
                <w:szCs w:val="20"/>
              </w:rPr>
            </w:pPr>
            <w:r w:rsidRPr="00CB4CA7">
              <w:rPr>
                <w:b/>
                <w:sz w:val="20"/>
                <w:szCs w:val="20"/>
              </w:rPr>
              <w:t>Plecak fotograficzny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7549DD44" w14:textId="77777777" w:rsidR="00CB4CA7" w:rsidRPr="00D73172" w:rsidRDefault="00CB4CA7" w:rsidP="00DB29E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2DBA7736" w14:textId="172E38E9" w:rsidR="00CB4CA7" w:rsidRDefault="00CB4CA7" w:rsidP="00DB29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657C0FAF" w14:textId="77777777" w:rsidR="00CB4CA7" w:rsidRDefault="00CB4CA7" w:rsidP="00DB29E7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637287D6" w14:textId="77777777" w:rsidR="00CB4CA7" w:rsidRDefault="00CB4CA7" w:rsidP="00DB29E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3BD1FFB9" w14:textId="77777777" w:rsidR="00CB4CA7" w:rsidRDefault="00CB4CA7" w:rsidP="00DB29E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24C3407" w14:textId="77777777" w:rsidR="00CB4CA7" w:rsidRDefault="00CB4CA7" w:rsidP="00DB29E7">
            <w:pPr>
              <w:ind w:right="425"/>
              <w:rPr>
                <w:sz w:val="16"/>
                <w:szCs w:val="16"/>
              </w:rPr>
            </w:pPr>
          </w:p>
        </w:tc>
      </w:tr>
      <w:tr w:rsidR="00CB4CA7" w14:paraId="1AC4E30D" w14:textId="77777777" w:rsidTr="00CB4CA7">
        <w:trPr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1B4D5FD" w14:textId="2CF2CBCC" w:rsidR="00CB4CA7" w:rsidRDefault="003C7145" w:rsidP="00DB29E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20775" w14:textId="443CD74E" w:rsidR="00CB4CA7" w:rsidRDefault="00CB4CA7" w:rsidP="00DB29E7">
            <w:pPr>
              <w:rPr>
                <w:b/>
                <w:sz w:val="20"/>
                <w:szCs w:val="20"/>
              </w:rPr>
            </w:pPr>
            <w:r w:rsidRPr="00CB4CA7">
              <w:rPr>
                <w:b/>
                <w:sz w:val="20"/>
                <w:szCs w:val="20"/>
              </w:rPr>
              <w:t>Modyfikatory oświetlenia studyjnego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7464BDFC" w14:textId="77777777" w:rsidR="00CB4CA7" w:rsidRPr="00D73172" w:rsidRDefault="00CB4CA7" w:rsidP="00DB29E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57D96C60" w14:textId="6D1CA147" w:rsidR="00CB4CA7" w:rsidRDefault="00CB4CA7" w:rsidP="00DB29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4B1F7F9B" w14:textId="77777777" w:rsidR="00CB4CA7" w:rsidRDefault="00CB4CA7" w:rsidP="00DB29E7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26F4A42" w14:textId="77777777" w:rsidR="00CB4CA7" w:rsidRDefault="00CB4CA7" w:rsidP="00DB29E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52807D7F" w14:textId="77777777" w:rsidR="00CB4CA7" w:rsidRDefault="00CB4CA7" w:rsidP="00DB29E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65B61D5" w14:textId="77777777" w:rsidR="00CB4CA7" w:rsidRDefault="00CB4CA7" w:rsidP="00DB29E7">
            <w:pPr>
              <w:ind w:right="425"/>
              <w:rPr>
                <w:sz w:val="16"/>
                <w:szCs w:val="16"/>
              </w:rPr>
            </w:pPr>
          </w:p>
        </w:tc>
      </w:tr>
      <w:tr w:rsidR="00CB4CA7" w14:paraId="6455CFF9" w14:textId="77777777" w:rsidTr="00CB4CA7">
        <w:trPr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EDD6453" w14:textId="79812241" w:rsidR="00CB4CA7" w:rsidRDefault="003C7145" w:rsidP="00DB29E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6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E9931" w14:textId="6A836C15" w:rsidR="00CB4CA7" w:rsidRDefault="00CB4CA7" w:rsidP="00DB29E7">
            <w:pPr>
              <w:rPr>
                <w:b/>
                <w:sz w:val="20"/>
                <w:szCs w:val="20"/>
              </w:rPr>
            </w:pPr>
            <w:r w:rsidRPr="00CB4CA7">
              <w:rPr>
                <w:b/>
                <w:sz w:val="20"/>
                <w:szCs w:val="20"/>
              </w:rPr>
              <w:t>Lampa studyjna błyskowa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E27F33A" w14:textId="77777777" w:rsidR="00CB4CA7" w:rsidRPr="00D73172" w:rsidRDefault="00CB4CA7" w:rsidP="00DB29E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2DAAA674" w14:textId="4ED65D56" w:rsidR="00CB4CA7" w:rsidRDefault="00CB4CA7" w:rsidP="00DB29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6C07454" w14:textId="77777777" w:rsidR="00CB4CA7" w:rsidRDefault="00CB4CA7" w:rsidP="00DB29E7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203B793C" w14:textId="77777777" w:rsidR="00CB4CA7" w:rsidRDefault="00CB4CA7" w:rsidP="00DB29E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24A6A78C" w14:textId="77777777" w:rsidR="00CB4CA7" w:rsidRDefault="00CB4CA7" w:rsidP="00DB29E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8767AE8" w14:textId="77777777" w:rsidR="00CB4CA7" w:rsidRDefault="00CB4CA7" w:rsidP="00DB29E7">
            <w:pPr>
              <w:ind w:right="425"/>
              <w:rPr>
                <w:sz w:val="16"/>
                <w:szCs w:val="16"/>
              </w:rPr>
            </w:pPr>
          </w:p>
        </w:tc>
      </w:tr>
      <w:tr w:rsidR="00CB4CA7" w14:paraId="783AC82F" w14:textId="77777777" w:rsidTr="00CB4CA7">
        <w:trPr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E32A410" w14:textId="6A0C0CF3" w:rsidR="00CB4CA7" w:rsidRDefault="003C7145" w:rsidP="00DB29E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CE44A" w14:textId="46CDA7CD" w:rsidR="00CB4CA7" w:rsidRDefault="00CB4CA7" w:rsidP="00DB29E7">
            <w:pPr>
              <w:rPr>
                <w:b/>
                <w:sz w:val="20"/>
                <w:szCs w:val="20"/>
              </w:rPr>
            </w:pPr>
            <w:r w:rsidRPr="00CB4CA7">
              <w:rPr>
                <w:b/>
                <w:sz w:val="20"/>
                <w:szCs w:val="20"/>
              </w:rPr>
              <w:t>Wyzwalacz do lampy studyjnej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7A5EA2B3" w14:textId="77777777" w:rsidR="00CB4CA7" w:rsidRPr="00D73172" w:rsidRDefault="00CB4CA7" w:rsidP="00DB29E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B94B998" w14:textId="6349FB10" w:rsidR="00CB4CA7" w:rsidRDefault="00CB4CA7" w:rsidP="00DB29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3A0CCC5" w14:textId="77777777" w:rsidR="00CB4CA7" w:rsidRDefault="00CB4CA7" w:rsidP="00DB29E7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ADC5F28" w14:textId="77777777" w:rsidR="00CB4CA7" w:rsidRDefault="00CB4CA7" w:rsidP="00DB29E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333B6736" w14:textId="77777777" w:rsidR="00CB4CA7" w:rsidRDefault="00CB4CA7" w:rsidP="00DB29E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8F348C1" w14:textId="77777777" w:rsidR="00CB4CA7" w:rsidRDefault="00CB4CA7" w:rsidP="00DB29E7">
            <w:pPr>
              <w:ind w:right="425"/>
              <w:rPr>
                <w:sz w:val="16"/>
                <w:szCs w:val="16"/>
              </w:rPr>
            </w:pPr>
          </w:p>
        </w:tc>
      </w:tr>
      <w:tr w:rsidR="00CB4CA7" w14:paraId="2BE1F486" w14:textId="77777777" w:rsidTr="00CB4CA7">
        <w:trPr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D16AE3C" w14:textId="6B59B17F" w:rsidR="00CB4CA7" w:rsidRDefault="003C7145" w:rsidP="00DB29E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73FFD" w14:textId="77D3E54B" w:rsidR="00CB4CA7" w:rsidRDefault="00CB4CA7" w:rsidP="00DB29E7">
            <w:pPr>
              <w:rPr>
                <w:b/>
                <w:sz w:val="20"/>
                <w:szCs w:val="20"/>
              </w:rPr>
            </w:pPr>
            <w:r w:rsidRPr="00CB4CA7">
              <w:rPr>
                <w:b/>
                <w:sz w:val="20"/>
                <w:szCs w:val="20"/>
              </w:rPr>
              <w:t>Blendy fotograficzne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7ECEB7FB" w14:textId="77777777" w:rsidR="00CB4CA7" w:rsidRPr="00D73172" w:rsidRDefault="00CB4CA7" w:rsidP="00DB29E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5B7507AD" w14:textId="32587ECE" w:rsidR="00CB4CA7" w:rsidRDefault="00CB4CA7" w:rsidP="00DB29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3B45C7A" w14:textId="77777777" w:rsidR="00CB4CA7" w:rsidRDefault="00CB4CA7" w:rsidP="00DB29E7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294C8BFD" w14:textId="77777777" w:rsidR="00CB4CA7" w:rsidRDefault="00CB4CA7" w:rsidP="00DB29E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78A33050" w14:textId="77777777" w:rsidR="00CB4CA7" w:rsidRDefault="00CB4CA7" w:rsidP="00DB29E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781713D" w14:textId="77777777" w:rsidR="00CB4CA7" w:rsidRDefault="00CB4CA7" w:rsidP="00DB29E7">
            <w:pPr>
              <w:ind w:right="425"/>
              <w:rPr>
                <w:sz w:val="16"/>
                <w:szCs w:val="16"/>
              </w:rPr>
            </w:pPr>
          </w:p>
        </w:tc>
      </w:tr>
      <w:tr w:rsidR="00CB4CA7" w14:paraId="3A725B28" w14:textId="77777777" w:rsidTr="00CB4CA7">
        <w:trPr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A83E8DB" w14:textId="6AFB5290" w:rsidR="00CB4CA7" w:rsidRDefault="003C7145" w:rsidP="00DB29E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8F126" w14:textId="06D4B9FF" w:rsidR="00CB4CA7" w:rsidRDefault="00CB4CA7" w:rsidP="00DB29E7">
            <w:pPr>
              <w:rPr>
                <w:b/>
                <w:sz w:val="20"/>
                <w:szCs w:val="20"/>
              </w:rPr>
            </w:pPr>
            <w:r w:rsidRPr="00CB4CA7">
              <w:rPr>
                <w:b/>
                <w:sz w:val="20"/>
                <w:szCs w:val="20"/>
              </w:rPr>
              <w:t xml:space="preserve">Uchwyt typu Super </w:t>
            </w:r>
            <w:proofErr w:type="spellStart"/>
            <w:r w:rsidRPr="00CB4CA7">
              <w:rPr>
                <w:b/>
                <w:sz w:val="20"/>
                <w:szCs w:val="20"/>
              </w:rPr>
              <w:t>Clamp</w:t>
            </w:r>
            <w:proofErr w:type="spellEnd"/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D98259B" w14:textId="77777777" w:rsidR="00CB4CA7" w:rsidRPr="00D73172" w:rsidRDefault="00CB4CA7" w:rsidP="00DB29E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0E78D3E" w14:textId="1F09C6EB" w:rsidR="00CB4CA7" w:rsidRDefault="00CB4CA7" w:rsidP="00DB29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E224683" w14:textId="77777777" w:rsidR="00CB4CA7" w:rsidRDefault="00CB4CA7" w:rsidP="00DB29E7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23F7D1E7" w14:textId="77777777" w:rsidR="00CB4CA7" w:rsidRDefault="00CB4CA7" w:rsidP="00DB29E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753C5B3D" w14:textId="77777777" w:rsidR="00CB4CA7" w:rsidRDefault="00CB4CA7" w:rsidP="00DB29E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7852893" w14:textId="77777777" w:rsidR="00CB4CA7" w:rsidRDefault="00CB4CA7" w:rsidP="00DB29E7">
            <w:pPr>
              <w:ind w:right="425"/>
              <w:rPr>
                <w:sz w:val="16"/>
                <w:szCs w:val="16"/>
              </w:rPr>
            </w:pPr>
          </w:p>
        </w:tc>
      </w:tr>
      <w:tr w:rsidR="00CB4CA7" w14:paraId="7F303D4A" w14:textId="77777777" w:rsidTr="00CB4CA7">
        <w:trPr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6C355A2" w14:textId="51ED3B0B" w:rsidR="00CB4CA7" w:rsidRDefault="003C7145" w:rsidP="00DB29E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8FC5E" w14:textId="6883CE35" w:rsidR="00CB4CA7" w:rsidRPr="00CB4CA7" w:rsidRDefault="00CB4CA7" w:rsidP="00DB29E7">
            <w:pPr>
              <w:rPr>
                <w:b/>
                <w:sz w:val="20"/>
                <w:szCs w:val="20"/>
              </w:rPr>
            </w:pPr>
            <w:r w:rsidRPr="00CB4CA7">
              <w:rPr>
                <w:b/>
                <w:sz w:val="20"/>
                <w:szCs w:val="20"/>
              </w:rPr>
              <w:t>Statyw typu C-stand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9B69E28" w14:textId="77777777" w:rsidR="00CB4CA7" w:rsidRPr="00D73172" w:rsidRDefault="00CB4CA7" w:rsidP="00DB29E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DDE2FB0" w14:textId="238AA3A4" w:rsidR="00CB4CA7" w:rsidRDefault="00CB4CA7" w:rsidP="00DB29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FD82D89" w14:textId="77777777" w:rsidR="00CB4CA7" w:rsidRDefault="00CB4CA7" w:rsidP="00DB29E7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435795E5" w14:textId="77777777" w:rsidR="00CB4CA7" w:rsidRDefault="00CB4CA7" w:rsidP="00DB29E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121E43B7" w14:textId="77777777" w:rsidR="00CB4CA7" w:rsidRDefault="00CB4CA7" w:rsidP="00DB29E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E188EEF" w14:textId="77777777" w:rsidR="00CB4CA7" w:rsidRDefault="00CB4CA7" w:rsidP="00DB29E7">
            <w:pPr>
              <w:ind w:right="425"/>
              <w:rPr>
                <w:sz w:val="16"/>
                <w:szCs w:val="16"/>
              </w:rPr>
            </w:pPr>
          </w:p>
        </w:tc>
      </w:tr>
      <w:tr w:rsidR="00CB4CA7" w14:paraId="3FD731CF" w14:textId="77777777" w:rsidTr="00CB4CA7">
        <w:trPr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C5EEE3" w14:textId="14DAE55F" w:rsidR="00CB4CA7" w:rsidRDefault="003C7145" w:rsidP="00DB29E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A5D12" w14:textId="29E421C0" w:rsidR="00CB4CA7" w:rsidRPr="00CB4CA7" w:rsidRDefault="00CB4CA7" w:rsidP="00DB29E7">
            <w:pPr>
              <w:rPr>
                <w:b/>
                <w:sz w:val="20"/>
                <w:szCs w:val="20"/>
              </w:rPr>
            </w:pPr>
            <w:r w:rsidRPr="00CB4CA7">
              <w:rPr>
                <w:b/>
                <w:sz w:val="20"/>
                <w:szCs w:val="20"/>
              </w:rPr>
              <w:t>Statyw COMBO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58156E1" w14:textId="77777777" w:rsidR="00CB4CA7" w:rsidRPr="00D73172" w:rsidRDefault="00CB4CA7" w:rsidP="00DB29E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DEEB953" w14:textId="2FEF9193" w:rsidR="00CB4CA7" w:rsidRDefault="00CB4CA7" w:rsidP="00DB29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A4878DA" w14:textId="77777777" w:rsidR="00CB4CA7" w:rsidRDefault="00CB4CA7" w:rsidP="00DB29E7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950F28D" w14:textId="77777777" w:rsidR="00CB4CA7" w:rsidRDefault="00CB4CA7" w:rsidP="00DB29E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5175DD45" w14:textId="77777777" w:rsidR="00CB4CA7" w:rsidRDefault="00CB4CA7" w:rsidP="00DB29E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1B675EF" w14:textId="77777777" w:rsidR="00CB4CA7" w:rsidRDefault="00CB4CA7" w:rsidP="00DB29E7">
            <w:pPr>
              <w:ind w:right="425"/>
              <w:rPr>
                <w:sz w:val="16"/>
                <w:szCs w:val="16"/>
              </w:rPr>
            </w:pPr>
          </w:p>
        </w:tc>
      </w:tr>
      <w:tr w:rsidR="00CB4CA7" w14:paraId="0518726D" w14:textId="77777777" w:rsidTr="00CB4CA7">
        <w:trPr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25115AC" w14:textId="4B55A535" w:rsidR="00CB4CA7" w:rsidRDefault="003C7145" w:rsidP="00DB29E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91411" w14:textId="37DF2AA0" w:rsidR="00CB4CA7" w:rsidRPr="00CB4CA7" w:rsidRDefault="00CB4CA7" w:rsidP="00DB29E7">
            <w:pPr>
              <w:rPr>
                <w:b/>
                <w:sz w:val="20"/>
                <w:szCs w:val="20"/>
              </w:rPr>
            </w:pPr>
            <w:r w:rsidRPr="00CB4CA7">
              <w:rPr>
                <w:b/>
                <w:sz w:val="20"/>
                <w:szCs w:val="20"/>
              </w:rPr>
              <w:t>Kolumna rozporowa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643ACF1" w14:textId="77777777" w:rsidR="00CB4CA7" w:rsidRPr="00D73172" w:rsidRDefault="00CB4CA7" w:rsidP="00DB29E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D4E4815" w14:textId="3C8D871C" w:rsidR="00CB4CA7" w:rsidRDefault="00CB4CA7" w:rsidP="00DB29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7F301FBF" w14:textId="77777777" w:rsidR="00CB4CA7" w:rsidRDefault="00CB4CA7" w:rsidP="00DB29E7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743EE595" w14:textId="77777777" w:rsidR="00CB4CA7" w:rsidRDefault="00CB4CA7" w:rsidP="00DB29E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2BFA876E" w14:textId="77777777" w:rsidR="00CB4CA7" w:rsidRDefault="00CB4CA7" w:rsidP="00DB29E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52A5C01" w14:textId="77777777" w:rsidR="00CB4CA7" w:rsidRDefault="00CB4CA7" w:rsidP="00DB29E7">
            <w:pPr>
              <w:ind w:right="425"/>
              <w:rPr>
                <w:sz w:val="16"/>
                <w:szCs w:val="16"/>
              </w:rPr>
            </w:pPr>
          </w:p>
        </w:tc>
      </w:tr>
      <w:tr w:rsidR="00CB4CA7" w14:paraId="438DF2A2" w14:textId="77777777" w:rsidTr="00CB4CA7">
        <w:trPr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CC95587" w14:textId="0622BBA0" w:rsidR="00CB4CA7" w:rsidRDefault="003C7145" w:rsidP="00DB29E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2E3AD" w14:textId="2374875C" w:rsidR="00CB4CA7" w:rsidRPr="00CB4CA7" w:rsidRDefault="00CB4CA7" w:rsidP="00DB29E7">
            <w:pPr>
              <w:rPr>
                <w:b/>
                <w:sz w:val="20"/>
                <w:szCs w:val="20"/>
              </w:rPr>
            </w:pPr>
            <w:r w:rsidRPr="00CB4CA7">
              <w:rPr>
                <w:b/>
                <w:sz w:val="20"/>
                <w:szCs w:val="20"/>
              </w:rPr>
              <w:t>Oświetlenie ciągłe LED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5453034" w14:textId="77777777" w:rsidR="00CB4CA7" w:rsidRPr="00D73172" w:rsidRDefault="00CB4CA7" w:rsidP="00DB29E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A56F1E4" w14:textId="48799888" w:rsidR="00CB4CA7" w:rsidRDefault="00CB4CA7" w:rsidP="00DB29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48A77BF" w14:textId="77777777" w:rsidR="00CB4CA7" w:rsidRDefault="00CB4CA7" w:rsidP="00DB29E7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F208B8B" w14:textId="77777777" w:rsidR="00CB4CA7" w:rsidRDefault="00CB4CA7" w:rsidP="00DB29E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3E960CF7" w14:textId="77777777" w:rsidR="00CB4CA7" w:rsidRDefault="00CB4CA7" w:rsidP="00DB29E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D7C45C9" w14:textId="77777777" w:rsidR="00CB4CA7" w:rsidRDefault="00CB4CA7" w:rsidP="00DB29E7">
            <w:pPr>
              <w:ind w:right="425"/>
              <w:rPr>
                <w:sz w:val="16"/>
                <w:szCs w:val="16"/>
              </w:rPr>
            </w:pPr>
          </w:p>
        </w:tc>
      </w:tr>
      <w:tr w:rsidR="00CB4CA7" w14:paraId="1E3062A5" w14:textId="77777777" w:rsidTr="00CB4CA7">
        <w:trPr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9E29CB" w14:textId="620B820A" w:rsidR="00CB4CA7" w:rsidRDefault="003C7145" w:rsidP="00DB29E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6420B" w14:textId="3B685880" w:rsidR="00CB4CA7" w:rsidRPr="00CB4CA7" w:rsidRDefault="00CB4CA7" w:rsidP="00DB29E7">
            <w:pPr>
              <w:rPr>
                <w:b/>
                <w:sz w:val="20"/>
                <w:szCs w:val="20"/>
              </w:rPr>
            </w:pPr>
            <w:r w:rsidRPr="00CB4CA7">
              <w:rPr>
                <w:b/>
                <w:sz w:val="20"/>
                <w:szCs w:val="20"/>
              </w:rPr>
              <w:t>System mocowania teł i tła fotograficzne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6A1045AF" w14:textId="77777777" w:rsidR="00CB4CA7" w:rsidRPr="00D73172" w:rsidRDefault="00CB4CA7" w:rsidP="00DB29E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D4E326E" w14:textId="3182F450" w:rsidR="00CB4CA7" w:rsidRDefault="00CB4CA7" w:rsidP="00DB29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zestaw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BF15000" w14:textId="77777777" w:rsidR="00CB4CA7" w:rsidRDefault="00CB4CA7" w:rsidP="00DB29E7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4396BFA8" w14:textId="77777777" w:rsidR="00CB4CA7" w:rsidRDefault="00CB4CA7" w:rsidP="00DB29E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09435797" w14:textId="77777777" w:rsidR="00CB4CA7" w:rsidRDefault="00CB4CA7" w:rsidP="00DB29E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784013C" w14:textId="77777777" w:rsidR="00CB4CA7" w:rsidRDefault="00CB4CA7" w:rsidP="00DB29E7">
            <w:pPr>
              <w:ind w:right="425"/>
              <w:rPr>
                <w:sz w:val="16"/>
                <w:szCs w:val="16"/>
              </w:rPr>
            </w:pPr>
          </w:p>
        </w:tc>
      </w:tr>
      <w:tr w:rsidR="00CB4CA7" w14:paraId="1E24929E" w14:textId="77777777" w:rsidTr="00CB4CA7">
        <w:trPr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63734FE" w14:textId="0C31B0BB" w:rsidR="00CB4CA7" w:rsidRDefault="003C7145" w:rsidP="00DB29E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8A55A" w14:textId="2CC1506A" w:rsidR="00CB4CA7" w:rsidRPr="00CB4CA7" w:rsidRDefault="00CB4CA7" w:rsidP="00DB29E7">
            <w:pPr>
              <w:rPr>
                <w:b/>
                <w:sz w:val="20"/>
                <w:szCs w:val="20"/>
              </w:rPr>
            </w:pPr>
            <w:r w:rsidRPr="00CB4CA7">
              <w:rPr>
                <w:b/>
                <w:sz w:val="20"/>
                <w:szCs w:val="20"/>
              </w:rPr>
              <w:t>Dysk  zewnętrzny SSD – 4 TB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3EC4690" w14:textId="77777777" w:rsidR="00CB4CA7" w:rsidRPr="00D73172" w:rsidRDefault="00CB4CA7" w:rsidP="00DB29E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A5BC620" w14:textId="0F36BB44" w:rsidR="00CB4CA7" w:rsidRDefault="00CB4CA7" w:rsidP="00DB29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4DCC7BDC" w14:textId="77777777" w:rsidR="00CB4CA7" w:rsidRDefault="00CB4CA7" w:rsidP="00DB29E7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8B896A4" w14:textId="77777777" w:rsidR="00CB4CA7" w:rsidRDefault="00CB4CA7" w:rsidP="00DB29E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1C77E4C0" w14:textId="77777777" w:rsidR="00CB4CA7" w:rsidRDefault="00CB4CA7" w:rsidP="00DB29E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E8F650E" w14:textId="77777777" w:rsidR="00CB4CA7" w:rsidRDefault="00CB4CA7" w:rsidP="00DB29E7">
            <w:pPr>
              <w:ind w:right="425"/>
              <w:rPr>
                <w:sz w:val="16"/>
                <w:szCs w:val="16"/>
              </w:rPr>
            </w:pPr>
          </w:p>
        </w:tc>
      </w:tr>
      <w:tr w:rsidR="00CB4CA7" w14:paraId="0FBAA8D1" w14:textId="77777777" w:rsidTr="00CB4CA7">
        <w:trPr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C8058CB" w14:textId="1764E667" w:rsidR="00CB4CA7" w:rsidRDefault="003C7145" w:rsidP="00DB29E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B479F" w14:textId="086EB973" w:rsidR="00CB4CA7" w:rsidRPr="00CB4CA7" w:rsidRDefault="00CB4CA7" w:rsidP="00DB29E7">
            <w:pPr>
              <w:rPr>
                <w:b/>
                <w:sz w:val="20"/>
                <w:szCs w:val="20"/>
              </w:rPr>
            </w:pPr>
            <w:r w:rsidRPr="00CB4CA7">
              <w:rPr>
                <w:b/>
                <w:sz w:val="20"/>
                <w:szCs w:val="20"/>
              </w:rPr>
              <w:t>Karta pamięci SD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6157A3D5" w14:textId="77777777" w:rsidR="00CB4CA7" w:rsidRPr="00D73172" w:rsidRDefault="00CB4CA7" w:rsidP="00DB29E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7A3512FE" w14:textId="1ACD3018" w:rsidR="00CB4CA7" w:rsidRDefault="00CB4CA7" w:rsidP="00DB29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61269AB3" w14:textId="77777777" w:rsidR="00CB4CA7" w:rsidRDefault="00CB4CA7" w:rsidP="00DB29E7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2109ABC2" w14:textId="77777777" w:rsidR="00CB4CA7" w:rsidRDefault="00CB4CA7" w:rsidP="00DB29E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0B0EE614" w14:textId="77777777" w:rsidR="00CB4CA7" w:rsidRDefault="00CB4CA7" w:rsidP="00DB29E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59D545F" w14:textId="77777777" w:rsidR="00CB4CA7" w:rsidRDefault="00CB4CA7" w:rsidP="00DB29E7">
            <w:pPr>
              <w:ind w:right="425"/>
              <w:rPr>
                <w:sz w:val="16"/>
                <w:szCs w:val="16"/>
              </w:rPr>
            </w:pPr>
          </w:p>
        </w:tc>
      </w:tr>
      <w:tr w:rsidR="00CB4CA7" w14:paraId="553A16DF" w14:textId="77777777" w:rsidTr="00CB4CA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345547E" w14:textId="77777777" w:rsidR="00CB4CA7" w:rsidRDefault="00CB4CA7" w:rsidP="00DB29E7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RAZEM:</w:t>
            </w:r>
          </w:p>
          <w:p w14:paraId="35C7319A" w14:textId="77777777" w:rsidR="00CB4CA7" w:rsidRDefault="00CB4CA7" w:rsidP="00DB29E7">
            <w:pPr>
              <w:ind w:right="425"/>
              <w:jc w:val="right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6B3E4" w14:textId="77777777" w:rsidR="00CB4CA7" w:rsidRDefault="00CB4CA7" w:rsidP="00DB29E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F00E97" w14:textId="77777777" w:rsidR="00CB4CA7" w:rsidRDefault="00CB4CA7" w:rsidP="00DB29E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6C8BBF" w14:textId="77777777" w:rsidR="00CB4CA7" w:rsidRDefault="00CB4CA7" w:rsidP="00DB29E7">
            <w:pPr>
              <w:ind w:right="425"/>
              <w:rPr>
                <w:sz w:val="16"/>
                <w:szCs w:val="16"/>
              </w:rPr>
            </w:pPr>
          </w:p>
        </w:tc>
      </w:tr>
      <w:tr w:rsidR="00CB4CA7" w14:paraId="6A746515" w14:textId="77777777" w:rsidTr="00CB4CA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C45D9" w14:textId="77777777" w:rsidR="00CB4CA7" w:rsidRDefault="00CB4CA7" w:rsidP="00DB29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106071B3" w14:textId="77777777" w:rsidR="00CB4CA7" w:rsidRDefault="00CB4CA7" w:rsidP="00DB29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687AA" w14:textId="77777777" w:rsidR="00CB4CA7" w:rsidRDefault="00CB4CA7" w:rsidP="00DB29E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BF61F8" w14:textId="77777777" w:rsidR="00CB4CA7" w:rsidRDefault="00CB4CA7" w:rsidP="00DB29E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31E3F6E" w14:textId="77777777" w:rsidR="00CB4CA7" w:rsidRDefault="00CB4CA7" w:rsidP="00DB29E7">
            <w:pPr>
              <w:ind w:right="425"/>
              <w:rPr>
                <w:sz w:val="16"/>
                <w:szCs w:val="16"/>
              </w:rPr>
            </w:pPr>
          </w:p>
        </w:tc>
      </w:tr>
    </w:tbl>
    <w:p w14:paraId="4AC2EEB3" w14:textId="77777777" w:rsidR="00CB4CA7" w:rsidRDefault="00CB4CA7" w:rsidP="001515B3">
      <w:pPr>
        <w:pStyle w:val="Tekstpodstawowy"/>
        <w:rPr>
          <w:sz w:val="22"/>
          <w:szCs w:val="22"/>
        </w:rPr>
      </w:pPr>
    </w:p>
    <w:p w14:paraId="381E7CE5" w14:textId="5AF16F3B" w:rsidR="008D2AB8" w:rsidRDefault="008D2AB8" w:rsidP="008D2AB8">
      <w:pPr>
        <w:widowControl w:val="0"/>
        <w:spacing w:line="360" w:lineRule="auto"/>
        <w:ind w:right="1"/>
        <w:jc w:val="both"/>
        <w:rPr>
          <w:i/>
          <w:sz w:val="22"/>
          <w:szCs w:val="22"/>
          <w:highlight w:val="yellow"/>
        </w:rPr>
      </w:pPr>
      <w:r w:rsidRPr="00DF7745">
        <w:rPr>
          <w:b/>
          <w:sz w:val="22"/>
          <w:szCs w:val="22"/>
        </w:rPr>
        <w:t xml:space="preserve">Termin realizacji umowy: </w:t>
      </w:r>
      <w:r w:rsidR="00A93E31" w:rsidRPr="002325AE">
        <w:rPr>
          <w:bCs/>
          <w:sz w:val="22"/>
          <w:szCs w:val="22"/>
        </w:rPr>
        <w:t xml:space="preserve">do </w:t>
      </w:r>
      <w:r w:rsidR="00072145" w:rsidRPr="00072145">
        <w:rPr>
          <w:bCs/>
          <w:sz w:val="22"/>
          <w:szCs w:val="22"/>
          <w:highlight w:val="yellow"/>
        </w:rPr>
        <w:t>…………</w:t>
      </w:r>
      <w:r w:rsidR="00FE3C1E">
        <w:rPr>
          <w:bCs/>
          <w:sz w:val="22"/>
          <w:szCs w:val="22"/>
          <w:highlight w:val="yellow"/>
        </w:rPr>
        <w:t>*</w:t>
      </w:r>
      <w:r w:rsidR="00A93E31" w:rsidRPr="002325AE">
        <w:rPr>
          <w:bCs/>
          <w:sz w:val="22"/>
          <w:szCs w:val="22"/>
        </w:rPr>
        <w:t xml:space="preserve"> dni od daty podpisania umowy</w:t>
      </w:r>
      <w:r w:rsidR="00072145">
        <w:rPr>
          <w:bCs/>
          <w:sz w:val="22"/>
          <w:szCs w:val="22"/>
        </w:rPr>
        <w:t xml:space="preserve"> </w:t>
      </w:r>
      <w:r w:rsidR="00072145" w:rsidRPr="00DF7745">
        <w:rPr>
          <w:sz w:val="22"/>
          <w:szCs w:val="22"/>
          <w:highlight w:val="yellow"/>
        </w:rPr>
        <w:t>(</w:t>
      </w:r>
      <w:r w:rsidR="00072145" w:rsidRPr="00DF7745">
        <w:rPr>
          <w:i/>
          <w:sz w:val="22"/>
          <w:szCs w:val="22"/>
          <w:highlight w:val="yellow"/>
        </w:rPr>
        <w:t>kryterium oceny ofert)</w:t>
      </w:r>
    </w:p>
    <w:p w14:paraId="7B4504CB" w14:textId="25537B25" w:rsidR="00C04D4F" w:rsidRPr="00C04D4F" w:rsidRDefault="00C04D4F" w:rsidP="00C04D4F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0"/>
          <w:szCs w:val="20"/>
        </w:rPr>
      </w:pPr>
      <w:r w:rsidRPr="00FE3C1E">
        <w:rPr>
          <w:b w:val="0"/>
          <w:bCs/>
          <w:sz w:val="20"/>
          <w:szCs w:val="20"/>
          <w:highlight w:val="yellow"/>
        </w:rPr>
        <w:t>*</w:t>
      </w:r>
      <w:r w:rsidRPr="00FE3C1E">
        <w:rPr>
          <w:b w:val="0"/>
          <w:bCs/>
          <w:sz w:val="20"/>
          <w:szCs w:val="20"/>
        </w:rPr>
        <w:t xml:space="preserve"> W przypadku niewskazania terminu realizacji umowy, Zamawiający przyjmie do oceny kryterium maksymalny termin realizacji tj. </w:t>
      </w:r>
      <w:r>
        <w:rPr>
          <w:b w:val="0"/>
          <w:bCs/>
          <w:sz w:val="20"/>
          <w:szCs w:val="20"/>
        </w:rPr>
        <w:t>14</w:t>
      </w:r>
      <w:r w:rsidRPr="00FE3C1E">
        <w:rPr>
          <w:b w:val="0"/>
          <w:bCs/>
          <w:sz w:val="20"/>
          <w:szCs w:val="20"/>
        </w:rPr>
        <w:t xml:space="preserve"> dni.</w:t>
      </w:r>
    </w:p>
    <w:p w14:paraId="04AA39BB" w14:textId="5ED8CD39" w:rsidR="008D2AB8" w:rsidRPr="00DF774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 xml:space="preserve">Okres udzielonej gwarancji </w:t>
      </w:r>
      <w:r w:rsidRPr="00791A79">
        <w:rPr>
          <w:b/>
          <w:sz w:val="22"/>
          <w:szCs w:val="22"/>
        </w:rPr>
        <w:t>wynosi:</w:t>
      </w:r>
      <w:r w:rsidRPr="00791A79">
        <w:rPr>
          <w:sz w:val="22"/>
          <w:szCs w:val="22"/>
        </w:rPr>
        <w:t xml:space="preserve"> </w:t>
      </w:r>
      <w:r w:rsidR="003C7145">
        <w:rPr>
          <w:b/>
          <w:bCs/>
          <w:sz w:val="22"/>
          <w:szCs w:val="22"/>
        </w:rPr>
        <w:t>24</w:t>
      </w:r>
      <w:r w:rsidR="00DA0E58" w:rsidRPr="00791A79">
        <w:rPr>
          <w:b/>
          <w:bCs/>
          <w:sz w:val="22"/>
          <w:szCs w:val="22"/>
        </w:rPr>
        <w:t xml:space="preserve"> miesi</w:t>
      </w:r>
      <w:r w:rsidR="003C7145">
        <w:rPr>
          <w:b/>
          <w:bCs/>
          <w:sz w:val="22"/>
          <w:szCs w:val="22"/>
        </w:rPr>
        <w:t>ące</w:t>
      </w:r>
      <w:r w:rsidR="00DA0E58" w:rsidRPr="00DF7745">
        <w:rPr>
          <w:sz w:val="22"/>
          <w:szCs w:val="22"/>
        </w:rPr>
        <w:t xml:space="preserve"> </w:t>
      </w:r>
      <w:bookmarkStart w:id="0" w:name="_Hlk181610388"/>
      <w:r w:rsidR="00ED5524" w:rsidRPr="00ED5524">
        <w:rPr>
          <w:b/>
          <w:sz w:val="22"/>
          <w:szCs w:val="22"/>
        </w:rPr>
        <w:t xml:space="preserve">od dostarczenia </w:t>
      </w:r>
      <w:r w:rsidR="009D2F7D">
        <w:rPr>
          <w:b/>
          <w:sz w:val="22"/>
          <w:szCs w:val="22"/>
        </w:rPr>
        <w:t>sprzętu</w:t>
      </w:r>
      <w:bookmarkStart w:id="1" w:name="_Hlk204947458"/>
      <w:bookmarkEnd w:id="0"/>
      <w:r w:rsidR="00791A79">
        <w:rPr>
          <w:b/>
          <w:sz w:val="22"/>
          <w:szCs w:val="22"/>
        </w:rPr>
        <w:t>.</w:t>
      </w:r>
    </w:p>
    <w:bookmarkEnd w:id="1"/>
    <w:p w14:paraId="11757AED" w14:textId="77777777" w:rsidR="008D2AB8" w:rsidRPr="00DF7745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DF7745">
        <w:rPr>
          <w:sz w:val="22"/>
          <w:szCs w:val="22"/>
        </w:rPr>
        <w:t xml:space="preserve">Oświadczamy, że zgodnie z ustawą z dnia </w:t>
      </w:r>
      <w:r w:rsidR="00A0022B" w:rsidRPr="00DF7745">
        <w:rPr>
          <w:sz w:val="22"/>
          <w:szCs w:val="22"/>
        </w:rPr>
        <w:t>6 marca 2018 r</w:t>
      </w:r>
      <w:r w:rsidRPr="00DF7745">
        <w:rPr>
          <w:sz w:val="22"/>
          <w:szCs w:val="22"/>
        </w:rPr>
        <w:t>.</w:t>
      </w:r>
      <w:r w:rsidR="00A0022B" w:rsidRPr="00DF7745">
        <w:rPr>
          <w:sz w:val="22"/>
          <w:szCs w:val="22"/>
        </w:rPr>
        <w:t xml:space="preserve"> Prawo przedsiębiorców, </w:t>
      </w:r>
      <w:r w:rsidRPr="00DF7745">
        <w:rPr>
          <w:sz w:val="22"/>
          <w:szCs w:val="22"/>
        </w:rPr>
        <w:t>należymy do małych lub średnich przedsiębiorców:</w:t>
      </w:r>
      <w:r w:rsidRPr="00DF7745">
        <w:rPr>
          <w:b/>
          <w:sz w:val="22"/>
          <w:szCs w:val="22"/>
        </w:rPr>
        <w:t xml:space="preserve"> TAK/NIE</w:t>
      </w:r>
    </w:p>
    <w:p w14:paraId="50DD585C" w14:textId="77275CD7" w:rsidR="00FE3C1E" w:rsidRPr="00C04D4F" w:rsidRDefault="008D2AB8" w:rsidP="00936990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DF7745">
        <w:rPr>
          <w:sz w:val="22"/>
          <w:szCs w:val="22"/>
        </w:rPr>
        <w:t xml:space="preserve">Termin płatności: </w:t>
      </w:r>
      <w:r w:rsidR="00AC6469" w:rsidRPr="00DF7745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2C1551B" w14:textId="73E87AA2" w:rsidR="00FE545C" w:rsidRPr="00DF7745" w:rsidRDefault="00FE545C" w:rsidP="00543C92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DF7745">
        <w:rPr>
          <w:b/>
          <w:sz w:val="22"/>
          <w:szCs w:val="22"/>
          <w:u w:val="single"/>
        </w:rPr>
        <w:t>Jednocześnie oświadczamy, że:</w:t>
      </w:r>
    </w:p>
    <w:p w14:paraId="4DEAA814" w14:textId="1710DC91" w:rsidR="00FE545C" w:rsidRPr="00DF774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A0E58" w:rsidRPr="00DF7745">
        <w:rPr>
          <w:color w:val="000000"/>
          <w:sz w:val="22"/>
          <w:szCs w:val="22"/>
          <w:lang w:eastAsia="ar-SA"/>
        </w:rPr>
        <w:t>wskazany w SWZ.</w:t>
      </w:r>
    </w:p>
    <w:p w14:paraId="3E3ED4BF" w14:textId="3B0DD61F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>Oświadczamy, że zapoznaliśmy się z postanowieniami umowy, określonymi</w:t>
      </w:r>
      <w:r w:rsidR="00204635">
        <w:rPr>
          <w:color w:val="000000"/>
          <w:sz w:val="22"/>
          <w:szCs w:val="22"/>
          <w:lang w:eastAsia="ar-SA"/>
        </w:rPr>
        <w:t xml:space="preserve"> </w:t>
      </w:r>
      <w:r w:rsidRPr="00DF7745">
        <w:rPr>
          <w:color w:val="000000"/>
          <w:sz w:val="22"/>
          <w:szCs w:val="22"/>
          <w:lang w:eastAsia="ar-SA"/>
        </w:rPr>
        <w:t>w Specyfikacji Warunków Zamówienia</w:t>
      </w:r>
      <w:r w:rsidR="00543C92" w:rsidRPr="00DF7745">
        <w:rPr>
          <w:color w:val="000000"/>
          <w:sz w:val="22"/>
          <w:szCs w:val="22"/>
          <w:lang w:eastAsia="ar-SA"/>
        </w:rPr>
        <w:t>, akceptujemy je</w:t>
      </w:r>
      <w:r w:rsidRPr="00DF7745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DF7745">
        <w:rPr>
          <w:color w:val="000000"/>
          <w:sz w:val="22"/>
          <w:szCs w:val="22"/>
          <w:lang w:eastAsia="ar-SA"/>
        </w:rPr>
        <w:br/>
        <w:t xml:space="preserve">do zawarcia umowy zgodnej z niniejszą ofertą, na warunkach określonych w Specyfikacji </w:t>
      </w:r>
      <w:r w:rsidRPr="00DF7745">
        <w:rPr>
          <w:color w:val="000000"/>
          <w:sz w:val="22"/>
          <w:szCs w:val="22"/>
          <w:lang w:eastAsia="ar-SA"/>
        </w:rPr>
        <w:lastRenderedPageBreak/>
        <w:t>Warunków Zamówienia, w miejscu i terminie wyznaczonym przez zamawiającego</w:t>
      </w:r>
      <w:r w:rsidRPr="00DF7745">
        <w:rPr>
          <w:color w:val="000000"/>
          <w:sz w:val="22"/>
          <w:szCs w:val="22"/>
        </w:rPr>
        <w:t xml:space="preserve"> i nie wnosimy do nich żadnych zastrzeżeń.</w:t>
      </w:r>
    </w:p>
    <w:p w14:paraId="5E3E0CF8" w14:textId="77777777" w:rsidR="00544627" w:rsidRPr="00544627" w:rsidRDefault="00544627" w:rsidP="00544627">
      <w:pPr>
        <w:numPr>
          <w:ilvl w:val="0"/>
          <w:numId w:val="1"/>
        </w:numPr>
        <w:jc w:val="both"/>
        <w:rPr>
          <w:color w:val="000000"/>
          <w:sz w:val="22"/>
          <w:szCs w:val="22"/>
        </w:rPr>
      </w:pPr>
      <w:r w:rsidRPr="00544627">
        <w:rPr>
          <w:color w:val="000000"/>
          <w:sz w:val="22"/>
          <w:szCs w:val="22"/>
        </w:rPr>
        <w:t xml:space="preserve">Usługa gwarancyjna świadczona będzie przez producenta lub autoryzowanego partnera serwisowego producenta tj. </w:t>
      </w:r>
      <w:r w:rsidRPr="00544627">
        <w:rPr>
          <w:color w:val="000000"/>
          <w:sz w:val="22"/>
          <w:szCs w:val="22"/>
          <w:highlight w:val="yellow"/>
        </w:rPr>
        <w:t>…………………………………...</w:t>
      </w:r>
      <w:r w:rsidRPr="00544627">
        <w:rPr>
          <w:color w:val="000000"/>
          <w:sz w:val="22"/>
          <w:szCs w:val="22"/>
        </w:rPr>
        <w:t xml:space="preserve">. </w:t>
      </w:r>
    </w:p>
    <w:p w14:paraId="0D8480C1" w14:textId="77777777" w:rsidR="00544627" w:rsidRPr="00544627" w:rsidRDefault="00544627" w:rsidP="00544627">
      <w:pPr>
        <w:numPr>
          <w:ilvl w:val="0"/>
          <w:numId w:val="1"/>
        </w:numPr>
        <w:jc w:val="both"/>
        <w:rPr>
          <w:color w:val="000000"/>
          <w:sz w:val="22"/>
          <w:szCs w:val="22"/>
        </w:rPr>
      </w:pPr>
      <w:r w:rsidRPr="00544627">
        <w:rPr>
          <w:color w:val="000000"/>
          <w:sz w:val="22"/>
          <w:szCs w:val="22"/>
        </w:rPr>
        <w:t xml:space="preserve">Wszelkie zgłoszenia usterek (wad) będą przekazywane Sprzedawcy e-mailem na adres: </w:t>
      </w:r>
      <w:bookmarkStart w:id="2" w:name="_GoBack"/>
      <w:bookmarkEnd w:id="2"/>
      <w:r w:rsidRPr="00544627">
        <w:rPr>
          <w:color w:val="000000"/>
          <w:sz w:val="22"/>
          <w:szCs w:val="22"/>
          <w:highlight w:val="yellow"/>
        </w:rPr>
        <w:t>…………………</w:t>
      </w:r>
    </w:p>
    <w:p w14:paraId="0B7466D3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B99726A" w14:textId="77777777" w:rsidR="00FE545C" w:rsidRPr="00DF7745" w:rsidRDefault="00FE545C" w:rsidP="00FE545C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8C7041B" w14:textId="77777777" w:rsidR="00FE545C" w:rsidRPr="00DF7745" w:rsidRDefault="00FE545C" w:rsidP="00FE545C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6A0106E" w14:textId="77777777" w:rsidR="00FE545C" w:rsidRPr="00DF7745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DF7745" w14:paraId="11171980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A2F7CB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090A8E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 xml:space="preserve">Opis części zamówienia, którą wykonawca </w:t>
            </w:r>
          </w:p>
          <w:p w14:paraId="2DE69AF7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D3C41C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Nazwa podwykonawcy</w:t>
            </w:r>
            <w:r w:rsidRPr="00DF7745">
              <w:rPr>
                <w:sz w:val="22"/>
                <w:szCs w:val="22"/>
              </w:rPr>
              <w:br/>
              <w:t>(o ile jest znana)</w:t>
            </w:r>
          </w:p>
        </w:tc>
      </w:tr>
      <w:tr w:rsidR="00FE545C" w:rsidRPr="00DF7745" w14:paraId="287156EB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A073D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4816E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643BC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E545C" w:rsidRPr="00DF7745" w14:paraId="191499A6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04420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22F6E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26475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657312C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Upoważnionymi do reprezentowania naszej firmy są następujące osoby:</w:t>
      </w:r>
    </w:p>
    <w:p w14:paraId="1A0643D9" w14:textId="77777777" w:rsidR="00FE545C" w:rsidRPr="00DF7745" w:rsidRDefault="00FE545C" w:rsidP="00FE545C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DF7745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  <w:t>Wzór podpisu</w:t>
      </w:r>
    </w:p>
    <w:p w14:paraId="7D658DA8" w14:textId="77777777" w:rsidR="00FE545C" w:rsidRPr="00DF7745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3BF85E38" w14:textId="47A6D7B2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14:paraId="42434B4F" w14:textId="77777777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AACDBAF" w14:textId="5B30DF7B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14:paraId="44749513" w14:textId="77777777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787E533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upoważnienie dla powyżej wskazanych osób wynika z następującego (</w:t>
      </w:r>
      <w:proofErr w:type="spellStart"/>
      <w:r w:rsidRPr="00DF7745">
        <w:rPr>
          <w:sz w:val="22"/>
          <w:szCs w:val="22"/>
        </w:rPr>
        <w:t>ych</w:t>
      </w:r>
      <w:proofErr w:type="spellEnd"/>
      <w:r w:rsidRPr="00DF7745">
        <w:rPr>
          <w:sz w:val="22"/>
          <w:szCs w:val="22"/>
        </w:rPr>
        <w:t>) dokumentu(ów)</w:t>
      </w:r>
    </w:p>
    <w:p w14:paraId="4370B390" w14:textId="77777777" w:rsidR="00FE545C" w:rsidRPr="00DF7745" w:rsidRDefault="00FE545C" w:rsidP="00FE545C">
      <w:p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5A57394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załącznikami do niniejszej oferty są:</w:t>
      </w:r>
    </w:p>
    <w:p w14:paraId="474FCD8E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14:paraId="5B8DA3CA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14:paraId="63D1691A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3B9F9C9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14:paraId="19E38318" w14:textId="31ADB3E9" w:rsidR="00FE545C" w:rsidRPr="00EF24E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14:paraId="54CB0DC3" w14:textId="717C120C" w:rsidR="00FE545C" w:rsidRPr="001515B3" w:rsidRDefault="005F0BB2" w:rsidP="001515B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 w:rsidRPr="001515B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CA6892" w14:textId="77777777" w:rsidR="00BE4C01" w:rsidRDefault="00BE4C01">
      <w:r>
        <w:separator/>
      </w:r>
    </w:p>
  </w:endnote>
  <w:endnote w:type="continuationSeparator" w:id="0">
    <w:p w14:paraId="5E0D388C" w14:textId="77777777" w:rsidR="00BE4C01" w:rsidRDefault="00BE4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96EE93" w14:textId="77777777" w:rsidR="00012B41" w:rsidRDefault="00012B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B0642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2A241" w14:textId="77777777" w:rsidR="00012B41" w:rsidRDefault="00012B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EF3F2F" w14:textId="77777777" w:rsidR="00BE4C01" w:rsidRDefault="00BE4C01">
      <w:r>
        <w:separator/>
      </w:r>
    </w:p>
  </w:footnote>
  <w:footnote w:type="continuationSeparator" w:id="0">
    <w:p w14:paraId="185E730F" w14:textId="77777777" w:rsidR="00BE4C01" w:rsidRDefault="00BE4C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26D1DC" w14:textId="77777777" w:rsidR="00012B41" w:rsidRDefault="00012B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040E6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433347" w14:textId="77777777" w:rsidR="00012B41" w:rsidRDefault="00012B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B38"/>
    <w:rsid w:val="00012286"/>
    <w:rsid w:val="00012B41"/>
    <w:rsid w:val="000704FC"/>
    <w:rsid w:val="00071CCC"/>
    <w:rsid w:val="00072145"/>
    <w:rsid w:val="0008309B"/>
    <w:rsid w:val="000B56E6"/>
    <w:rsid w:val="000B731D"/>
    <w:rsid w:val="000D6134"/>
    <w:rsid w:val="000E09C7"/>
    <w:rsid w:val="000F6589"/>
    <w:rsid w:val="00106636"/>
    <w:rsid w:val="00116EC6"/>
    <w:rsid w:val="001515B3"/>
    <w:rsid w:val="001801DD"/>
    <w:rsid w:val="001D4612"/>
    <w:rsid w:val="00204635"/>
    <w:rsid w:val="00207E98"/>
    <w:rsid w:val="002325AE"/>
    <w:rsid w:val="002723B0"/>
    <w:rsid w:val="002C603B"/>
    <w:rsid w:val="00315A4A"/>
    <w:rsid w:val="003978D2"/>
    <w:rsid w:val="003B0D77"/>
    <w:rsid w:val="003B413E"/>
    <w:rsid w:val="003B4E30"/>
    <w:rsid w:val="003C7145"/>
    <w:rsid w:val="00430BEA"/>
    <w:rsid w:val="004B7300"/>
    <w:rsid w:val="004C6753"/>
    <w:rsid w:val="00543C92"/>
    <w:rsid w:val="00544627"/>
    <w:rsid w:val="00561FAB"/>
    <w:rsid w:val="00562459"/>
    <w:rsid w:val="00595C87"/>
    <w:rsid w:val="005B6B38"/>
    <w:rsid w:val="005D2C65"/>
    <w:rsid w:val="005E6D94"/>
    <w:rsid w:val="005F0BB2"/>
    <w:rsid w:val="0063384F"/>
    <w:rsid w:val="00643C6F"/>
    <w:rsid w:val="00646202"/>
    <w:rsid w:val="0065290F"/>
    <w:rsid w:val="00665309"/>
    <w:rsid w:val="006815F6"/>
    <w:rsid w:val="00692C16"/>
    <w:rsid w:val="00737A7C"/>
    <w:rsid w:val="007748F0"/>
    <w:rsid w:val="00791A79"/>
    <w:rsid w:val="007A4321"/>
    <w:rsid w:val="00833933"/>
    <w:rsid w:val="00834671"/>
    <w:rsid w:val="00853083"/>
    <w:rsid w:val="00875BB5"/>
    <w:rsid w:val="008B2F0C"/>
    <w:rsid w:val="008B4928"/>
    <w:rsid w:val="008B5C77"/>
    <w:rsid w:val="008D2AB8"/>
    <w:rsid w:val="008F1C66"/>
    <w:rsid w:val="00936990"/>
    <w:rsid w:val="00970FE4"/>
    <w:rsid w:val="00975AA6"/>
    <w:rsid w:val="009D2F7D"/>
    <w:rsid w:val="00A0022B"/>
    <w:rsid w:val="00A25658"/>
    <w:rsid w:val="00A346FE"/>
    <w:rsid w:val="00A47B4D"/>
    <w:rsid w:val="00A83018"/>
    <w:rsid w:val="00A93E31"/>
    <w:rsid w:val="00AA173A"/>
    <w:rsid w:val="00AA2E35"/>
    <w:rsid w:val="00AC6469"/>
    <w:rsid w:val="00AE6DAC"/>
    <w:rsid w:val="00B0387F"/>
    <w:rsid w:val="00B22823"/>
    <w:rsid w:val="00B774DC"/>
    <w:rsid w:val="00B957CC"/>
    <w:rsid w:val="00BE4C01"/>
    <w:rsid w:val="00C00EAA"/>
    <w:rsid w:val="00C04D4F"/>
    <w:rsid w:val="00C871C6"/>
    <w:rsid w:val="00C969A6"/>
    <w:rsid w:val="00CA7D36"/>
    <w:rsid w:val="00CB4CA7"/>
    <w:rsid w:val="00D24208"/>
    <w:rsid w:val="00D60C38"/>
    <w:rsid w:val="00D66893"/>
    <w:rsid w:val="00D8573C"/>
    <w:rsid w:val="00D90ACB"/>
    <w:rsid w:val="00D9374F"/>
    <w:rsid w:val="00DA0E58"/>
    <w:rsid w:val="00DC1500"/>
    <w:rsid w:val="00DF7745"/>
    <w:rsid w:val="00E44371"/>
    <w:rsid w:val="00E949B0"/>
    <w:rsid w:val="00EC0BEA"/>
    <w:rsid w:val="00ED20E7"/>
    <w:rsid w:val="00ED5524"/>
    <w:rsid w:val="00EF24E4"/>
    <w:rsid w:val="00F00591"/>
    <w:rsid w:val="00F51688"/>
    <w:rsid w:val="00F53146"/>
    <w:rsid w:val="00F84DEA"/>
    <w:rsid w:val="00F91018"/>
    <w:rsid w:val="00FA0F30"/>
    <w:rsid w:val="00FA51A4"/>
    <w:rsid w:val="00FE3C1E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527191"/>
  <w15:chartTrackingRefBased/>
  <w15:docId w15:val="{1F6E93B6-81F8-4867-8343-88075898B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7214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4E555-FC38-4DFF-8BCF-207D9C9C1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662</Words>
  <Characters>5132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2</cp:revision>
  <cp:lastPrinted>2025-09-09T09:38:00Z</cp:lastPrinted>
  <dcterms:created xsi:type="dcterms:W3CDTF">2025-11-13T13:59:00Z</dcterms:created>
  <dcterms:modified xsi:type="dcterms:W3CDTF">2025-11-13T13:59:00Z</dcterms:modified>
</cp:coreProperties>
</file>