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F30A6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F30A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F30A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F30A6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DF30A6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F30A6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F30A6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76240B77" w:rsidR="00C9110A" w:rsidRPr="00DF30A6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54E3D" w:rsidRPr="00E54E3D">
        <w:rPr>
          <w:rFonts w:ascii="Verdana" w:hAnsi="Verdana"/>
          <w:b/>
          <w:sz w:val="18"/>
          <w:szCs w:val="18"/>
        </w:rPr>
        <w:t xml:space="preserve">Dostawa stolika tensometrycznego do mikroskopu SEM dla </w:t>
      </w:r>
      <w:proofErr w:type="spellStart"/>
      <w:r w:rsidR="00E54E3D" w:rsidRPr="00E54E3D">
        <w:rPr>
          <w:rFonts w:ascii="Verdana" w:hAnsi="Verdana"/>
          <w:b/>
          <w:sz w:val="18"/>
          <w:szCs w:val="18"/>
        </w:rPr>
        <w:t>WIMiIP</w:t>
      </w:r>
      <w:proofErr w:type="spellEnd"/>
      <w:r w:rsidR="00E54E3D" w:rsidRPr="00E54E3D">
        <w:rPr>
          <w:rFonts w:ascii="Verdana" w:hAnsi="Verdana"/>
          <w:b/>
          <w:sz w:val="18"/>
          <w:szCs w:val="18"/>
        </w:rPr>
        <w:t xml:space="preserve"> KC-DE-zp.272-680/25</w:t>
      </w:r>
      <w:r w:rsidRPr="00DF30A6">
        <w:rPr>
          <w:rFonts w:ascii="Verdana" w:hAnsi="Verdana"/>
          <w:b/>
          <w:sz w:val="18"/>
          <w:szCs w:val="18"/>
        </w:rPr>
        <w:t xml:space="preserve">, </w:t>
      </w:r>
      <w:r w:rsidRPr="00DF30A6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F30A6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73272243" w14:textId="0BFBAB90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</w:t>
      </w:r>
      <w:r w:rsidR="00DF30A6">
        <w:rPr>
          <w:rFonts w:ascii="Verdana" w:hAnsi="Verdana"/>
          <w:b/>
          <w:sz w:val="18"/>
          <w:szCs w:val="18"/>
        </w:rPr>
        <w:t xml:space="preserve"> </w:t>
      </w:r>
      <w:r w:rsidRPr="00DF30A6">
        <w:rPr>
          <w:rFonts w:ascii="Verdana" w:hAnsi="Verdana"/>
          <w:b/>
          <w:sz w:val="18"/>
          <w:szCs w:val="18"/>
        </w:rPr>
        <w:t>PLN</w:t>
      </w:r>
    </w:p>
    <w:p w14:paraId="3F5A5DF3" w14:textId="19158D28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</w:t>
      </w:r>
    </w:p>
    <w:p w14:paraId="08D305A1" w14:textId="15092A02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Powyższa cena zawiera podatek VAT w wysokości 23% tj. …………………</w:t>
      </w:r>
      <w:r w:rsidR="00DF30A6">
        <w:rPr>
          <w:rFonts w:ascii="Verdana" w:hAnsi="Verdana"/>
          <w:b/>
          <w:sz w:val="18"/>
          <w:szCs w:val="18"/>
        </w:rPr>
        <w:t xml:space="preserve">  </w:t>
      </w:r>
      <w:r w:rsidRPr="00DF30A6">
        <w:rPr>
          <w:rFonts w:ascii="Verdana" w:hAnsi="Verdana"/>
          <w:b/>
          <w:sz w:val="18"/>
          <w:szCs w:val="18"/>
        </w:rPr>
        <w:t xml:space="preserve"> PLN</w:t>
      </w:r>
    </w:p>
    <w:p w14:paraId="228B9681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3C4ADCA7" w14:textId="77777777" w:rsidR="00B265BB" w:rsidRPr="00B265BB" w:rsidRDefault="00B265BB" w:rsidP="00B265BB">
      <w:pPr>
        <w:rPr>
          <w:rFonts w:ascii="Verdana" w:hAnsi="Verdana"/>
          <w:b/>
          <w:sz w:val="18"/>
          <w:szCs w:val="18"/>
        </w:rPr>
      </w:pPr>
      <w:r w:rsidRPr="00B265BB">
        <w:rPr>
          <w:rFonts w:ascii="Verdana" w:hAnsi="Verdana"/>
          <w:b/>
          <w:sz w:val="18"/>
          <w:szCs w:val="18"/>
        </w:rPr>
        <w:t>Producent zaoferowanego urządzenia:………………………………………………….</w:t>
      </w:r>
    </w:p>
    <w:p w14:paraId="6A96B59D" w14:textId="77777777" w:rsidR="00DF30A6" w:rsidRPr="00DF30A6" w:rsidRDefault="00DF30A6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27698E9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9A3C0B6" w14:textId="7638E18F" w:rsidR="00B77460" w:rsidRPr="00DF30A6" w:rsidRDefault="00B77460" w:rsidP="00E54E3D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Okres udzielonej gwarancji  wynosi:</w:t>
      </w:r>
      <w:r w:rsidR="00F622FA">
        <w:rPr>
          <w:rFonts w:ascii="Verdana" w:hAnsi="Verdana"/>
          <w:b/>
          <w:sz w:val="18"/>
          <w:szCs w:val="18"/>
        </w:rPr>
        <w:t xml:space="preserve"> </w:t>
      </w:r>
      <w:r w:rsidRPr="00DF30A6">
        <w:rPr>
          <w:rFonts w:ascii="Verdana" w:hAnsi="Verdana"/>
          <w:b/>
          <w:sz w:val="18"/>
          <w:szCs w:val="18"/>
        </w:rPr>
        <w:t xml:space="preserve"> </w:t>
      </w:r>
      <w:r w:rsidR="00F622FA">
        <w:rPr>
          <w:rFonts w:ascii="Verdana" w:hAnsi="Verdana"/>
          <w:b/>
          <w:sz w:val="18"/>
          <w:szCs w:val="18"/>
        </w:rPr>
        <w:t>12</w:t>
      </w:r>
      <w:r w:rsidRPr="00DF30A6">
        <w:rPr>
          <w:rFonts w:ascii="Verdana" w:hAnsi="Verdana"/>
          <w:b/>
          <w:sz w:val="18"/>
          <w:szCs w:val="18"/>
        </w:rPr>
        <w:t xml:space="preserve"> miesięcy</w:t>
      </w:r>
    </w:p>
    <w:p w14:paraId="40B6CDF3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3EA78CB8" w14:textId="3DF19147" w:rsidR="004A02B1" w:rsidRPr="00DF30A6" w:rsidRDefault="004A02B1" w:rsidP="00B77460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DF30A6">
        <w:rPr>
          <w:rFonts w:ascii="Verdana" w:hAnsi="Verdana"/>
          <w:b/>
          <w:color w:val="000000"/>
          <w:sz w:val="18"/>
          <w:szCs w:val="18"/>
        </w:rPr>
        <w:t>Termin realizacji umowy: ……… dni od daty podpisania umowy</w:t>
      </w:r>
      <w:r w:rsidR="00DF30A6">
        <w:rPr>
          <w:rFonts w:ascii="Verdana" w:hAnsi="Verdana"/>
          <w:b/>
          <w:color w:val="000000"/>
          <w:sz w:val="18"/>
          <w:szCs w:val="18"/>
        </w:rPr>
        <w:t>*)</w:t>
      </w:r>
      <w:r w:rsidRPr="00DF30A6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/kryterium oceny ofert/</w:t>
      </w:r>
    </w:p>
    <w:p w14:paraId="0B051211" w14:textId="775F1580" w:rsidR="00C9110A" w:rsidRPr="00DF30A6" w:rsidRDefault="00DF30A6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>*)</w:t>
      </w:r>
      <w:r>
        <w:rPr>
          <w:rFonts w:ascii="Verdana" w:hAnsi="Verdana"/>
          <w:i/>
          <w:sz w:val="18"/>
          <w:szCs w:val="18"/>
        </w:rPr>
        <w:t>W</w:t>
      </w:r>
      <w:r w:rsidRPr="00DF30A6">
        <w:rPr>
          <w:rFonts w:ascii="Verdana" w:hAnsi="Verdana"/>
          <w:i/>
          <w:sz w:val="18"/>
          <w:szCs w:val="18"/>
        </w:rPr>
        <w:t xml:space="preserve"> przypadku</w:t>
      </w:r>
      <w:r>
        <w:rPr>
          <w:rFonts w:ascii="Verdana" w:hAnsi="Verdana"/>
          <w:i/>
          <w:sz w:val="18"/>
          <w:szCs w:val="18"/>
        </w:rPr>
        <w:t xml:space="preserve"> nie podania</w:t>
      </w:r>
      <w:r w:rsidRPr="00DF30A6">
        <w:rPr>
          <w:rFonts w:ascii="Verdana" w:hAnsi="Verdana"/>
          <w:i/>
          <w:sz w:val="18"/>
          <w:szCs w:val="18"/>
        </w:rPr>
        <w:t xml:space="preserve"> terminu realizacji przez Wykonawcę, Zamawiający przyjmie maksymalny termin wskazany w SWZ.</w:t>
      </w:r>
    </w:p>
    <w:p w14:paraId="66691489" w14:textId="77777777" w:rsidR="00DF30A6" w:rsidRPr="00DF30A6" w:rsidRDefault="00DF30A6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F30A6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Termin płatności: </w:t>
      </w:r>
      <w:r w:rsidRPr="00DF30A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DF30A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F30A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F30A6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F30A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F30A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F30A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F30A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F30A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9BE839B" w14:textId="15CC20B7" w:rsidR="00631C18" w:rsidRPr="00631C18" w:rsidRDefault="00631C18" w:rsidP="00631C18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  <w:highlight w:val="yellow"/>
        </w:rPr>
      </w:pPr>
      <w:r>
        <w:rPr>
          <w:rFonts w:ascii="Verdana" w:hAnsi="Verdana"/>
          <w:color w:val="000000"/>
          <w:sz w:val="18"/>
          <w:szCs w:val="18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75FFF5D9" w14:textId="57AFBDBB" w:rsidR="00773B3A" w:rsidRPr="00DF30A6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F30A6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F30A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F30A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F30A6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Nazwa podwykonawcy</w:t>
            </w:r>
            <w:r w:rsidRPr="00DF30A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F30A6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F30A6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F30A6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F30A6">
        <w:rPr>
          <w:rFonts w:ascii="Verdana" w:hAnsi="Verdana" w:cs="Times New Roman"/>
          <w:sz w:val="18"/>
          <w:szCs w:val="18"/>
        </w:rPr>
        <w:tab/>
        <w:t>Imię i Nazwisko</w:t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F30A6">
        <w:rPr>
          <w:rFonts w:ascii="Verdana" w:hAnsi="Verdana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F30A6">
        <w:rPr>
          <w:rFonts w:ascii="Verdana" w:hAnsi="Verdana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F30A6">
        <w:rPr>
          <w:rFonts w:ascii="Verdana" w:hAnsi="Verdana"/>
          <w:sz w:val="18"/>
          <w:szCs w:val="18"/>
        </w:rPr>
        <w:t>ych</w:t>
      </w:r>
      <w:proofErr w:type="spellEnd"/>
      <w:r w:rsidRPr="00DF30A6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F30A6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F30A6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F30A6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F30A6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DF30A6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9E59D" w14:textId="77777777" w:rsidR="002E584D" w:rsidRDefault="002E584D">
      <w:r>
        <w:separator/>
      </w:r>
    </w:p>
  </w:endnote>
  <w:endnote w:type="continuationSeparator" w:id="0">
    <w:p w14:paraId="20DBC257" w14:textId="77777777" w:rsidR="002E584D" w:rsidRDefault="002E5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34F6F" w14:textId="77777777" w:rsidR="002E584D" w:rsidRDefault="002E584D">
      <w:r>
        <w:separator/>
      </w:r>
    </w:p>
  </w:footnote>
  <w:footnote w:type="continuationSeparator" w:id="0">
    <w:p w14:paraId="66E666E0" w14:textId="77777777" w:rsidR="002E584D" w:rsidRDefault="002E5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960B7"/>
    <w:rsid w:val="000978A0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44E75"/>
    <w:rsid w:val="001524A2"/>
    <w:rsid w:val="00164B09"/>
    <w:rsid w:val="001801DD"/>
    <w:rsid w:val="0018064E"/>
    <w:rsid w:val="00183576"/>
    <w:rsid w:val="00185405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723B0"/>
    <w:rsid w:val="002908E0"/>
    <w:rsid w:val="00291A94"/>
    <w:rsid w:val="00296237"/>
    <w:rsid w:val="002A3EC6"/>
    <w:rsid w:val="002A664C"/>
    <w:rsid w:val="002A772B"/>
    <w:rsid w:val="002C5B9B"/>
    <w:rsid w:val="002E362C"/>
    <w:rsid w:val="002E584D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365EC"/>
    <w:rsid w:val="00443EE5"/>
    <w:rsid w:val="00445D41"/>
    <w:rsid w:val="00474217"/>
    <w:rsid w:val="004A02B1"/>
    <w:rsid w:val="004A1F00"/>
    <w:rsid w:val="004A4F37"/>
    <w:rsid w:val="004B7300"/>
    <w:rsid w:val="004C19D7"/>
    <w:rsid w:val="004C6753"/>
    <w:rsid w:val="004D3E3E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169C8"/>
    <w:rsid w:val="00631C18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3DF"/>
    <w:rsid w:val="00696C78"/>
    <w:rsid w:val="006975E1"/>
    <w:rsid w:val="006A51C3"/>
    <w:rsid w:val="006A5839"/>
    <w:rsid w:val="006B1724"/>
    <w:rsid w:val="006B733B"/>
    <w:rsid w:val="006C6C41"/>
    <w:rsid w:val="006D37DF"/>
    <w:rsid w:val="00733037"/>
    <w:rsid w:val="00734025"/>
    <w:rsid w:val="00744333"/>
    <w:rsid w:val="00773B3A"/>
    <w:rsid w:val="007748F0"/>
    <w:rsid w:val="0078125D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E5FFA"/>
    <w:rsid w:val="00820C6F"/>
    <w:rsid w:val="008273CE"/>
    <w:rsid w:val="00833933"/>
    <w:rsid w:val="00844B18"/>
    <w:rsid w:val="00853083"/>
    <w:rsid w:val="00860328"/>
    <w:rsid w:val="00861EC8"/>
    <w:rsid w:val="008B2F0C"/>
    <w:rsid w:val="008B4928"/>
    <w:rsid w:val="008C219E"/>
    <w:rsid w:val="008D2AB8"/>
    <w:rsid w:val="008D36E7"/>
    <w:rsid w:val="008D3742"/>
    <w:rsid w:val="008E7FE4"/>
    <w:rsid w:val="008F1C66"/>
    <w:rsid w:val="00904823"/>
    <w:rsid w:val="0090584B"/>
    <w:rsid w:val="00905B2B"/>
    <w:rsid w:val="00907B61"/>
    <w:rsid w:val="0091645D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A0022B"/>
    <w:rsid w:val="00A14312"/>
    <w:rsid w:val="00A16897"/>
    <w:rsid w:val="00A16A76"/>
    <w:rsid w:val="00A24377"/>
    <w:rsid w:val="00A346FE"/>
    <w:rsid w:val="00A47B4D"/>
    <w:rsid w:val="00A5227F"/>
    <w:rsid w:val="00A557A1"/>
    <w:rsid w:val="00A83018"/>
    <w:rsid w:val="00A83495"/>
    <w:rsid w:val="00AB0FCA"/>
    <w:rsid w:val="00AB6E39"/>
    <w:rsid w:val="00AC08EF"/>
    <w:rsid w:val="00AD63E6"/>
    <w:rsid w:val="00AE10DF"/>
    <w:rsid w:val="00B265BB"/>
    <w:rsid w:val="00B33EE5"/>
    <w:rsid w:val="00B629A2"/>
    <w:rsid w:val="00B718A7"/>
    <w:rsid w:val="00B77460"/>
    <w:rsid w:val="00B774DC"/>
    <w:rsid w:val="00B92379"/>
    <w:rsid w:val="00BA64A3"/>
    <w:rsid w:val="00BB2AC8"/>
    <w:rsid w:val="00BD4AE2"/>
    <w:rsid w:val="00BF0255"/>
    <w:rsid w:val="00BF6706"/>
    <w:rsid w:val="00C16C38"/>
    <w:rsid w:val="00C34427"/>
    <w:rsid w:val="00C43C78"/>
    <w:rsid w:val="00C460D4"/>
    <w:rsid w:val="00C67CB1"/>
    <w:rsid w:val="00C9110A"/>
    <w:rsid w:val="00C92CEB"/>
    <w:rsid w:val="00C92E30"/>
    <w:rsid w:val="00C969A6"/>
    <w:rsid w:val="00CA4548"/>
    <w:rsid w:val="00CA7D36"/>
    <w:rsid w:val="00CC70FB"/>
    <w:rsid w:val="00CC750A"/>
    <w:rsid w:val="00CD6853"/>
    <w:rsid w:val="00CE5760"/>
    <w:rsid w:val="00CF5F1A"/>
    <w:rsid w:val="00D04834"/>
    <w:rsid w:val="00D24208"/>
    <w:rsid w:val="00D34E03"/>
    <w:rsid w:val="00D60C38"/>
    <w:rsid w:val="00D639EA"/>
    <w:rsid w:val="00D66893"/>
    <w:rsid w:val="00D7049B"/>
    <w:rsid w:val="00D74507"/>
    <w:rsid w:val="00D90ACB"/>
    <w:rsid w:val="00D935FD"/>
    <w:rsid w:val="00D9714F"/>
    <w:rsid w:val="00DA273F"/>
    <w:rsid w:val="00DA5A50"/>
    <w:rsid w:val="00DB6B2C"/>
    <w:rsid w:val="00DB6E60"/>
    <w:rsid w:val="00DC1500"/>
    <w:rsid w:val="00DC37A5"/>
    <w:rsid w:val="00DC6ACD"/>
    <w:rsid w:val="00DD3715"/>
    <w:rsid w:val="00DF30A6"/>
    <w:rsid w:val="00E21113"/>
    <w:rsid w:val="00E430B3"/>
    <w:rsid w:val="00E44371"/>
    <w:rsid w:val="00E47C31"/>
    <w:rsid w:val="00E54E3D"/>
    <w:rsid w:val="00E65464"/>
    <w:rsid w:val="00E65AEA"/>
    <w:rsid w:val="00E851D6"/>
    <w:rsid w:val="00E949B0"/>
    <w:rsid w:val="00EA1159"/>
    <w:rsid w:val="00EA42D4"/>
    <w:rsid w:val="00EA5CBB"/>
    <w:rsid w:val="00EB225B"/>
    <w:rsid w:val="00EC0BEA"/>
    <w:rsid w:val="00EC2604"/>
    <w:rsid w:val="00F00591"/>
    <w:rsid w:val="00F00D1F"/>
    <w:rsid w:val="00F13E57"/>
    <w:rsid w:val="00F15450"/>
    <w:rsid w:val="00F31B40"/>
    <w:rsid w:val="00F35573"/>
    <w:rsid w:val="00F459D2"/>
    <w:rsid w:val="00F51688"/>
    <w:rsid w:val="00F53146"/>
    <w:rsid w:val="00F54742"/>
    <w:rsid w:val="00F576CD"/>
    <w:rsid w:val="00F57FA2"/>
    <w:rsid w:val="00F622FA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761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6</cp:revision>
  <cp:lastPrinted>2025-07-10T07:28:00Z</cp:lastPrinted>
  <dcterms:created xsi:type="dcterms:W3CDTF">2025-11-12T07:38:00Z</dcterms:created>
  <dcterms:modified xsi:type="dcterms:W3CDTF">2025-11-12T14:27:00Z</dcterms:modified>
</cp:coreProperties>
</file>