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64402" w14:textId="7A984E0C" w:rsidR="000D631C" w:rsidRPr="000D631C" w:rsidRDefault="000D631C" w:rsidP="000D631C">
      <w:pPr>
        <w:suppressAutoHyphens/>
        <w:autoSpaceDN w:val="0"/>
        <w:spacing w:after="240"/>
        <w:jc w:val="right"/>
      </w:pPr>
      <w:r w:rsidRPr="00CC3C05">
        <w:rPr>
          <w:noProof/>
        </w:rPr>
        <w:pict w14:anchorId="5E2DAE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2.25pt;height:51.75pt;visibility:visible;mso-wrap-style:square">
            <v:imagedata r:id="rId6" o:title=""/>
          </v:shape>
        </w:pict>
      </w:r>
    </w:p>
    <w:p w14:paraId="1E8BE8F4" w14:textId="77777777" w:rsidR="000D631C" w:rsidRPr="000D631C" w:rsidRDefault="000D631C" w:rsidP="000D631C">
      <w:pPr>
        <w:suppressAutoHyphens/>
        <w:autoSpaceDN w:val="0"/>
        <w:spacing w:after="240"/>
        <w:jc w:val="right"/>
        <w:rPr>
          <w:sz w:val="22"/>
          <w:szCs w:val="22"/>
        </w:rPr>
      </w:pPr>
      <w:r w:rsidRPr="000D631C">
        <w:rPr>
          <w:sz w:val="22"/>
          <w:szCs w:val="22"/>
        </w:rPr>
        <w:t>Kraków dnia: 2025-12-11</w:t>
      </w:r>
    </w:p>
    <w:p w14:paraId="7874A597" w14:textId="77777777" w:rsidR="000D631C" w:rsidRPr="000D631C" w:rsidRDefault="000D631C" w:rsidP="000D631C">
      <w:pPr>
        <w:suppressAutoHyphens/>
        <w:autoSpaceDN w:val="0"/>
        <w:rPr>
          <w:b/>
          <w:bCs/>
          <w:sz w:val="22"/>
          <w:szCs w:val="22"/>
        </w:rPr>
      </w:pPr>
      <w:r w:rsidRPr="000D631C">
        <w:rPr>
          <w:b/>
          <w:bCs/>
          <w:sz w:val="22"/>
          <w:szCs w:val="22"/>
        </w:rPr>
        <w:t>Akademia Górniczo - Hutnicza</w:t>
      </w:r>
    </w:p>
    <w:p w14:paraId="2E01809A" w14:textId="77777777" w:rsidR="000D631C" w:rsidRPr="000D631C" w:rsidRDefault="000D631C" w:rsidP="000D631C">
      <w:pPr>
        <w:suppressAutoHyphens/>
        <w:autoSpaceDN w:val="0"/>
        <w:rPr>
          <w:b/>
          <w:bCs/>
          <w:sz w:val="22"/>
          <w:szCs w:val="22"/>
        </w:rPr>
      </w:pPr>
      <w:r w:rsidRPr="000D631C">
        <w:rPr>
          <w:b/>
          <w:bCs/>
          <w:sz w:val="22"/>
          <w:szCs w:val="22"/>
        </w:rPr>
        <w:t>im. Stanisława Staszica w Krakowie</w:t>
      </w:r>
    </w:p>
    <w:p w14:paraId="0AAF5968" w14:textId="77777777" w:rsidR="000D631C" w:rsidRPr="000D631C" w:rsidRDefault="000D631C" w:rsidP="000D631C">
      <w:pPr>
        <w:suppressAutoHyphens/>
        <w:autoSpaceDN w:val="0"/>
        <w:rPr>
          <w:b/>
          <w:bCs/>
          <w:sz w:val="22"/>
          <w:szCs w:val="22"/>
        </w:rPr>
      </w:pPr>
      <w:r w:rsidRPr="000D631C">
        <w:rPr>
          <w:b/>
          <w:bCs/>
          <w:sz w:val="22"/>
          <w:szCs w:val="22"/>
        </w:rPr>
        <w:t>Dział Zamówień Publicznych</w:t>
      </w:r>
    </w:p>
    <w:p w14:paraId="0405ACDF" w14:textId="77777777" w:rsidR="000D631C" w:rsidRPr="000D631C" w:rsidRDefault="000D631C" w:rsidP="000D631C">
      <w:pPr>
        <w:suppressAutoHyphens/>
        <w:autoSpaceDN w:val="0"/>
        <w:rPr>
          <w:sz w:val="22"/>
          <w:szCs w:val="22"/>
        </w:rPr>
      </w:pPr>
      <w:r w:rsidRPr="000D631C">
        <w:rPr>
          <w:sz w:val="22"/>
          <w:szCs w:val="22"/>
        </w:rPr>
        <w:t>Al. Mickiewicza 30</w:t>
      </w:r>
    </w:p>
    <w:p w14:paraId="68C5A26D" w14:textId="77777777" w:rsidR="000D631C" w:rsidRPr="000D631C" w:rsidRDefault="000D631C" w:rsidP="000D631C">
      <w:pPr>
        <w:suppressAutoHyphens/>
        <w:autoSpaceDN w:val="0"/>
        <w:rPr>
          <w:sz w:val="22"/>
          <w:szCs w:val="22"/>
        </w:rPr>
      </w:pPr>
      <w:r w:rsidRPr="000D631C">
        <w:rPr>
          <w:sz w:val="22"/>
          <w:szCs w:val="22"/>
        </w:rPr>
        <w:t>30-059 Kraków</w:t>
      </w:r>
    </w:p>
    <w:p w14:paraId="00F53161" w14:textId="77777777" w:rsidR="000D631C" w:rsidRPr="000D631C" w:rsidRDefault="000D631C" w:rsidP="000D631C">
      <w:pPr>
        <w:tabs>
          <w:tab w:val="right" w:pos="9072"/>
        </w:tabs>
        <w:suppressAutoHyphens/>
        <w:autoSpaceDN w:val="0"/>
      </w:pPr>
      <w:r w:rsidRPr="000D631C">
        <w:rPr>
          <w:sz w:val="22"/>
          <w:szCs w:val="22"/>
        </w:rPr>
        <w:t>Znak sprawy:</w:t>
      </w:r>
      <w:r w:rsidRPr="000D631C">
        <w:rPr>
          <w:b/>
          <w:sz w:val="22"/>
          <w:szCs w:val="22"/>
        </w:rPr>
        <w:t xml:space="preserve"> KC-DE-zp.272-642/25</w:t>
      </w:r>
      <w:r w:rsidRPr="000D631C">
        <w:rPr>
          <w:sz w:val="24"/>
        </w:rPr>
        <w:t xml:space="preserve"> </w:t>
      </w:r>
    </w:p>
    <w:p w14:paraId="5973FA6D" w14:textId="77777777" w:rsidR="000D631C" w:rsidRPr="000D631C" w:rsidRDefault="000D631C" w:rsidP="000D631C">
      <w:pPr>
        <w:tabs>
          <w:tab w:val="left" w:pos="708"/>
          <w:tab w:val="center" w:pos="4536"/>
          <w:tab w:val="right" w:pos="9072"/>
        </w:tabs>
        <w:suppressAutoHyphens/>
        <w:autoSpaceDN w:val="0"/>
        <w:rPr>
          <w:sz w:val="24"/>
        </w:rPr>
      </w:pPr>
    </w:p>
    <w:p w14:paraId="515B1D89" w14:textId="77777777" w:rsidR="000D631C" w:rsidRPr="000D631C" w:rsidRDefault="000D631C" w:rsidP="000D631C">
      <w:pPr>
        <w:tabs>
          <w:tab w:val="left" w:pos="708"/>
          <w:tab w:val="center" w:pos="4536"/>
          <w:tab w:val="right" w:pos="9072"/>
        </w:tabs>
        <w:suppressAutoHyphens/>
        <w:autoSpaceDN w:val="0"/>
        <w:jc w:val="center"/>
        <w:rPr>
          <w:b/>
          <w:spacing w:val="20"/>
          <w:sz w:val="28"/>
        </w:rPr>
      </w:pPr>
      <w:r w:rsidRPr="000D631C">
        <w:rPr>
          <w:b/>
          <w:spacing w:val="20"/>
          <w:sz w:val="28"/>
        </w:rPr>
        <w:t>INFORMACJA Z OTWARCIA OFERT</w:t>
      </w:r>
    </w:p>
    <w:p w14:paraId="2F88F254" w14:textId="77777777" w:rsidR="000D631C" w:rsidRPr="000D631C" w:rsidRDefault="000D631C" w:rsidP="000D631C">
      <w:pPr>
        <w:tabs>
          <w:tab w:val="left" w:pos="708"/>
          <w:tab w:val="center" w:pos="4536"/>
          <w:tab w:val="right" w:pos="9072"/>
        </w:tabs>
        <w:suppressAutoHyphens/>
        <w:autoSpaceDN w:val="0"/>
        <w:jc w:val="center"/>
        <w:rPr>
          <w:b/>
          <w:sz w:val="24"/>
        </w:rPr>
      </w:pPr>
    </w:p>
    <w:p w14:paraId="33C54706" w14:textId="77777777" w:rsidR="000D631C" w:rsidRPr="000D631C" w:rsidRDefault="000D631C" w:rsidP="000D631C">
      <w:pPr>
        <w:suppressAutoHyphens/>
        <w:autoSpaceDN w:val="0"/>
        <w:spacing w:before="120" w:after="120"/>
        <w:jc w:val="both"/>
      </w:pPr>
      <w:r w:rsidRPr="000D631C">
        <w:rPr>
          <w:bCs/>
          <w:sz w:val="22"/>
          <w:szCs w:val="22"/>
        </w:rPr>
        <w:t xml:space="preserve">Dotyczy </w:t>
      </w:r>
      <w:r w:rsidRPr="000D631C">
        <w:rPr>
          <w:sz w:val="22"/>
          <w:szCs w:val="22"/>
        </w:rPr>
        <w:t xml:space="preserve">postępowania o udzielenie zamówienia publicznego prowadzonego w trybie: Tryb podstawowy bez negocjacji - art. 275 pkt. 1 ustawy </w:t>
      </w:r>
      <w:proofErr w:type="spellStart"/>
      <w:r w:rsidRPr="000D631C">
        <w:rPr>
          <w:sz w:val="22"/>
          <w:szCs w:val="22"/>
        </w:rPr>
        <w:t>Pzp</w:t>
      </w:r>
      <w:proofErr w:type="spellEnd"/>
      <w:r w:rsidRPr="000D631C">
        <w:rPr>
          <w:sz w:val="22"/>
          <w:szCs w:val="22"/>
        </w:rPr>
        <w:t xml:space="preserve">, którego przedmiotem jest: </w:t>
      </w:r>
    </w:p>
    <w:p w14:paraId="32428819" w14:textId="77777777" w:rsidR="000D631C" w:rsidRPr="000D631C" w:rsidRDefault="000D631C" w:rsidP="000D631C">
      <w:pPr>
        <w:suppressAutoHyphens/>
        <w:autoSpaceDN w:val="0"/>
        <w:spacing w:before="120"/>
        <w:jc w:val="center"/>
        <w:rPr>
          <w:sz w:val="24"/>
        </w:rPr>
      </w:pPr>
      <w:r w:rsidRPr="000D631C">
        <w:rPr>
          <w:b/>
          <w:sz w:val="22"/>
          <w:szCs w:val="22"/>
        </w:rPr>
        <w:t xml:space="preserve">Dostawa zestawu fotograficznego wraz z wyposażeniem dla Centrum </w:t>
      </w:r>
      <w:proofErr w:type="spellStart"/>
      <w:r w:rsidRPr="000D631C">
        <w:rPr>
          <w:b/>
          <w:sz w:val="22"/>
          <w:szCs w:val="22"/>
        </w:rPr>
        <w:t>Cyberbezpieczeństwa</w:t>
      </w:r>
      <w:proofErr w:type="spellEnd"/>
      <w:r w:rsidRPr="000D631C">
        <w:rPr>
          <w:b/>
          <w:sz w:val="22"/>
          <w:szCs w:val="22"/>
        </w:rPr>
        <w:t xml:space="preserve"> AGH - KC-DE-zp.272-642/25</w:t>
      </w:r>
    </w:p>
    <w:p w14:paraId="3D6BF588" w14:textId="77777777" w:rsidR="000D631C" w:rsidRPr="000D631C" w:rsidRDefault="000D631C" w:rsidP="000D631C">
      <w:pPr>
        <w:suppressAutoHyphens/>
        <w:autoSpaceDN w:val="0"/>
        <w:spacing w:before="120" w:line="276" w:lineRule="auto"/>
        <w:jc w:val="both"/>
      </w:pPr>
      <w:r w:rsidRPr="000D631C">
        <w:rPr>
          <w:sz w:val="22"/>
          <w:szCs w:val="22"/>
        </w:rPr>
        <w:t xml:space="preserve">Zamawiający, działając na podstawie art. 222 ust. 5 </w:t>
      </w:r>
      <w:r w:rsidRPr="000D631C">
        <w:rPr>
          <w:bCs/>
          <w:sz w:val="22"/>
          <w:szCs w:val="22"/>
        </w:rPr>
        <w:t xml:space="preserve">ustawy z dnia 11 września 2019 r. Prawo zamówień </w:t>
      </w:r>
      <w:r w:rsidRPr="000D631C">
        <w:rPr>
          <w:sz w:val="22"/>
          <w:szCs w:val="22"/>
        </w:rPr>
        <w:t xml:space="preserve">publicznych (Dz.U.2024.1320 </w:t>
      </w:r>
      <w:proofErr w:type="spellStart"/>
      <w:r w:rsidRPr="000D631C">
        <w:rPr>
          <w:sz w:val="22"/>
          <w:szCs w:val="22"/>
        </w:rPr>
        <w:t>t.j</w:t>
      </w:r>
      <w:proofErr w:type="spellEnd"/>
      <w:r w:rsidRPr="000D631C">
        <w:rPr>
          <w:sz w:val="22"/>
          <w:szCs w:val="22"/>
        </w:rPr>
        <w:t>. ze zm.) udostępnia informację z otwarcia ofert.</w:t>
      </w:r>
    </w:p>
    <w:p w14:paraId="71B74310" w14:textId="77777777" w:rsidR="000D631C" w:rsidRPr="000D631C" w:rsidRDefault="000D631C" w:rsidP="000D631C">
      <w:pPr>
        <w:suppressAutoHyphens/>
        <w:autoSpaceDN w:val="0"/>
        <w:spacing w:before="120" w:after="120" w:line="276" w:lineRule="auto"/>
        <w:jc w:val="both"/>
        <w:rPr>
          <w:sz w:val="22"/>
          <w:szCs w:val="22"/>
        </w:rPr>
      </w:pPr>
      <w:r w:rsidRPr="000D631C">
        <w:rPr>
          <w:sz w:val="22"/>
          <w:szCs w:val="22"/>
        </w:rPr>
        <w:t>Podczas otwarcia ofert, mającego miejsce w dniu 11/12/2025 o godz. 10:00, otwarte zostały oferty następujących wykonawców:</w:t>
      </w:r>
    </w:p>
    <w:tbl>
      <w:tblPr>
        <w:tblW w:w="907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5246"/>
        <w:gridCol w:w="2836"/>
      </w:tblGrid>
      <w:tr w:rsidR="000D631C" w:rsidRPr="000D631C" w14:paraId="08FCCF9B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4A2CB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Nr oferty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60177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Nazwa i adres 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30326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Cena oferty</w:t>
            </w:r>
          </w:p>
        </w:tc>
      </w:tr>
      <w:tr w:rsidR="000D631C" w:rsidRPr="000D631C" w14:paraId="7BAD03D4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51817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A1FB1" w14:textId="77777777" w:rsidR="000D631C" w:rsidRPr="000D631C" w:rsidRDefault="000D631C" w:rsidP="000D631C">
            <w:pPr>
              <w:suppressAutoHyphens/>
              <w:autoSpaceDN w:val="0"/>
            </w:pPr>
            <w:proofErr w:type="spellStart"/>
            <w:r w:rsidRPr="000D631C">
              <w:t>Elaboro</w:t>
            </w:r>
            <w:proofErr w:type="spellEnd"/>
            <w:r w:rsidRPr="000D631C">
              <w:t xml:space="preserve"> Agnieszka Borowiecka </w:t>
            </w:r>
            <w:proofErr w:type="spellStart"/>
            <w:r w:rsidRPr="000D631C">
              <w:t>Sorbian</w:t>
            </w:r>
            <w:proofErr w:type="spellEnd"/>
          </w:p>
          <w:p w14:paraId="554EB45F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 xml:space="preserve">ul. Reymonta 15a </w:t>
            </w:r>
          </w:p>
          <w:p w14:paraId="476A9014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>72-346 Pobierowo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63ADC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both"/>
            </w:pPr>
            <w:r w:rsidRPr="000D631C">
              <w:t>33 420.00 zł.</w:t>
            </w:r>
          </w:p>
        </w:tc>
      </w:tr>
      <w:tr w:rsidR="000D631C" w:rsidRPr="000D631C" w14:paraId="4505A722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8CA29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06156" w14:textId="77777777" w:rsidR="000D631C" w:rsidRPr="000D631C" w:rsidRDefault="000D631C" w:rsidP="000D631C">
            <w:pPr>
              <w:suppressAutoHyphens/>
              <w:autoSpaceDN w:val="0"/>
            </w:pPr>
            <w:r w:rsidRPr="000D631C">
              <w:t>BEMIX MEDIA SPÓŁKA Z OGRANICZONĄ</w:t>
            </w:r>
          </w:p>
          <w:p w14:paraId="33D2DCEF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>UL. PERSEUSZA 21</w:t>
            </w:r>
          </w:p>
          <w:p w14:paraId="3B729B9C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>41-818 ZABRZE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880E5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both"/>
            </w:pPr>
            <w:r w:rsidRPr="000D631C">
              <w:t>41 305.00 zł</w:t>
            </w:r>
          </w:p>
        </w:tc>
      </w:tr>
      <w:tr w:rsidR="000D631C" w:rsidRPr="000D631C" w14:paraId="4FFF8D23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9AA4F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3BD8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>MM MARKET MAŁGORZATA MAŁECKA</w:t>
            </w:r>
          </w:p>
          <w:p w14:paraId="48FF8836" w14:textId="77777777" w:rsidR="000D631C" w:rsidRPr="000D631C" w:rsidRDefault="000D631C" w:rsidP="000D631C">
            <w:pPr>
              <w:suppressAutoHyphens/>
              <w:autoSpaceDN w:val="0"/>
            </w:pPr>
            <w:r w:rsidRPr="000D631C">
              <w:t>UL. SZAŁWIOWA 51A</w:t>
            </w:r>
          </w:p>
          <w:p w14:paraId="0E19690B" w14:textId="77777777" w:rsidR="000D631C" w:rsidRPr="000D631C" w:rsidRDefault="000D631C" w:rsidP="000D631C">
            <w:pPr>
              <w:suppressAutoHyphens/>
              <w:autoSpaceDN w:val="0"/>
            </w:pPr>
            <w:r w:rsidRPr="000D631C">
              <w:t>03-167 WARSZAWA</w:t>
            </w:r>
          </w:p>
          <w:p w14:paraId="7FDF9446" w14:textId="77777777" w:rsidR="000D631C" w:rsidRPr="000D631C" w:rsidRDefault="000D631C" w:rsidP="000D631C">
            <w:pPr>
              <w:suppressAutoHyphens/>
              <w:autoSpaceDN w:val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833FF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both"/>
            </w:pPr>
            <w:r w:rsidRPr="000D631C">
              <w:t>47 847.00 zł.</w:t>
            </w:r>
          </w:p>
        </w:tc>
      </w:tr>
      <w:tr w:rsidR="000D631C" w:rsidRPr="000D631C" w14:paraId="380E5DD8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646D7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center"/>
            </w:pPr>
            <w:r w:rsidRPr="000D631C">
              <w:t>4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878C0" w14:textId="77777777" w:rsidR="000D631C" w:rsidRPr="000D631C" w:rsidRDefault="000D631C" w:rsidP="000D631C">
            <w:pPr>
              <w:suppressAutoHyphens/>
              <w:autoSpaceDN w:val="0"/>
              <w:spacing w:after="40"/>
              <w:jc w:val="both"/>
            </w:pPr>
            <w:r w:rsidRPr="000D631C">
              <w:t>13p Sp. z o.o.</w:t>
            </w:r>
          </w:p>
          <w:p w14:paraId="5EED4500" w14:textId="77777777" w:rsidR="000D631C" w:rsidRPr="000D631C" w:rsidRDefault="000D631C" w:rsidP="000D631C">
            <w:pPr>
              <w:suppressAutoHyphens/>
              <w:autoSpaceDN w:val="0"/>
            </w:pPr>
            <w:r w:rsidRPr="000D631C">
              <w:t xml:space="preserve">ul. </w:t>
            </w:r>
            <w:proofErr w:type="spellStart"/>
            <w:r w:rsidRPr="000D631C">
              <w:t>Tarnogajska</w:t>
            </w:r>
            <w:proofErr w:type="spellEnd"/>
            <w:r w:rsidRPr="000D631C">
              <w:t xml:space="preserve"> 11-13</w:t>
            </w:r>
          </w:p>
          <w:p w14:paraId="4F7CF661" w14:textId="77777777" w:rsidR="000D631C" w:rsidRPr="000D631C" w:rsidRDefault="000D631C" w:rsidP="000D631C">
            <w:pPr>
              <w:suppressAutoHyphens/>
              <w:autoSpaceDN w:val="0"/>
            </w:pPr>
            <w:r w:rsidRPr="000D631C">
              <w:t>50-512 Wrocław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4B7DD" w14:textId="77777777" w:rsidR="000D631C" w:rsidRPr="000D631C" w:rsidRDefault="000D631C" w:rsidP="000D631C">
            <w:pPr>
              <w:suppressAutoHyphens/>
              <w:autoSpaceDN w:val="0"/>
              <w:spacing w:before="120" w:after="120"/>
              <w:jc w:val="both"/>
            </w:pPr>
            <w:r w:rsidRPr="000D631C">
              <w:t>42 765.87 zł.</w:t>
            </w:r>
          </w:p>
        </w:tc>
      </w:tr>
    </w:tbl>
    <w:p w14:paraId="1A330907" w14:textId="77777777" w:rsidR="000D631C" w:rsidRPr="000D631C" w:rsidRDefault="000D631C" w:rsidP="000D631C">
      <w:pPr>
        <w:suppressAutoHyphens/>
        <w:autoSpaceDN w:val="0"/>
        <w:spacing w:before="120" w:after="120"/>
        <w:jc w:val="both"/>
      </w:pPr>
    </w:p>
    <w:p w14:paraId="2AAF4BB0" w14:textId="77777777" w:rsidR="00577BC6" w:rsidRPr="000D631C" w:rsidRDefault="00577BC6" w:rsidP="000D631C"/>
    <w:sectPr w:rsidR="00577BC6" w:rsidRPr="000D63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7BD3D" w14:textId="77777777" w:rsidR="008F1691" w:rsidRDefault="008F1691">
      <w:r>
        <w:separator/>
      </w:r>
    </w:p>
  </w:endnote>
  <w:endnote w:type="continuationSeparator" w:id="0">
    <w:p w14:paraId="30B8B6AB" w14:textId="77777777" w:rsidR="008F1691" w:rsidRDefault="008F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31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0D6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E9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6EA1C3">
        <v:line id="_x0000_s1025" style="position:absolute;left:0;text-align:left;z-index:251657728" from="-3.85pt,8.7pt" to="455.15pt,8.7pt"/>
      </w:pict>
    </w:r>
  </w:p>
  <w:p w14:paraId="00CAC4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49B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5891AE" w14:textId="77777777" w:rsidR="009F189D" w:rsidRDefault="009F189D">
    <w:pPr>
      <w:pStyle w:val="Stopka"/>
      <w:tabs>
        <w:tab w:val="clear" w:pos="4536"/>
      </w:tabs>
      <w:jc w:val="center"/>
    </w:pPr>
  </w:p>
  <w:p w14:paraId="08D98C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7B7E1" w14:textId="77777777" w:rsidR="008F1691" w:rsidRDefault="008F1691">
      <w:r>
        <w:separator/>
      </w:r>
    </w:p>
  </w:footnote>
  <w:footnote w:type="continuationSeparator" w:id="0">
    <w:p w14:paraId="60F62CB5" w14:textId="77777777" w:rsidR="008F1691" w:rsidRDefault="008F1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C85D9" w14:textId="77777777" w:rsidR="000D2C76" w:rsidRDefault="000D2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707D0" w14:textId="77777777" w:rsidR="000D2C76" w:rsidRDefault="000D2C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95EC" w14:textId="77777777" w:rsidR="000D2C76" w:rsidRDefault="000D2C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691"/>
    <w:rsid w:val="00007727"/>
    <w:rsid w:val="00017720"/>
    <w:rsid w:val="00035488"/>
    <w:rsid w:val="000A0093"/>
    <w:rsid w:val="000D2C76"/>
    <w:rsid w:val="000D38D0"/>
    <w:rsid w:val="000D631C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169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63791"/>
  <w15:chartTrackingRefBased/>
  <w15:docId w15:val="{0B484589-1F24-4FF0-8E19-476B0505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2025-12-11T09:23:00Z</dcterms:created>
  <dcterms:modified xsi:type="dcterms:W3CDTF">2025-12-11T09:23:00Z</dcterms:modified>
</cp:coreProperties>
</file>