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A7F8D" w:rsidRPr="00AA7F8D">
        <w:rPr>
          <w:b/>
        </w:rPr>
        <w:t>Usługa organizacji wizyt studyjnych dla studentów i dydaktyków w ramach projektu KOMPAS AGH - KC-DE-zp.272-721/25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ind w:right="1"/>
        <w:jc w:val="both"/>
        <w:rPr>
          <w:highlight w:val="yellow"/>
        </w:rPr>
      </w:pPr>
      <w:r>
        <w:rPr>
          <w:b/>
        </w:rPr>
        <w:t xml:space="preserve">Cena brutto za maksymalne ilości wszystkich elementów zamówienia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A+B:</w:t>
      </w:r>
      <w:r>
        <w:t xml:space="preserve"> </w:t>
      </w:r>
      <w:r>
        <w:rPr>
          <w:highlight w:val="yellow"/>
        </w:rPr>
        <w:t>................................... PLN</w:t>
      </w:r>
    </w:p>
    <w:p w:rsidR="000D4B43" w:rsidRDefault="000D4B43" w:rsidP="000D4B43">
      <w:pPr>
        <w:tabs>
          <w:tab w:val="right" w:pos="9000"/>
        </w:tabs>
        <w:rPr>
          <w:highlight w:val="yellow"/>
        </w:rPr>
      </w:pPr>
    </w:p>
    <w:p w:rsidR="000D4B43" w:rsidRDefault="000D4B43" w:rsidP="000D4B43">
      <w:pPr>
        <w:widowControl w:val="0"/>
        <w:rPr>
          <w:b/>
          <w:sz w:val="22"/>
          <w:szCs w:val="22"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>A. TRANSPORT</w:t>
      </w:r>
    </w:p>
    <w:p w:rsidR="000D4B43" w:rsidRDefault="000D4B43" w:rsidP="000D4B43">
      <w:pPr>
        <w:widowControl w:val="0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>Cena brutto za maksymalną ilość km</w:t>
      </w:r>
      <w:r w:rsidR="00AA7F8D" w:rsidRPr="00AA7F8D">
        <w:t xml:space="preserve"> </w:t>
      </w:r>
      <w:r>
        <w:rPr>
          <w:b/>
          <w:sz w:val="22"/>
          <w:szCs w:val="22"/>
          <w:highlight w:val="yellow"/>
        </w:rPr>
        <w:t xml:space="preserve">tj. </w:t>
      </w:r>
      <w:r w:rsidR="00AA7F8D">
        <w:rPr>
          <w:b/>
          <w:sz w:val="22"/>
          <w:szCs w:val="22"/>
          <w:highlight w:val="yellow"/>
        </w:rPr>
        <w:t>1</w:t>
      </w:r>
      <w:r>
        <w:rPr>
          <w:b/>
          <w:sz w:val="22"/>
          <w:szCs w:val="22"/>
          <w:highlight w:val="yellow"/>
        </w:rPr>
        <w:t>.</w:t>
      </w:r>
      <w:r w:rsidR="00D12AA1">
        <w:rPr>
          <w:b/>
          <w:sz w:val="22"/>
          <w:szCs w:val="22"/>
          <w:highlight w:val="yellow"/>
        </w:rPr>
        <w:t>7</w:t>
      </w:r>
      <w:r>
        <w:rPr>
          <w:b/>
          <w:sz w:val="22"/>
          <w:szCs w:val="22"/>
          <w:highlight w:val="yellow"/>
        </w:rPr>
        <w:t xml:space="preserve">00 km:  </w:t>
      </w:r>
      <w:r>
        <w:rPr>
          <w:sz w:val="22"/>
          <w:szCs w:val="22"/>
          <w:highlight w:val="yellow"/>
        </w:rPr>
        <w:t xml:space="preserve"> </w:t>
      </w:r>
      <w:bookmarkStart w:id="0" w:name="_Hlk117683247"/>
      <w:r>
        <w:rPr>
          <w:sz w:val="22"/>
          <w:szCs w:val="22"/>
          <w:highlight w:val="yellow"/>
        </w:rPr>
        <w:t>.........................</w:t>
      </w:r>
      <w:r>
        <w:rPr>
          <w:b/>
          <w:sz w:val="22"/>
          <w:szCs w:val="22"/>
          <w:highlight w:val="yellow"/>
        </w:rPr>
        <w:t xml:space="preserve"> PLN</w:t>
      </w:r>
      <w:bookmarkEnd w:id="0"/>
    </w:p>
    <w:p w:rsidR="000D4B43" w:rsidRDefault="000D4B43" w:rsidP="000D4B43">
      <w:pPr>
        <w:widowControl w:val="0"/>
        <w:jc w:val="both"/>
        <w:rPr>
          <w:i/>
          <w:sz w:val="22"/>
          <w:szCs w:val="22"/>
          <w:highlight w:val="yellow"/>
        </w:rPr>
      </w:pPr>
      <w:r>
        <w:rPr>
          <w:i/>
          <w:sz w:val="22"/>
          <w:szCs w:val="22"/>
          <w:highlight w:val="yellow"/>
        </w:rPr>
        <w:t>Słownie brutto</w:t>
      </w:r>
      <w:r>
        <w:rPr>
          <w:b/>
          <w:i/>
          <w:sz w:val="22"/>
          <w:szCs w:val="22"/>
          <w:highlight w:val="yellow"/>
        </w:rPr>
        <w:t xml:space="preserve">: </w:t>
      </w:r>
      <w:r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0D4B43" w:rsidRPr="00AA7F8D" w:rsidRDefault="000D4B43" w:rsidP="000D4B43">
      <w:pPr>
        <w:widowControl w:val="0"/>
        <w:jc w:val="both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a w tym:</w:t>
      </w:r>
      <w:bookmarkStart w:id="1" w:name="_Hlk183690283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…………… PLN</w:t>
      </w:r>
    </w:p>
    <w:p w:rsidR="00AA7F8D" w:rsidRDefault="00B971D1" w:rsidP="00174468">
      <w:pPr>
        <w:pStyle w:val="Tekstpodstawowy"/>
        <w:rPr>
          <w:sz w:val="22"/>
          <w:szCs w:val="22"/>
          <w:highlight w:val="yellow"/>
        </w:rPr>
      </w:pPr>
      <w:bookmarkStart w:id="2" w:name="_Hlk183692007"/>
      <w:bookmarkStart w:id="3" w:name="_Hlk117683332"/>
      <w:bookmarkEnd w:id="1"/>
      <w:r>
        <w:rPr>
          <w:sz w:val="22"/>
          <w:szCs w:val="22"/>
          <w:highlight w:val="yellow"/>
        </w:rPr>
        <w:t>Powyższe ceny brutto zawierają właściwą stawkę podatku VAT.</w:t>
      </w:r>
      <w:bookmarkEnd w:id="2"/>
    </w:p>
    <w:p w:rsidR="000D4B43" w:rsidRDefault="00AA7F8D" w:rsidP="000D4B43">
      <w:pPr>
        <w:pStyle w:val="Tekstpodstawowy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B</w:t>
      </w:r>
      <w:r w:rsidR="000D4B43">
        <w:rPr>
          <w:sz w:val="22"/>
          <w:szCs w:val="22"/>
          <w:highlight w:val="yellow"/>
          <w:u w:val="single"/>
        </w:rPr>
        <w:t>. POSIŁKI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Cena brutto 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</w:t>
      </w:r>
      <w:bookmarkStart w:id="4" w:name="_Hlk183691552"/>
      <w:r>
        <w:rPr>
          <w:sz w:val="22"/>
          <w:szCs w:val="22"/>
          <w:highlight w:val="yellow"/>
        </w:rPr>
        <w:t>posiłków</w:t>
      </w:r>
      <w:bookmarkEnd w:id="4"/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</w:t>
      </w:r>
      <w:r w:rsidR="00AA7F8D">
        <w:rPr>
          <w:b w:val="0"/>
          <w:sz w:val="22"/>
          <w:szCs w:val="22"/>
          <w:highlight w:val="yellow"/>
        </w:rPr>
        <w:t>103</w:t>
      </w:r>
      <w:r>
        <w:rPr>
          <w:b w:val="0"/>
          <w:sz w:val="22"/>
          <w:szCs w:val="22"/>
          <w:highlight w:val="yellow"/>
        </w:rPr>
        <w:t xml:space="preserve"> : ……………….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>
        <w:rPr>
          <w:b w:val="0"/>
          <w:sz w:val="22"/>
          <w:szCs w:val="22"/>
          <w:highlight w:val="yellow"/>
          <w:u w:val="single"/>
        </w:rPr>
        <w:lastRenderedPageBreak/>
        <w:t xml:space="preserve">a w tym: 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posiłek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174468">
      <w:pPr>
        <w:pStyle w:val="Tekstpodstawowy"/>
        <w:rPr>
          <w:sz w:val="22"/>
          <w:szCs w:val="22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  <w:bookmarkEnd w:id="3"/>
    </w:p>
    <w:p w:rsidR="000D4B43" w:rsidRDefault="000D4B43" w:rsidP="000D4B4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0D4B43" w:rsidRDefault="000D4B43" w:rsidP="000D4B43">
      <w:pPr>
        <w:jc w:val="both"/>
        <w:rPr>
          <w:b/>
          <w:sz w:val="22"/>
          <w:szCs w:val="22"/>
          <w:u w:val="single"/>
        </w:rPr>
      </w:pP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AA3507" w:rsidRDefault="000D4B43" w:rsidP="000D4B43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AA7F8D" w:rsidRPr="00AA7F8D">
        <w:t>do 4 miesięcy od daty podpisania umowy</w:t>
      </w:r>
      <w:r w:rsidR="00AA3507">
        <w:t>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D4B43" w:rsidRDefault="000D4B43" w:rsidP="000D4B43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</w:t>
      </w:r>
      <w:bookmarkStart w:id="5" w:name="_Hlk183778950"/>
      <w:r>
        <w:rPr>
          <w:sz w:val="22"/>
        </w:rPr>
        <w:t>po wykonaniu</w:t>
      </w:r>
      <w:r w:rsidR="00174468">
        <w:rPr>
          <w:sz w:val="22"/>
        </w:rPr>
        <w:t xml:space="preserve"> każdego wyjazdu</w:t>
      </w:r>
      <w:r>
        <w:rPr>
          <w:sz w:val="22"/>
        </w:rPr>
        <w:t>, wg ilości przejechanych kilometrów, zrealizowanych posiłków, zgodnie z cenami określonymi na formularzu oferty, na podstawie protokołu, w terminie do 21 dni od daty otrzymania przez Zamawiającego poprawnie wystawionej przez Wykonawcę faktury VAT. Na fakturze Vat winno być wyszczególnione: data wyjazdu(-ów), miejsce(-a), liczba km, stawka za km, ilość osobo-posiłków.</w:t>
      </w:r>
    </w:p>
    <w:bookmarkEnd w:id="5"/>
    <w:p w:rsidR="000D4B43" w:rsidRDefault="000D4B43" w:rsidP="000D4B43">
      <w:pPr>
        <w:jc w:val="both"/>
        <w:rPr>
          <w:sz w:val="18"/>
          <w:szCs w:val="18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4468" w:rsidRPr="00AA3507" w:rsidRDefault="000D4B43" w:rsidP="00AA35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  <w:bookmarkStart w:id="6" w:name="_GoBack"/>
      <w:bookmarkEnd w:id="6"/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36D" w:rsidRDefault="005E636D">
      <w:r>
        <w:separator/>
      </w:r>
    </w:p>
  </w:endnote>
  <w:endnote w:type="continuationSeparator" w:id="0">
    <w:p w:rsidR="005E636D" w:rsidRDefault="005E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36D" w:rsidRDefault="005E636D">
      <w:r>
        <w:separator/>
      </w:r>
    </w:p>
  </w:footnote>
  <w:footnote w:type="continuationSeparator" w:id="0">
    <w:p w:rsidR="005E636D" w:rsidRDefault="005E6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74468"/>
    <w:rsid w:val="001801DD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430395"/>
    <w:rsid w:val="004B7300"/>
    <w:rsid w:val="004C6753"/>
    <w:rsid w:val="00552928"/>
    <w:rsid w:val="00595C87"/>
    <w:rsid w:val="005A36D2"/>
    <w:rsid w:val="005D2C65"/>
    <w:rsid w:val="005E636D"/>
    <w:rsid w:val="005E6D94"/>
    <w:rsid w:val="0063384F"/>
    <w:rsid w:val="00643C6F"/>
    <w:rsid w:val="00646202"/>
    <w:rsid w:val="0065290F"/>
    <w:rsid w:val="006815F6"/>
    <w:rsid w:val="006A4A8E"/>
    <w:rsid w:val="00741B8B"/>
    <w:rsid w:val="00753C87"/>
    <w:rsid w:val="007748F0"/>
    <w:rsid w:val="007A4321"/>
    <w:rsid w:val="007A6E16"/>
    <w:rsid w:val="00833933"/>
    <w:rsid w:val="00853083"/>
    <w:rsid w:val="0089614F"/>
    <w:rsid w:val="008B2F0C"/>
    <w:rsid w:val="008B4928"/>
    <w:rsid w:val="008D2AB8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7B4D"/>
    <w:rsid w:val="00A83018"/>
    <w:rsid w:val="00AA3507"/>
    <w:rsid w:val="00AA7F8D"/>
    <w:rsid w:val="00AC570E"/>
    <w:rsid w:val="00B00E3F"/>
    <w:rsid w:val="00B466DC"/>
    <w:rsid w:val="00B717E8"/>
    <w:rsid w:val="00B774DC"/>
    <w:rsid w:val="00B971D1"/>
    <w:rsid w:val="00C0654E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949B0"/>
    <w:rsid w:val="00EC0BEA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37AF0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48ABA-6752-4796-9173-19704C88D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2025-12-08T13:42:00Z</cp:lastPrinted>
  <dcterms:created xsi:type="dcterms:W3CDTF">2025-12-08T13:42:00Z</dcterms:created>
  <dcterms:modified xsi:type="dcterms:W3CDTF">2025-12-08T13:42:00Z</dcterms:modified>
</cp:coreProperties>
</file>