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6D6" w:rsidRDefault="00E916D6" w:rsidP="00E916D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6D6" w:rsidRDefault="00E916D6" w:rsidP="00E916D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6D6" w:rsidRDefault="00E916D6" w:rsidP="00E916D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E916D6" w:rsidRDefault="00E916D6" w:rsidP="00E916D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E916D6" w:rsidRDefault="00E916D6" w:rsidP="001253B5">
      <w:pPr>
        <w:jc w:val="right"/>
        <w:rPr>
          <w:b/>
          <w:sz w:val="24"/>
          <w:szCs w:val="24"/>
        </w:rPr>
      </w:pPr>
    </w:p>
    <w:p w:rsidR="001253B5" w:rsidRDefault="001253B5" w:rsidP="001253B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E916D6">
        <w:rPr>
          <w:b/>
          <w:sz w:val="24"/>
          <w:szCs w:val="24"/>
        </w:rPr>
        <w:t>6</w:t>
      </w:r>
    </w:p>
    <w:p w:rsidR="001253B5" w:rsidRPr="00E916D6" w:rsidRDefault="00910A25" w:rsidP="00E916D6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1630680</wp:posOffset>
                </wp:positionH>
                <wp:positionV relativeFrom="paragraph">
                  <wp:posOffset>127635</wp:posOffset>
                </wp:positionV>
                <wp:extent cx="144780" cy="59055"/>
                <wp:effectExtent l="0" t="0" r="762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" cy="59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E916D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128.4pt;margin-top:10.05pt;width:11.4pt;height: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" stroked="f">
                <v:textbox inset="0,0,0,0">
                  <w:txbxContent>
                    <w:p w:rsidR="001253B5" w:rsidRDefault="001253B5" w:rsidP="00E916D6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126AF4" w:rsidRPr="00126AF4">
        <w:rPr>
          <w:b/>
          <w:sz w:val="24"/>
          <w:szCs w:val="24"/>
        </w:rPr>
        <w:t>Usługa organizacji wizyt studyjnych dla studentów i dydaktyków w ramach projektu KOMPAS AGH - KC-DE-zp.272-721/25</w:t>
      </w:r>
      <w:bookmarkStart w:id="0" w:name="_GoBack"/>
      <w:bookmarkEnd w:id="0"/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28F6" w:rsidRDefault="00AC28F6">
      <w:r>
        <w:separator/>
      </w:r>
    </w:p>
  </w:endnote>
  <w:endnote w:type="continuationSeparator" w:id="0">
    <w:p w:rsidR="00AC28F6" w:rsidRDefault="00AC2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28F6" w:rsidRDefault="00AC28F6">
      <w:r>
        <w:separator/>
      </w:r>
    </w:p>
  </w:footnote>
  <w:footnote w:type="continuationSeparator" w:id="0">
    <w:p w:rsidR="00AC28F6" w:rsidRDefault="00AC28F6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E916D6">
        <w:t xml:space="preserve">pkt </w:t>
      </w:r>
      <w:r w:rsidR="00EC7630" w:rsidRPr="00E916D6">
        <w:t>8.2.4</w:t>
      </w:r>
      <w:r w:rsidRPr="00E916D6"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0E2986"/>
    <w:rsid w:val="000F170B"/>
    <w:rsid w:val="001253B5"/>
    <w:rsid w:val="00126AF4"/>
    <w:rsid w:val="001944F1"/>
    <w:rsid w:val="002328A0"/>
    <w:rsid w:val="00235371"/>
    <w:rsid w:val="0026788E"/>
    <w:rsid w:val="002A7F51"/>
    <w:rsid w:val="003765E7"/>
    <w:rsid w:val="00472068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10A25"/>
    <w:rsid w:val="009A2394"/>
    <w:rsid w:val="009E4F5D"/>
    <w:rsid w:val="00A45A87"/>
    <w:rsid w:val="00AC28F6"/>
    <w:rsid w:val="00B33027"/>
    <w:rsid w:val="00C25FE1"/>
    <w:rsid w:val="00C303B2"/>
    <w:rsid w:val="00C40124"/>
    <w:rsid w:val="00C7072C"/>
    <w:rsid w:val="00C92520"/>
    <w:rsid w:val="00C9532C"/>
    <w:rsid w:val="00D45990"/>
    <w:rsid w:val="00D954A9"/>
    <w:rsid w:val="00E40F8E"/>
    <w:rsid w:val="00E916D6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2025-12-01T12:42:00Z</dcterms:created>
  <dcterms:modified xsi:type="dcterms:W3CDTF">2025-12-01T12:42:00Z</dcterms:modified>
</cp:coreProperties>
</file>