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100597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100597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100597" w:rsidRPr="00100597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100597" w:rsidRPr="00100597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100597" w:rsidRPr="00100597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100597" w:rsidRPr="00100597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100597" w:rsidRPr="00100597">
        <w:rPr>
          <w:rFonts w:ascii="Arial" w:hAnsi="Arial" w:cs="Arial"/>
          <w:b/>
        </w:rPr>
        <w:t>Dostawa 9 szt. komputerów stacjonarnych - KC-DE-zp.272-731/25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BD8" w:rsidRDefault="000F5BD8" w:rsidP="0038231F">
      <w:pPr>
        <w:spacing w:after="0" w:line="240" w:lineRule="auto"/>
      </w:pPr>
      <w:r>
        <w:separator/>
      </w:r>
    </w:p>
  </w:endnote>
  <w:endnote w:type="continuationSeparator" w:id="0">
    <w:p w:rsidR="000F5BD8" w:rsidRDefault="000F5B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597" w:rsidRDefault="001005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597" w:rsidRDefault="001005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BD8" w:rsidRDefault="000F5BD8" w:rsidP="0038231F">
      <w:pPr>
        <w:spacing w:after="0" w:line="240" w:lineRule="auto"/>
      </w:pPr>
      <w:r>
        <w:separator/>
      </w:r>
    </w:p>
  </w:footnote>
  <w:footnote w:type="continuationSeparator" w:id="0">
    <w:p w:rsidR="000F5BD8" w:rsidRDefault="000F5BD8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597" w:rsidRDefault="001005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597" w:rsidRDefault="001005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597" w:rsidRDefault="001005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BD8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0F5BD8"/>
    <w:rsid w:val="0010059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535C2E-14CF-4C42-BA68-501E6BB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E33CE-6DA9-4283-82B6-C318E695F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801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2025-12-04T08:34:00Z</dcterms:created>
  <dcterms:modified xsi:type="dcterms:W3CDTF">2025-12-04T08:34:00Z</dcterms:modified>
</cp:coreProperties>
</file>