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CC" w:rsidRPr="00DE3C1D" w:rsidRDefault="004261CC" w:rsidP="004261CC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 nr 1</w:t>
      </w:r>
    </w:p>
    <w:p w:rsidR="004261CC" w:rsidRPr="00DE3C1D" w:rsidRDefault="004261CC" w:rsidP="004261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4261CC" w:rsidRPr="00DE3C1D" w:rsidRDefault="004261CC" w:rsidP="004261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:rsidR="004261CC" w:rsidRPr="00DE3C1D" w:rsidRDefault="004261CC" w:rsidP="004261CC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gospodarczą):……………………………..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:rsidR="004261CC" w:rsidRPr="00DE3C1D" w:rsidRDefault="004261CC" w:rsidP="004261CC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:rsidR="004261CC" w:rsidRPr="00DE3C1D" w:rsidRDefault="004261CC" w:rsidP="004261CC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:rsidR="004261CC" w:rsidRPr="00DE3C1D" w:rsidRDefault="004261CC" w:rsidP="004261CC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:rsidR="004261CC" w:rsidRPr="00DE3C1D" w:rsidRDefault="004261CC" w:rsidP="004261CC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4261CC" w:rsidRPr="00DE3C1D" w:rsidRDefault="004261CC" w:rsidP="004261CC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:rsidR="004261CC" w:rsidRPr="00DE3C1D" w:rsidRDefault="004261CC" w:rsidP="004261CC">
      <w:pPr>
        <w:ind w:firstLine="3969"/>
        <w:rPr>
          <w:rFonts w:ascii="Verdana" w:hAnsi="Verdana"/>
          <w:b/>
          <w:sz w:val="18"/>
          <w:szCs w:val="18"/>
        </w:rPr>
      </w:pPr>
    </w:p>
    <w:p w:rsidR="004261CC" w:rsidRPr="00DE3C1D" w:rsidRDefault="004261CC" w:rsidP="004261C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1285D" w:rsidRPr="00D1285D">
        <w:rPr>
          <w:rFonts w:ascii="Verdana" w:hAnsi="Verdana"/>
          <w:b/>
          <w:sz w:val="18"/>
          <w:szCs w:val="18"/>
        </w:rPr>
        <w:t>Dostawa 9 szt. komputerów stacjonarnych - KC-DE-zp.272-731/25</w:t>
      </w:r>
      <w:r w:rsidR="00D1285D">
        <w:rPr>
          <w:rFonts w:ascii="Verdana" w:hAnsi="Verdana"/>
          <w:b/>
          <w:sz w:val="18"/>
          <w:szCs w:val="18"/>
        </w:rPr>
        <w:t>,</w:t>
      </w:r>
      <w:r w:rsidRPr="00DE3C1D">
        <w:rPr>
          <w:rFonts w:ascii="Verdana" w:hAnsi="Verdana"/>
          <w:b/>
          <w:sz w:val="18"/>
          <w:szCs w:val="18"/>
        </w:rPr>
        <w:t xml:space="preserve"> </w:t>
      </w: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:rsidR="004261CC" w:rsidRPr="00AB3DAE" w:rsidRDefault="004261CC" w:rsidP="004261CC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:rsidR="004261CC" w:rsidRDefault="004261CC" w:rsidP="004261CC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:rsidR="004261CC" w:rsidRPr="003E23EF" w:rsidRDefault="004261CC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</w:t>
      </w:r>
      <w:r w:rsidR="00D1285D">
        <w:rPr>
          <w:rFonts w:ascii="Verdana" w:hAnsi="Verdana"/>
          <w:b/>
          <w:sz w:val="18"/>
          <w:szCs w:val="18"/>
        </w:rPr>
        <w:t xml:space="preserve">, </w:t>
      </w:r>
      <w:proofErr w:type="spellStart"/>
      <w:r w:rsidR="00D1285D">
        <w:rPr>
          <w:rFonts w:ascii="Verdana" w:hAnsi="Verdana"/>
          <w:b/>
          <w:sz w:val="18"/>
          <w:szCs w:val="18"/>
        </w:rPr>
        <w:t>tj</w:t>
      </w:r>
      <w:proofErr w:type="spellEnd"/>
      <w:r w:rsidR="00D1285D">
        <w:rPr>
          <w:rFonts w:ascii="Verdana" w:hAnsi="Verdana"/>
          <w:b/>
          <w:sz w:val="18"/>
          <w:szCs w:val="18"/>
        </w:rPr>
        <w:t xml:space="preserve"> 9 szt. zestawów komputera stacjonarnego</w:t>
      </w:r>
      <w:r w:rsidRPr="003E23EF">
        <w:rPr>
          <w:rFonts w:ascii="Verdana" w:hAnsi="Verdana"/>
          <w:b/>
          <w:sz w:val="18"/>
          <w:szCs w:val="18"/>
        </w:rPr>
        <w:t>:   ........................................................... PLN</w:t>
      </w:r>
    </w:p>
    <w:p w:rsidR="00D1285D" w:rsidRDefault="00D1285D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4261CC" w:rsidRPr="003E23EF" w:rsidRDefault="004261CC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</w:t>
      </w:r>
      <w:r w:rsidR="00D1285D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D1285D">
        <w:rPr>
          <w:rFonts w:ascii="Verdana" w:hAnsi="Verdana"/>
          <w:b/>
          <w:sz w:val="18"/>
          <w:szCs w:val="18"/>
        </w:rPr>
        <w:t>tj</w:t>
      </w:r>
      <w:proofErr w:type="spellEnd"/>
      <w:r w:rsidR="00D1285D">
        <w:rPr>
          <w:rFonts w:ascii="Verdana" w:hAnsi="Verdana"/>
          <w:b/>
          <w:sz w:val="18"/>
          <w:szCs w:val="18"/>
        </w:rPr>
        <w:t xml:space="preserve"> 9 szt. zestawów komputera stacjonarnego</w:t>
      </w:r>
      <w:r w:rsidRPr="003E23EF">
        <w:rPr>
          <w:rFonts w:ascii="Verdana" w:hAnsi="Verdana"/>
          <w:b/>
          <w:sz w:val="18"/>
          <w:szCs w:val="18"/>
        </w:rPr>
        <w:t>:.............................................................PLN</w:t>
      </w:r>
    </w:p>
    <w:p w:rsidR="00D1285D" w:rsidRDefault="00D1285D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4261CC" w:rsidRPr="003E23EF" w:rsidRDefault="004261CC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:rsidR="00D1285D" w:rsidRDefault="00D1285D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4261CC" w:rsidRDefault="004261CC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:rsidR="004261CC" w:rsidRDefault="004261CC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4261CC" w:rsidRPr="00AB3DAE" w:rsidRDefault="004261CC" w:rsidP="004261C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:rsidR="004261CC" w:rsidRDefault="004261CC" w:rsidP="004261CC">
      <w:pPr>
        <w:pStyle w:val="Tekstpodstawowy"/>
        <w:rPr>
          <w:rFonts w:ascii="Verdana" w:hAnsi="Verdana"/>
          <w:sz w:val="18"/>
          <w:szCs w:val="18"/>
        </w:rPr>
      </w:pPr>
    </w:p>
    <w:p w:rsidR="004261CC" w:rsidRDefault="004261CC" w:rsidP="004261CC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C91F5B">
        <w:rPr>
          <w:rFonts w:ascii="Verdana" w:hAnsi="Verdana"/>
          <w:sz w:val="18"/>
          <w:szCs w:val="18"/>
        </w:rPr>
        <w:t>Producent</w:t>
      </w:r>
      <w:r w:rsidR="00D1285D">
        <w:rPr>
          <w:rFonts w:ascii="Verdana" w:hAnsi="Verdana"/>
          <w:sz w:val="18"/>
          <w:szCs w:val="18"/>
        </w:rPr>
        <w:t xml:space="preserve"> i </w:t>
      </w:r>
      <w:r w:rsidRPr="00C91F5B">
        <w:rPr>
          <w:rFonts w:ascii="Verdana" w:hAnsi="Verdana"/>
          <w:sz w:val="18"/>
          <w:szCs w:val="18"/>
        </w:rPr>
        <w:t xml:space="preserve">model  zaoferowanych podzespołów  </w:t>
      </w:r>
      <w:r w:rsidRPr="00521AA7">
        <w:rPr>
          <w:rFonts w:ascii="Verdana" w:hAnsi="Verdana"/>
          <w:sz w:val="18"/>
          <w:szCs w:val="18"/>
        </w:rPr>
        <w:t>zestaw</w:t>
      </w:r>
      <w:r>
        <w:rPr>
          <w:rFonts w:ascii="Verdana" w:hAnsi="Verdana"/>
          <w:sz w:val="18"/>
          <w:szCs w:val="18"/>
        </w:rPr>
        <w:t>u</w:t>
      </w:r>
      <w:r w:rsidRPr="00521AA7">
        <w:rPr>
          <w:rFonts w:ascii="Verdana" w:hAnsi="Verdana"/>
          <w:sz w:val="18"/>
          <w:szCs w:val="18"/>
        </w:rPr>
        <w:t xml:space="preserve"> komputera stacjonarnego</w:t>
      </w:r>
      <w:r>
        <w:rPr>
          <w:rFonts w:ascii="Verdana" w:hAnsi="Verdana"/>
          <w:sz w:val="18"/>
          <w:szCs w:val="18"/>
        </w:rPr>
        <w:t>:</w:t>
      </w:r>
      <w:r w:rsidRPr="00C91F5B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tj.:</w:t>
      </w:r>
      <w:r w:rsidRPr="00C91F5B">
        <w:rPr>
          <w:rFonts w:ascii="Verdana" w:hAnsi="Verdana"/>
          <w:sz w:val="18"/>
          <w:szCs w:val="18"/>
        </w:rPr>
        <w:t xml:space="preserve"> </w:t>
      </w:r>
      <w:r w:rsidRPr="00521AA7">
        <w:rPr>
          <w:rFonts w:ascii="Verdana" w:hAnsi="Verdana"/>
          <w:i/>
          <w:iCs/>
          <w:color w:val="FF0000"/>
          <w:sz w:val="18"/>
          <w:szCs w:val="18"/>
        </w:rPr>
        <w:t>(należy wpisać)</w:t>
      </w:r>
      <w:r>
        <w:rPr>
          <w:rFonts w:ascii="Verdana" w:hAnsi="Verdana"/>
          <w:i/>
          <w:iCs/>
          <w:color w:val="FF0000"/>
          <w:sz w:val="18"/>
          <w:szCs w:val="18"/>
        </w:rPr>
        <w:t>:</w:t>
      </w:r>
    </w:p>
    <w:p w:rsidR="004261CC" w:rsidRPr="00D1285D" w:rsidRDefault="004261CC" w:rsidP="004261CC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Procesor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Model: ……………………………………………………………………………………………………………………</w:t>
      </w:r>
    </w:p>
    <w:p w:rsidR="004261CC" w:rsidRPr="00D1285D" w:rsidRDefault="004261CC" w:rsidP="004261CC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Chłodzenie CPU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Model: ……………………………………………………………………………………………………………………</w:t>
      </w:r>
    </w:p>
    <w:p w:rsidR="004261CC" w:rsidRPr="00D1285D" w:rsidRDefault="004261CC" w:rsidP="004261CC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0" w:name="_Hlk205197839"/>
      <w:r w:rsidRPr="00D1285D">
        <w:rPr>
          <w:rFonts w:ascii="Verdana" w:hAnsi="Verdana"/>
          <w:sz w:val="18"/>
          <w:szCs w:val="18"/>
        </w:rPr>
        <w:t>Płyta główna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Model: ……………………………………………………………………………………………………………………</w:t>
      </w:r>
      <w:bookmarkEnd w:id="0"/>
    </w:p>
    <w:p w:rsidR="00D1285D" w:rsidRPr="00D1285D" w:rsidRDefault="004261CC" w:rsidP="00D10A52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 xml:space="preserve">Pamięć RAM </w:t>
      </w:r>
    </w:p>
    <w:p w:rsidR="004261CC" w:rsidRPr="00D1285D" w:rsidRDefault="004261CC" w:rsidP="00D1285D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Model: ……………………………………………………………………………………………………………………</w:t>
      </w:r>
    </w:p>
    <w:p w:rsidR="004261CC" w:rsidRPr="00D1285D" w:rsidRDefault="004261CC" w:rsidP="004261CC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1" w:name="_Hlk205197873"/>
      <w:bookmarkStart w:id="2" w:name="_Hlk205197979"/>
      <w:r w:rsidRPr="00D1285D">
        <w:rPr>
          <w:rFonts w:ascii="Verdana" w:hAnsi="Verdana"/>
          <w:sz w:val="18"/>
          <w:szCs w:val="18"/>
        </w:rPr>
        <w:t xml:space="preserve">Karta graficzna 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pStyle w:val="Tekstpodstawowy"/>
        <w:rPr>
          <w:rFonts w:ascii="Verdana" w:hAnsi="Verdana"/>
          <w:b w:val="0"/>
          <w:sz w:val="18"/>
          <w:szCs w:val="18"/>
        </w:rPr>
      </w:pPr>
      <w:r w:rsidRPr="00D1285D">
        <w:rPr>
          <w:rFonts w:ascii="Verdana" w:hAnsi="Verdana"/>
          <w:b w:val="0"/>
          <w:sz w:val="18"/>
          <w:szCs w:val="18"/>
        </w:rPr>
        <w:t>Model: ……………………………………………………………………………………………………………………</w:t>
      </w:r>
      <w:bookmarkEnd w:id="1"/>
    </w:p>
    <w:p w:rsidR="004261CC" w:rsidRPr="00D1285D" w:rsidRDefault="004261CC" w:rsidP="004261CC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3" w:name="_Hlk210913960"/>
      <w:bookmarkEnd w:id="2"/>
      <w:r w:rsidRPr="00D1285D">
        <w:rPr>
          <w:rFonts w:ascii="Verdana" w:hAnsi="Verdana"/>
          <w:sz w:val="18"/>
          <w:szCs w:val="18"/>
        </w:rPr>
        <w:lastRenderedPageBreak/>
        <w:t>Dysk SSD</w:t>
      </w:r>
    </w:p>
    <w:p w:rsidR="004261CC" w:rsidRPr="00D1285D" w:rsidRDefault="004261CC" w:rsidP="004261C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  <w:bookmarkEnd w:id="3"/>
    </w:p>
    <w:p w:rsidR="004261CC" w:rsidRPr="00D1285D" w:rsidRDefault="004261CC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4261CC" w:rsidRPr="00D1285D" w:rsidRDefault="004261CC" w:rsidP="004261CC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D1285D">
        <w:rPr>
          <w:rFonts w:ascii="Verdana" w:hAnsi="Verdana"/>
          <w:b/>
          <w:sz w:val="18"/>
          <w:szCs w:val="18"/>
        </w:rPr>
        <w:t>Zasilacz</w:t>
      </w:r>
    </w:p>
    <w:p w:rsidR="004261CC" w:rsidRPr="00D1285D" w:rsidRDefault="004261CC" w:rsidP="004261C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:rsidR="004261CC" w:rsidRPr="00D1285D" w:rsidRDefault="004261CC" w:rsidP="004261CC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D1285D">
        <w:rPr>
          <w:rFonts w:ascii="Verdana" w:hAnsi="Verdana"/>
          <w:b/>
          <w:sz w:val="18"/>
          <w:szCs w:val="18"/>
        </w:rPr>
        <w:t>Obudowa</w:t>
      </w:r>
    </w:p>
    <w:p w:rsidR="004261CC" w:rsidRPr="00D1285D" w:rsidRDefault="004261CC" w:rsidP="004261C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:rsidR="004261CC" w:rsidRPr="00D1285D" w:rsidRDefault="004261CC" w:rsidP="004261CC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D1285D">
        <w:rPr>
          <w:rFonts w:ascii="Verdana" w:hAnsi="Verdana"/>
          <w:b/>
          <w:sz w:val="18"/>
          <w:szCs w:val="18"/>
        </w:rPr>
        <w:t xml:space="preserve">Monitor </w:t>
      </w:r>
    </w:p>
    <w:p w:rsidR="004261CC" w:rsidRPr="00D1285D" w:rsidRDefault="004261CC" w:rsidP="004261C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:rsidR="004261CC" w:rsidRPr="00D1285D" w:rsidRDefault="004261CC" w:rsidP="004261C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:rsidR="004261CC" w:rsidRDefault="00D1285D" w:rsidP="00D1285D">
      <w:pPr>
        <w:widowControl w:val="0"/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10) Klawiatura: </w:t>
      </w:r>
    </w:p>
    <w:p w:rsidR="00D1285D" w:rsidRPr="00D1285D" w:rsidRDefault="00D1285D" w:rsidP="00D1285D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bookmarkStart w:id="4" w:name="_Hlk215731914"/>
      <w:r w:rsidRPr="00D1285D">
        <w:rPr>
          <w:rFonts w:ascii="Verdana" w:hAnsi="Verdana"/>
          <w:sz w:val="18"/>
          <w:szCs w:val="18"/>
        </w:rPr>
        <w:t>Producent: ……………………………………….……………………………………………………………..</w:t>
      </w:r>
    </w:p>
    <w:p w:rsidR="00D1285D" w:rsidRPr="00D1285D" w:rsidRDefault="00D1285D" w:rsidP="00D1285D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Model: ………………………………………………………………………….…………………………………</w:t>
      </w:r>
    </w:p>
    <w:bookmarkEnd w:id="4"/>
    <w:p w:rsidR="00D1285D" w:rsidRDefault="00D1285D" w:rsidP="00D1285D">
      <w:pPr>
        <w:widowControl w:val="0"/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11) Mysz:</w:t>
      </w:r>
    </w:p>
    <w:p w:rsidR="00D1285D" w:rsidRPr="00D1285D" w:rsidRDefault="00D1285D" w:rsidP="00D1285D">
      <w:pPr>
        <w:widowControl w:val="0"/>
        <w:tabs>
          <w:tab w:val="left" w:pos="426"/>
        </w:tabs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……………………………………………………………………………………………………..</w:t>
      </w:r>
    </w:p>
    <w:p w:rsidR="00D1285D" w:rsidRPr="00D1285D" w:rsidRDefault="00D1285D" w:rsidP="00D1285D">
      <w:pPr>
        <w:widowControl w:val="0"/>
        <w:tabs>
          <w:tab w:val="left" w:pos="426"/>
        </w:tabs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1285D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</w:t>
      </w:r>
    </w:p>
    <w:p w:rsidR="004261CC" w:rsidRPr="00D1285D" w:rsidRDefault="00D1285D" w:rsidP="00D1285D">
      <w:pPr>
        <w:widowControl w:val="0"/>
        <w:spacing w:line="360" w:lineRule="auto"/>
        <w:ind w:left="360" w:right="1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12)</w:t>
      </w:r>
      <w:r w:rsidR="004261CC" w:rsidRPr="00D1285D">
        <w:rPr>
          <w:rFonts w:ascii="Verdana" w:hAnsi="Verdana"/>
          <w:b/>
          <w:bCs/>
          <w:sz w:val="18"/>
          <w:szCs w:val="18"/>
        </w:rPr>
        <w:t xml:space="preserve"> Nazwa zaoferowanego systemu operacyjnego:</w:t>
      </w:r>
      <w:r w:rsidR="004261CC" w:rsidRPr="00D1285D">
        <w:rPr>
          <w:rFonts w:ascii="Verdana" w:hAnsi="Verdana"/>
          <w:sz w:val="18"/>
          <w:szCs w:val="18"/>
        </w:rPr>
        <w:t>…………</w:t>
      </w:r>
      <w:r w:rsidRPr="00D1285D">
        <w:rPr>
          <w:rFonts w:ascii="Verdana" w:hAnsi="Verdana"/>
          <w:sz w:val="18"/>
          <w:szCs w:val="18"/>
        </w:rPr>
        <w:t>…………</w:t>
      </w:r>
      <w:r w:rsidR="004261CC" w:rsidRPr="00D1285D">
        <w:rPr>
          <w:rFonts w:ascii="Verdana" w:hAnsi="Verdana"/>
          <w:sz w:val="18"/>
          <w:szCs w:val="18"/>
        </w:rPr>
        <w:t>………………….</w:t>
      </w:r>
    </w:p>
    <w:p w:rsidR="004261CC" w:rsidRDefault="004261CC" w:rsidP="004261CC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:rsidR="00D1285D" w:rsidRDefault="004261CC" w:rsidP="00D1285D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t xml:space="preserve">Okres udzielonej gwarancji  wynosi: </w:t>
      </w:r>
      <w:r w:rsidR="00D1285D">
        <w:rPr>
          <w:rFonts w:ascii="Verdana" w:hAnsi="Verdana"/>
          <w:b/>
          <w:sz w:val="18"/>
          <w:szCs w:val="18"/>
        </w:rPr>
        <w:t>………</w:t>
      </w:r>
      <w:r>
        <w:rPr>
          <w:rFonts w:ascii="Verdana" w:hAnsi="Verdana"/>
          <w:b/>
          <w:sz w:val="18"/>
          <w:szCs w:val="18"/>
        </w:rPr>
        <w:t xml:space="preserve"> </w:t>
      </w:r>
      <w:r w:rsidRPr="00AB3DAE">
        <w:rPr>
          <w:rFonts w:ascii="Verdana" w:hAnsi="Verdana"/>
          <w:b/>
          <w:sz w:val="18"/>
          <w:szCs w:val="18"/>
        </w:rPr>
        <w:t>miesięcy</w:t>
      </w:r>
      <w:r w:rsidR="00D1285D" w:rsidRPr="00D1285D">
        <w:rPr>
          <w:rFonts w:ascii="Verdana" w:hAnsi="Verdana"/>
          <w:b/>
          <w:color w:val="000000"/>
          <w:sz w:val="18"/>
          <w:szCs w:val="18"/>
          <w:highlight w:val="yellow"/>
        </w:rPr>
        <w:t xml:space="preserve"> </w:t>
      </w:r>
      <w:r w:rsidR="00D1285D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kryterium oceny ofert/</w:t>
      </w:r>
    </w:p>
    <w:p w:rsidR="00D1285D" w:rsidRPr="00DE3C1D" w:rsidRDefault="00D1285D" w:rsidP="00D1285D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*)W przypadku nie podania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>okresu gwarancji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, Zamawiający przyjmie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>minimalny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 gwarancji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wskazany w </w:t>
      </w:r>
      <w:proofErr w:type="spellStart"/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:rsidR="004261CC" w:rsidRPr="00AB3DAE" w:rsidRDefault="004261CC" w:rsidP="004261C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:rsidR="004261CC" w:rsidRDefault="004261CC" w:rsidP="004261C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566E17"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otrzymania zamówienia potwierdzonego przez </w:t>
      </w:r>
      <w:proofErr w:type="spellStart"/>
      <w:r w:rsidRPr="00566E17">
        <w:rPr>
          <w:rFonts w:ascii="Verdana" w:hAnsi="Verdana"/>
          <w:b/>
          <w:color w:val="000000"/>
          <w:sz w:val="18"/>
          <w:szCs w:val="18"/>
        </w:rPr>
        <w:t>M</w:t>
      </w:r>
      <w:r>
        <w:rPr>
          <w:rFonts w:ascii="Verdana" w:hAnsi="Verdana"/>
          <w:b/>
          <w:color w:val="000000"/>
          <w:sz w:val="18"/>
          <w:szCs w:val="18"/>
        </w:rPr>
        <w:t>NiSW</w:t>
      </w:r>
      <w:proofErr w:type="spellEnd"/>
      <w:r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</w:rPr>
        <w:t>*</w:t>
      </w:r>
      <w:r w:rsidRPr="00566E17">
        <w:rPr>
          <w:rFonts w:ascii="Verdana" w:hAnsi="Verdana"/>
          <w:b/>
          <w:color w:val="000000"/>
          <w:sz w:val="18"/>
          <w:szCs w:val="18"/>
        </w:rPr>
        <w:t>)</w:t>
      </w:r>
      <w:bookmarkStart w:id="5" w:name="_GoBack"/>
      <w:bookmarkEnd w:id="5"/>
    </w:p>
    <w:p w:rsidR="004261CC" w:rsidRPr="00DE3C1D" w:rsidRDefault="004261CC" w:rsidP="004261C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*)W przypadku nie podania terminu realizacji, Zamawiający przyjmie maksymalny termin realizacji wskazany w </w:t>
      </w:r>
      <w:proofErr w:type="spellStart"/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:rsidR="004261CC" w:rsidRPr="00DE3C1D" w:rsidRDefault="004261CC" w:rsidP="004261C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4261CC" w:rsidRPr="00DE3C1D" w:rsidRDefault="004261CC" w:rsidP="004261CC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521AA7">
        <w:rPr>
          <w:rFonts w:ascii="Verdana" w:hAnsi="Verdana"/>
          <w:b/>
          <w:bCs/>
          <w:i/>
          <w:iCs/>
          <w:sz w:val="18"/>
          <w:szCs w:val="18"/>
        </w:rPr>
        <w:t>zestaw</w:t>
      </w:r>
      <w:r w:rsidR="00D1285D">
        <w:rPr>
          <w:rFonts w:ascii="Verdana" w:hAnsi="Verdana"/>
          <w:b/>
          <w:bCs/>
          <w:i/>
          <w:iCs/>
          <w:sz w:val="18"/>
          <w:szCs w:val="18"/>
        </w:rPr>
        <w:t>y</w:t>
      </w:r>
      <w:r w:rsidRPr="00521AA7">
        <w:rPr>
          <w:rFonts w:ascii="Verdana" w:hAnsi="Verdana"/>
          <w:b/>
          <w:bCs/>
          <w:i/>
          <w:iCs/>
          <w:sz w:val="18"/>
          <w:szCs w:val="18"/>
        </w:rPr>
        <w:t xml:space="preserve"> komputer</w:t>
      </w:r>
      <w:r w:rsidR="00D1285D">
        <w:rPr>
          <w:rFonts w:ascii="Verdana" w:hAnsi="Verdana"/>
          <w:b/>
          <w:bCs/>
          <w:i/>
          <w:iCs/>
          <w:sz w:val="18"/>
          <w:szCs w:val="18"/>
        </w:rPr>
        <w:t>ów</w:t>
      </w:r>
      <w:r w:rsidRPr="00521AA7">
        <w:rPr>
          <w:rFonts w:ascii="Verdana" w:hAnsi="Verdana"/>
          <w:b/>
          <w:bCs/>
          <w:i/>
          <w:iCs/>
          <w:sz w:val="18"/>
          <w:szCs w:val="18"/>
        </w:rPr>
        <w:t xml:space="preserve"> stacjonarn</w:t>
      </w:r>
      <w:r w:rsidR="00D1285D">
        <w:rPr>
          <w:rFonts w:ascii="Verdana" w:hAnsi="Verdana"/>
          <w:b/>
          <w:bCs/>
          <w:i/>
          <w:iCs/>
          <w:sz w:val="18"/>
          <w:szCs w:val="18"/>
        </w:rPr>
        <w:t>ych</w:t>
      </w:r>
      <w:r w:rsidRPr="00DE3C1D">
        <w:rPr>
          <w:rFonts w:ascii="Verdana" w:hAnsi="Verdana"/>
          <w:i/>
          <w:iCs/>
          <w:sz w:val="18"/>
          <w:szCs w:val="18"/>
        </w:rPr>
        <w:t xml:space="preserve"> wchodząc</w:t>
      </w:r>
      <w:r>
        <w:rPr>
          <w:rFonts w:ascii="Verdana" w:hAnsi="Verdana"/>
          <w:i/>
          <w:iCs/>
          <w:sz w:val="18"/>
          <w:szCs w:val="18"/>
        </w:rPr>
        <w:t>y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:rsidR="004261CC" w:rsidRPr="00DE3C1D" w:rsidRDefault="004261CC" w:rsidP="004261CC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:rsidR="004261CC" w:rsidRPr="00DE3C1D" w:rsidRDefault="004261CC" w:rsidP="004261CC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:rsidR="004261CC" w:rsidRPr="00DE3C1D" w:rsidRDefault="004261CC" w:rsidP="004261CC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:rsidR="004261CC" w:rsidRPr="00DE3C1D" w:rsidRDefault="004261CC" w:rsidP="004261C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4261CC" w:rsidRPr="00DE3C1D" w:rsidRDefault="004261CC" w:rsidP="004261C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:rsidR="004261CC" w:rsidRPr="00DE3C1D" w:rsidRDefault="004261CC" w:rsidP="004261CC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4261CC" w:rsidRPr="00DE3C1D" w:rsidRDefault="004261CC" w:rsidP="004261C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4261CC" w:rsidRPr="00DE3C1D" w:rsidRDefault="004261CC" w:rsidP="004261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261CC" w:rsidRPr="00DE3C1D" w:rsidRDefault="004261CC" w:rsidP="004261CC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 w:rsidRPr="00DE3C1D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:rsidR="004261CC" w:rsidRPr="00DE3C1D" w:rsidRDefault="004261CC" w:rsidP="004261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E3C1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 xml:space="preserve">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lastRenderedPageBreak/>
        <w:t xml:space="preserve">będzie się ubiegał o zastosowanie przy zakupie 0% stawki VAT na </w:t>
      </w:r>
      <w:bookmarkStart w:id="6" w:name="_Hlk210913771"/>
      <w:r w:rsidRPr="00521AA7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</w:t>
      </w:r>
      <w:r w:rsidR="00F60A15">
        <w:rPr>
          <w:rFonts w:ascii="Verdana" w:hAnsi="Verdana"/>
          <w:b/>
          <w:bCs/>
          <w:color w:val="000000"/>
          <w:sz w:val="18"/>
          <w:szCs w:val="18"/>
          <w:lang w:eastAsia="ar-SA"/>
        </w:rPr>
        <w:t>y</w:t>
      </w:r>
      <w:r w:rsidRPr="00521AA7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521AA7">
        <w:rPr>
          <w:rFonts w:ascii="Verdana" w:eastAsia="Calibri" w:hAnsi="Verdana"/>
          <w:b/>
          <w:bCs/>
          <w:sz w:val="18"/>
          <w:szCs w:val="18"/>
          <w:lang w:eastAsia="en-US"/>
        </w:rPr>
        <w:t>ko</w:t>
      </w:r>
      <w:r>
        <w:rPr>
          <w:rFonts w:ascii="Verdana" w:eastAsia="Calibri" w:hAnsi="Verdana"/>
          <w:b/>
          <w:sz w:val="18"/>
          <w:szCs w:val="18"/>
          <w:lang w:eastAsia="en-US"/>
        </w:rPr>
        <w:t>mputer</w:t>
      </w:r>
      <w:r w:rsidR="00F60A15">
        <w:rPr>
          <w:rFonts w:ascii="Verdana" w:eastAsia="Calibri" w:hAnsi="Verdana"/>
          <w:b/>
          <w:sz w:val="18"/>
          <w:szCs w:val="18"/>
          <w:lang w:eastAsia="en-US"/>
        </w:rPr>
        <w:t>ów</w:t>
      </w:r>
      <w:r>
        <w:rPr>
          <w:rFonts w:ascii="Verdana" w:eastAsia="Calibri" w:hAnsi="Verdana"/>
          <w:b/>
          <w:sz w:val="18"/>
          <w:szCs w:val="18"/>
          <w:lang w:eastAsia="en-US"/>
        </w:rPr>
        <w:t xml:space="preserve"> stacjonarn</w:t>
      </w:r>
      <w:r w:rsidR="00F60A15">
        <w:rPr>
          <w:rFonts w:ascii="Verdana" w:eastAsia="Calibri" w:hAnsi="Verdana"/>
          <w:b/>
          <w:sz w:val="18"/>
          <w:szCs w:val="18"/>
          <w:lang w:eastAsia="en-US"/>
        </w:rPr>
        <w:t>ych</w:t>
      </w:r>
      <w:r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bookmarkEnd w:id="6"/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:rsidR="004261CC" w:rsidRPr="00DE3C1D" w:rsidRDefault="004261CC" w:rsidP="004261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21AA7">
        <w:rPr>
          <w:rFonts w:ascii="Verdana" w:eastAsia="Calibri" w:hAnsi="Verdana"/>
          <w:b/>
          <w:sz w:val="18"/>
          <w:szCs w:val="18"/>
          <w:lang w:eastAsia="en-US"/>
        </w:rPr>
        <w:t>zestaw</w:t>
      </w:r>
      <w:r w:rsidR="00F60A15">
        <w:rPr>
          <w:rFonts w:ascii="Verdana" w:eastAsia="Calibri" w:hAnsi="Verdana"/>
          <w:b/>
          <w:sz w:val="18"/>
          <w:szCs w:val="18"/>
          <w:lang w:eastAsia="en-US"/>
        </w:rPr>
        <w:t>y</w:t>
      </w:r>
      <w:r w:rsidRPr="00521AA7">
        <w:rPr>
          <w:rFonts w:ascii="Verdana" w:eastAsia="Calibri" w:hAnsi="Verdana"/>
          <w:b/>
          <w:sz w:val="18"/>
          <w:szCs w:val="18"/>
          <w:lang w:eastAsia="en-US"/>
        </w:rPr>
        <w:t xml:space="preserve"> komputer</w:t>
      </w:r>
      <w:r w:rsidR="00F60A15">
        <w:rPr>
          <w:rFonts w:ascii="Verdana" w:eastAsia="Calibri" w:hAnsi="Verdana"/>
          <w:b/>
          <w:sz w:val="18"/>
          <w:szCs w:val="18"/>
          <w:lang w:eastAsia="en-US"/>
        </w:rPr>
        <w:t>ów</w:t>
      </w:r>
      <w:r w:rsidRPr="00521AA7">
        <w:rPr>
          <w:rFonts w:ascii="Verdana" w:eastAsia="Calibri" w:hAnsi="Verdana"/>
          <w:b/>
          <w:sz w:val="18"/>
          <w:szCs w:val="18"/>
          <w:lang w:eastAsia="en-US"/>
        </w:rPr>
        <w:t xml:space="preserve"> stacjonarn</w:t>
      </w:r>
      <w:r w:rsidR="00F60A15">
        <w:rPr>
          <w:rFonts w:ascii="Verdana" w:eastAsia="Calibri" w:hAnsi="Verdana"/>
          <w:b/>
          <w:sz w:val="18"/>
          <w:szCs w:val="18"/>
          <w:lang w:eastAsia="en-US"/>
        </w:rPr>
        <w:t>ych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-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>. zm.)</w:t>
      </w:r>
    </w:p>
    <w:p w:rsidR="004261CC" w:rsidRPr="00DE3C1D" w:rsidRDefault="004261CC" w:rsidP="004261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E3C1D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4261CC" w:rsidRPr="00DE3C1D" w:rsidRDefault="004261CC" w:rsidP="004261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261CC" w:rsidRPr="00DE3C1D" w:rsidRDefault="004261CC" w:rsidP="004261C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261CC" w:rsidRPr="00DE3C1D" w:rsidRDefault="004261CC" w:rsidP="004261C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261CC" w:rsidRPr="00DE3C1D" w:rsidRDefault="004261CC" w:rsidP="004261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261CC" w:rsidRPr="00DE3C1D" w:rsidTr="00C41F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4261CC" w:rsidRPr="00DE3C1D" w:rsidRDefault="004261CC" w:rsidP="00C41F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261CC" w:rsidRPr="00DE3C1D" w:rsidTr="00C41F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4261CC" w:rsidRPr="00DE3C1D" w:rsidTr="00C41F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1CC" w:rsidRPr="00DE3C1D" w:rsidRDefault="004261CC" w:rsidP="00C41F5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261CC" w:rsidRPr="00DE3C1D" w:rsidRDefault="004261CC" w:rsidP="004261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4261CC" w:rsidRPr="00DE3C1D" w:rsidRDefault="004261CC" w:rsidP="004261CC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:rsidR="004261CC" w:rsidRPr="00DE3C1D" w:rsidRDefault="004261CC" w:rsidP="004261CC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:rsidR="004261CC" w:rsidRPr="00DE3C1D" w:rsidRDefault="004261CC" w:rsidP="004261CC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4261CC" w:rsidRPr="00DE3C1D" w:rsidRDefault="004261CC" w:rsidP="004261CC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:rsidR="004261CC" w:rsidRPr="00DE3C1D" w:rsidRDefault="004261CC" w:rsidP="004261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E3C1D">
        <w:rPr>
          <w:rFonts w:ascii="Verdana" w:hAnsi="Verdana"/>
          <w:sz w:val="18"/>
          <w:szCs w:val="18"/>
        </w:rPr>
        <w:t>ych</w:t>
      </w:r>
      <w:proofErr w:type="spellEnd"/>
      <w:r w:rsidRPr="00DE3C1D">
        <w:rPr>
          <w:rFonts w:ascii="Verdana" w:hAnsi="Verdana"/>
          <w:sz w:val="18"/>
          <w:szCs w:val="18"/>
        </w:rPr>
        <w:t>) dokumentu(ów)</w:t>
      </w:r>
    </w:p>
    <w:p w:rsidR="004261CC" w:rsidRPr="00DE3C1D" w:rsidRDefault="004261CC" w:rsidP="004261CC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4261CC" w:rsidRPr="00DE3C1D" w:rsidRDefault="004261CC" w:rsidP="004261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:rsidR="004261CC" w:rsidRPr="00DE3C1D" w:rsidRDefault="004261CC" w:rsidP="004261CC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4261CC" w:rsidRPr="00DE3C1D" w:rsidRDefault="004261CC" w:rsidP="004261CC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4261CC" w:rsidRPr="00DE3C1D" w:rsidRDefault="004261CC" w:rsidP="004261CC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4261CC" w:rsidRPr="00DE3C1D" w:rsidRDefault="004261CC" w:rsidP="004261CC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4261CC" w:rsidRPr="00DE3C1D" w:rsidRDefault="004261CC" w:rsidP="004261CC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4261CC" w:rsidRPr="00DE3C1D" w:rsidRDefault="004261CC" w:rsidP="004261CC">
      <w:pPr>
        <w:ind w:left="1440"/>
        <w:jc w:val="both"/>
        <w:rPr>
          <w:rFonts w:ascii="Verdana" w:hAnsi="Verdana"/>
          <w:sz w:val="18"/>
          <w:szCs w:val="18"/>
        </w:rPr>
      </w:pPr>
    </w:p>
    <w:p w:rsidR="004261CC" w:rsidRPr="00DE3C1D" w:rsidRDefault="004261CC" w:rsidP="004261CC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:rsidR="004261CC" w:rsidRPr="00DE3C1D" w:rsidRDefault="004261CC" w:rsidP="004261C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p w:rsidR="00FE545C" w:rsidRPr="004261CC" w:rsidRDefault="00FE545C" w:rsidP="004261CC"/>
    <w:sectPr w:rsidR="00FE545C" w:rsidRPr="004261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004" w:rsidRDefault="00A55004">
      <w:r>
        <w:separator/>
      </w:r>
    </w:p>
  </w:endnote>
  <w:endnote w:type="continuationSeparator" w:id="0">
    <w:p w:rsidR="00A55004" w:rsidRDefault="00A55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9FA" w:rsidRDefault="003859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9FA" w:rsidRDefault="003859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004" w:rsidRDefault="00A55004">
      <w:r>
        <w:separator/>
      </w:r>
    </w:p>
  </w:footnote>
  <w:footnote w:type="continuationSeparator" w:id="0">
    <w:p w:rsidR="00A55004" w:rsidRDefault="00A55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9FA" w:rsidRDefault="003859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9FA" w:rsidRDefault="003859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EB290A"/>
    <w:multiLevelType w:val="hybridMultilevel"/>
    <w:tmpl w:val="A95A6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00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59FA"/>
    <w:rsid w:val="004261C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004"/>
    <w:rsid w:val="00A83018"/>
    <w:rsid w:val="00B774DC"/>
    <w:rsid w:val="00C969A6"/>
    <w:rsid w:val="00CA7D36"/>
    <w:rsid w:val="00D1285D"/>
    <w:rsid w:val="00D24208"/>
    <w:rsid w:val="00D60C38"/>
    <w:rsid w:val="00D66893"/>
    <w:rsid w:val="00D90ACB"/>
    <w:rsid w:val="00DC1500"/>
    <w:rsid w:val="00E44371"/>
    <w:rsid w:val="00E949B0"/>
    <w:rsid w:val="00EA1A7D"/>
    <w:rsid w:val="00EC0BEA"/>
    <w:rsid w:val="00F00591"/>
    <w:rsid w:val="00F51688"/>
    <w:rsid w:val="00F53146"/>
    <w:rsid w:val="00F60A1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3C3E7"/>
  <w15:chartTrackingRefBased/>
  <w15:docId w15:val="{75E9BE0A-3FDE-4A79-890E-C03FF490A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61C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487EB-6595-41CC-A7B5-F7186882D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911</Words>
  <Characters>7404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2025-12-04T08:05:00Z</dcterms:created>
  <dcterms:modified xsi:type="dcterms:W3CDTF">2025-12-11T08:50:00Z</dcterms:modified>
</cp:coreProperties>
</file>