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7D9B2" w14:textId="77777777" w:rsidR="00477D61" w:rsidRPr="00E874DC" w:rsidRDefault="00477D61" w:rsidP="00477D6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4727550F" w14:textId="77777777" w:rsidR="00477D61" w:rsidRDefault="00477D61" w:rsidP="00477D61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4AF700A8" w14:textId="77777777" w:rsidR="00477D61" w:rsidRDefault="00477D61" w:rsidP="00477D61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87446E">
        <w:rPr>
          <w:rFonts w:eastAsia="Calibri"/>
          <w:b/>
          <w:sz w:val="24"/>
          <w:szCs w:val="24"/>
          <w:lang w:val="pl-PL" w:eastAsia="en-US"/>
        </w:rPr>
        <w:t xml:space="preserve">WZÓR UMOWY </w:t>
      </w:r>
    </w:p>
    <w:p w14:paraId="00E10F91" w14:textId="77777777" w:rsidR="00477D61" w:rsidRPr="00203854" w:rsidRDefault="00477D61" w:rsidP="00477D61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203854">
        <w:rPr>
          <w:b/>
          <w:lang w:val="pl-PL"/>
        </w:rPr>
        <w:t>Ostateczna treść umowy może ulec zmianie w zakresie nie zmieniającym istotnych postanowień wzoru umowy i SWZ</w:t>
      </w:r>
    </w:p>
    <w:p w14:paraId="551EDBAE" w14:textId="77777777" w:rsidR="00477D61" w:rsidRPr="0087446E" w:rsidRDefault="00477D61" w:rsidP="00477D61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</w:p>
    <w:p w14:paraId="1BDE9049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Zawarta w 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w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Krakowie w wyniku przeprowadzonego postępowania o zamówienie publiczne w trybie </w:t>
      </w:r>
      <w:r>
        <w:rPr>
          <w:rFonts w:eastAsia="Calibri"/>
          <w:sz w:val="22"/>
          <w:szCs w:val="22"/>
          <w:lang w:val="pl-PL" w:eastAsia="en-US"/>
        </w:rPr>
        <w:t>podstawowym bez negocjacji</w:t>
      </w:r>
    </w:p>
    <w:p w14:paraId="4451F8F1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pomiędzy:</w:t>
      </w:r>
    </w:p>
    <w:p w14:paraId="17C806C7" w14:textId="77777777" w:rsidR="00477D61" w:rsidRPr="0087446E" w:rsidRDefault="00477D61" w:rsidP="00477D61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87446E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87446E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Al. Mickiewicza 30 </w:t>
      </w:r>
      <w:r w:rsidRPr="0087446E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14:paraId="6FB8AFDF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reprezentowana przez:</w:t>
      </w:r>
    </w:p>
    <w:p w14:paraId="1B3FE4F7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14:paraId="7D3FA162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2.Kwestora/Z-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cę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Kwestora/ ...................................................................................................</w:t>
      </w:r>
    </w:p>
    <w:p w14:paraId="0D1F1BA6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zwaną dalej Najemcą</w:t>
      </w:r>
    </w:p>
    <w:p w14:paraId="7D746A45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a</w:t>
      </w:r>
    </w:p>
    <w:p w14:paraId="761DD764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14:paraId="71DD211E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…………………………………………………………………………………………………</w:t>
      </w:r>
    </w:p>
    <w:p w14:paraId="4B4C7D99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14:paraId="507B409B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reprezentowaną przez:</w:t>
      </w:r>
    </w:p>
    <w:p w14:paraId="236A54F9" w14:textId="77777777" w:rsidR="00477D61" w:rsidRPr="0087446E" w:rsidRDefault="00477D61" w:rsidP="00477D61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14:paraId="414AA60E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2.................................................................................................................................................</w:t>
      </w:r>
    </w:p>
    <w:p w14:paraId="67D13981" w14:textId="77777777" w:rsidR="00477D61" w:rsidRPr="0087446E" w:rsidRDefault="00477D61" w:rsidP="00477D61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87446E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87446E">
        <w:rPr>
          <w:rFonts w:eastAsia="Calibri"/>
          <w:sz w:val="22"/>
          <w:szCs w:val="22"/>
          <w:lang w:val="pl-PL" w:eastAsia="ar-SA"/>
        </w:rPr>
        <w:t xml:space="preserve"> dalej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14:paraId="60980292" w14:textId="77777777" w:rsidR="00477D61" w:rsidRPr="0087446E" w:rsidRDefault="00477D61" w:rsidP="00477D61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87446E">
        <w:rPr>
          <w:rFonts w:eastAsia="Calibri"/>
          <w:b/>
          <w:sz w:val="22"/>
          <w:szCs w:val="22"/>
          <w:lang w:val="pl-PL" w:eastAsia="ar-SA"/>
        </w:rPr>
        <w:t>„Stronami”</w:t>
      </w:r>
    </w:p>
    <w:p w14:paraId="42A78CC8" w14:textId="77777777" w:rsidR="00477D61" w:rsidRPr="0087446E" w:rsidRDefault="00477D61" w:rsidP="00477D61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o następującej treści:</w:t>
      </w:r>
    </w:p>
    <w:p w14:paraId="30D0A428" w14:textId="77777777" w:rsidR="00477D61" w:rsidRPr="0087446E" w:rsidRDefault="00477D61" w:rsidP="00477D61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</w:p>
    <w:p w14:paraId="4F3661A8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</w:t>
      </w:r>
    </w:p>
    <w:p w14:paraId="744D3CAD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Przedmiot umowy</w:t>
      </w:r>
    </w:p>
    <w:p w14:paraId="521DA019" w14:textId="77777777" w:rsidR="00477D61" w:rsidRPr="0087446E" w:rsidRDefault="00477D61" w:rsidP="00477D61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</w:t>
      </w:r>
      <w:r>
        <w:rPr>
          <w:rFonts w:eastAsia="Calibri"/>
          <w:b/>
          <w:sz w:val="22"/>
          <w:szCs w:val="22"/>
          <w:lang w:val="pl-PL" w:eastAsia="ar-SA"/>
        </w:rPr>
        <w:br/>
        <w:t xml:space="preserve">6 </w:t>
      </w:r>
      <w:r w:rsidRPr="0087446E">
        <w:rPr>
          <w:rFonts w:eastAsia="Calibri"/>
          <w:b/>
          <w:sz w:val="22"/>
          <w:szCs w:val="22"/>
          <w:lang w:val="pl-PL" w:eastAsia="ar-SA"/>
        </w:rPr>
        <w:t>sztuk urządze</w:t>
      </w:r>
      <w:r>
        <w:rPr>
          <w:rFonts w:eastAsia="Calibri"/>
          <w:b/>
          <w:sz w:val="22"/>
          <w:szCs w:val="22"/>
          <w:lang w:val="pl-PL" w:eastAsia="ar-SA"/>
        </w:rPr>
        <w:t>ń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wielofunkcyjn</w:t>
      </w:r>
      <w:r>
        <w:rPr>
          <w:rFonts w:eastAsia="Calibri"/>
          <w:b/>
          <w:sz w:val="22"/>
          <w:szCs w:val="22"/>
          <w:lang w:val="pl-PL" w:eastAsia="ar-SA"/>
        </w:rPr>
        <w:t>ych: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 </w:t>
      </w:r>
    </w:p>
    <w:p w14:paraId="5593C49C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20EA733C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2)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5D53811D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3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14:paraId="678D17D7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4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14:paraId="2AD878EF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5)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2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4DA43CE5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3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14:paraId="30C0EF64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74AC8CC4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4 niniejszej umowy. Szczegółową funkcjonalność urządzenia określa załącznik nr 1 do niniejszej umowy. Urządzenie dostarczone będzie w stanie nienaruszonym i nie będzie obarczone wadami. Szczegółowy Opis przedmiotu Zamówienia stanowi załącznik nr </w:t>
      </w:r>
      <w:r>
        <w:rPr>
          <w:rFonts w:eastAsia="Calibri"/>
          <w:sz w:val="22"/>
          <w:szCs w:val="22"/>
          <w:lang w:val="pl-PL" w:eastAsia="ar-SA"/>
        </w:rPr>
        <w:t>1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niniejszej umowy i stanowi jej integralną część.</w:t>
      </w:r>
    </w:p>
    <w:p w14:paraId="1AA1394F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2. Wynajmujący oświadcza, że jest </w:t>
      </w:r>
      <w:r>
        <w:rPr>
          <w:rFonts w:eastAsia="Calibri"/>
          <w:sz w:val="22"/>
          <w:szCs w:val="22"/>
          <w:lang w:val="pl-PL" w:eastAsia="ar-SA"/>
        </w:rPr>
        <w:t>uprawniony do wynajmu</w:t>
      </w:r>
      <w:r w:rsidRPr="0087446E">
        <w:rPr>
          <w:rFonts w:eastAsia="Calibri"/>
          <w:sz w:val="22"/>
          <w:szCs w:val="22"/>
          <w:lang w:val="pl-PL" w:eastAsia="ar-SA"/>
        </w:rPr>
        <w:t xml:space="preserve"> urządze</w:t>
      </w:r>
      <w:r>
        <w:rPr>
          <w:rFonts w:eastAsia="Calibri"/>
          <w:sz w:val="22"/>
          <w:szCs w:val="22"/>
          <w:lang w:val="pl-PL" w:eastAsia="ar-SA"/>
        </w:rPr>
        <w:t>ń</w:t>
      </w:r>
      <w:r w:rsidRPr="0087446E">
        <w:rPr>
          <w:rFonts w:eastAsia="Calibri"/>
          <w:sz w:val="22"/>
          <w:szCs w:val="22"/>
          <w:lang w:val="pl-PL" w:eastAsia="ar-SA"/>
        </w:rPr>
        <w:t xml:space="preserve"> wymienion</w:t>
      </w:r>
      <w:r>
        <w:rPr>
          <w:rFonts w:eastAsia="Calibri"/>
          <w:sz w:val="22"/>
          <w:szCs w:val="22"/>
          <w:lang w:val="pl-PL" w:eastAsia="ar-SA"/>
        </w:rPr>
        <w:t>ych</w:t>
      </w:r>
      <w:r w:rsidRPr="0087446E">
        <w:rPr>
          <w:rFonts w:eastAsia="Calibri"/>
          <w:sz w:val="22"/>
          <w:szCs w:val="22"/>
          <w:lang w:val="pl-PL" w:eastAsia="ar-SA"/>
        </w:rPr>
        <w:t xml:space="preserve">  w ust. 1 stanowiących przedmiot niniejszej umowy.</w:t>
      </w:r>
    </w:p>
    <w:p w14:paraId="36205A26" w14:textId="77777777" w:rsidR="00477D61" w:rsidRPr="00BC3CEA" w:rsidRDefault="00477D61" w:rsidP="00477D61">
      <w:pPr>
        <w:jc w:val="both"/>
        <w:rPr>
          <w:color w:val="000000"/>
          <w:lang w:val="pl-PL"/>
        </w:rPr>
      </w:pPr>
      <w:r>
        <w:rPr>
          <w:rFonts w:eastAsia="Calibri"/>
          <w:sz w:val="22"/>
          <w:szCs w:val="22"/>
          <w:lang w:val="pl-PL" w:eastAsia="ar-SA"/>
        </w:rPr>
        <w:t>3. Wynajmujący zapewni wraz z oddanymi Najemcy urządzeniami o</w:t>
      </w:r>
      <w:r w:rsidRPr="00BC3CEA">
        <w:rPr>
          <w:color w:val="000000"/>
          <w:sz w:val="22"/>
          <w:szCs w:val="22"/>
          <w:lang w:val="pl-PL"/>
        </w:rPr>
        <w:t>programowanie (licencj</w:t>
      </w:r>
      <w:r>
        <w:rPr>
          <w:color w:val="000000"/>
          <w:sz w:val="22"/>
          <w:szCs w:val="22"/>
          <w:lang w:val="pl-PL"/>
        </w:rPr>
        <w:t>ę</w:t>
      </w:r>
      <w:r w:rsidRPr="00BC3CEA">
        <w:rPr>
          <w:color w:val="000000"/>
          <w:sz w:val="22"/>
          <w:szCs w:val="22"/>
          <w:lang w:val="pl-PL"/>
        </w:rPr>
        <w:t xml:space="preserve"> na każde urządzenie) do zarządzania urządzeniem wraz z monitoringiem ilości kopii, wydruków i skanów wykonywanych przez użytkowników na poszczególnych urządzeniach. Oprogramowanie musi mieć możliwość tworzenia raportów zbiorczych i ich eksportu do formatu QRP.</w:t>
      </w:r>
    </w:p>
    <w:p w14:paraId="122F4477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3A6248D8" w14:textId="77777777" w:rsidR="00477D61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67916879" w14:textId="77777777" w:rsidR="00477D61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5061DA46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2</w:t>
      </w:r>
    </w:p>
    <w:p w14:paraId="54FF93FC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Terminy</w:t>
      </w:r>
    </w:p>
    <w:p w14:paraId="6BDCFB3E" w14:textId="08D7AA1C" w:rsidR="00477D61" w:rsidRPr="0087446E" w:rsidRDefault="00477D61" w:rsidP="00477D61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Umowa zostaje podpisana na </w:t>
      </w:r>
      <w:r w:rsidRPr="00477D61">
        <w:rPr>
          <w:rFonts w:eastAsia="Calibri"/>
          <w:b/>
          <w:bCs/>
          <w:sz w:val="22"/>
          <w:szCs w:val="22"/>
          <w:lang w:val="pl-PL" w:eastAsia="ar-SA"/>
        </w:rPr>
        <w:t xml:space="preserve">okres </w:t>
      </w:r>
      <w:r w:rsidRPr="00477D61">
        <w:rPr>
          <w:rFonts w:eastAsia="Calibri"/>
          <w:b/>
          <w:bCs/>
          <w:sz w:val="22"/>
          <w:szCs w:val="22"/>
          <w:lang w:val="pl-PL" w:eastAsia="ar-SA"/>
        </w:rPr>
        <w:t>24</w:t>
      </w:r>
      <w:r w:rsidRPr="00477D61">
        <w:rPr>
          <w:rFonts w:eastAsia="Calibri"/>
          <w:b/>
          <w:bCs/>
          <w:sz w:val="22"/>
          <w:szCs w:val="22"/>
          <w:lang w:val="pl-PL" w:eastAsia="ar-SA"/>
        </w:rPr>
        <w:t xml:space="preserve"> miesięcy</w:t>
      </w:r>
      <w:r w:rsidRPr="0087446E">
        <w:rPr>
          <w:rFonts w:eastAsia="Calibri"/>
          <w:sz w:val="22"/>
          <w:szCs w:val="22"/>
          <w:lang w:val="pl-PL" w:eastAsia="ar-SA"/>
        </w:rPr>
        <w:t xml:space="preserve">, tj.  od dnia </w:t>
      </w:r>
      <w:r>
        <w:rPr>
          <w:rFonts w:eastAsia="Calibri"/>
          <w:sz w:val="22"/>
          <w:szCs w:val="22"/>
          <w:lang w:val="pl-PL" w:eastAsia="ar-SA"/>
        </w:rPr>
        <w:t>……………………………….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dnia: …………………… .lub  do wyczerpania kwoty umowy § 4 pkt.1.</w:t>
      </w:r>
    </w:p>
    <w:p w14:paraId="179F6B6B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możliwość ograniczenia zakresu przedmiotu zamówienia (ilości wykonanych kopii/wydruków) o max. 25%. Wynajmującemu nie przysługują z tego powodu żadne roszczenia finansowe lub prawne względem Najemcy.</w:t>
      </w:r>
    </w:p>
    <w:p w14:paraId="59E89EF1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Wynajmujący zobowiązuje się do zainstalowania w pomieszczeniu wskazanym przez Najemcę przedmiotu najmu określonego w § 1 ust. 1 pkt 1)-</w:t>
      </w:r>
      <w:r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), w terminie maksymalnie do 7 dni roboczych od daty podpisania umowy. Transport urządzenia i jego instalacja odbywa się na koszt i ryzyko Wynajmującego. Z przekazania urządzeń zostanie sporządzony protokół po jednym egzemplarzu dla każdej strony.</w:t>
      </w:r>
    </w:p>
    <w:p w14:paraId="4C2670CC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3</w:t>
      </w:r>
    </w:p>
    <w:p w14:paraId="79C21580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Naprawy i serwis</w:t>
      </w:r>
    </w:p>
    <w:p w14:paraId="25BFD613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Wynajmujący zobligowany jest ze swojej strony do wykonywania naprawy usterek na koszt własny, w tym również wymiany zużywających się części, powstałych podczas prawidłowej eksploatacji urządzenia, tj. zgodnie</w:t>
      </w:r>
      <w:r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 xml:space="preserve">z zaleceniami producenta, dokonywania przeglądów zgodnie z zaleceniami producenta (z wyłączeniem usterek powstałych w wyniku nieprawidłowej eksploatacji, użytkowania niezgodnego z instrukcją obsługi, uszkodzeń mechanicznych), dostarczania materiałów eksploatacyjnych w terminie </w:t>
      </w:r>
      <w:r>
        <w:rPr>
          <w:rFonts w:eastAsia="Calibri"/>
          <w:sz w:val="22"/>
          <w:szCs w:val="22"/>
          <w:lang w:val="pl-PL" w:eastAsia="ar-SA"/>
        </w:rPr>
        <w:t>………….. godzin</w:t>
      </w:r>
      <w:r w:rsidRPr="0087446E">
        <w:rPr>
          <w:rFonts w:eastAsia="Calibri"/>
          <w:sz w:val="22"/>
          <w:szCs w:val="22"/>
          <w:lang w:val="pl-PL" w:eastAsia="ar-SA"/>
        </w:rPr>
        <w:t xml:space="preserve"> od zawiadomienia o takiej konieczności przez Najemcę.</w:t>
      </w:r>
    </w:p>
    <w:p w14:paraId="4B845312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Czas reakcji technika serwisu określony jest w godzinach roboczych pracy serwisu (8.00 -- 16.00), oprócz sobót, niedziel i świąt i dotyczy zgłoszeń awarii. Czas reakcji serwisu od zgłoszenia awarii nie będzie dłuższy niż …………………... Naprawa powinna być zakończona w ciągu …… godzin roboczych od zgłoszenia. Jeśli naprawa nie zostanie zakończona w przeciągu …. godzin roboczych, 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2E73ADE9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14:paraId="26E38B5A" w14:textId="77777777" w:rsidR="00477D61" w:rsidRPr="0087446E" w:rsidRDefault="00477D61" w:rsidP="00477D61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87446E">
        <w:rPr>
          <w:rFonts w:eastAsia="Calibri"/>
          <w:sz w:val="22"/>
          <w:szCs w:val="22"/>
          <w:lang w:val="pl-PL" w:eastAsia="ar-SA"/>
        </w:rPr>
        <w:br/>
      </w:r>
    </w:p>
    <w:p w14:paraId="0265CF05" w14:textId="77777777" w:rsidR="00477D61" w:rsidRPr="0087446E" w:rsidRDefault="00477D61" w:rsidP="00477D61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14:paraId="16C3A5B2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14:paraId="6AB85DF4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>5.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</w:p>
    <w:p w14:paraId="3DF944A4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14:paraId="1ECB09BE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87446E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6E418068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14:paraId="61E8136F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14:paraId="1F3E7AB1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10.Wszelkie naprawy, przeglądy i usunięcia usterek zostaną udokumentowane protokołem zawierającym.: datę naprawy, numer seryjny urządzenia, opis usterki i sposób jej usunięcia wraz z podpisem osoby wykonującej naprawę i osoby odbierającej. Protokół zostanie sporządzony w dwóch jednobrzmiących egzemplarzach, po jednym dla każdej ze Stron niniejszej Umowy. </w:t>
      </w:r>
    </w:p>
    <w:p w14:paraId="3AF5AB52" w14:textId="77777777" w:rsidR="00477D61" w:rsidRDefault="00477D61" w:rsidP="00477D61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7DBA4C84" w14:textId="77777777" w:rsidR="00477D61" w:rsidRDefault="00477D61" w:rsidP="00477D61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6F165B16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4</w:t>
      </w:r>
    </w:p>
    <w:p w14:paraId="47B15400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Wynagrodzenie</w:t>
      </w:r>
    </w:p>
    <w:p w14:paraId="78F06B53" w14:textId="77777777" w:rsidR="00477D61" w:rsidRPr="0087446E" w:rsidRDefault="00477D61" w:rsidP="00477D61">
      <w:pPr>
        <w:autoSpaceDN w:val="0"/>
        <w:adjustRightInd w:val="0"/>
        <w:jc w:val="both"/>
        <w:rPr>
          <w:rFonts w:eastAsia="Calibri"/>
          <w:color w:val="000000"/>
          <w:sz w:val="22"/>
          <w:szCs w:val="22"/>
          <w:lang w:val="pl-PL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1. Całkowita wartość umowy w okresie jej obowiązywania </w:t>
      </w:r>
      <w:r>
        <w:rPr>
          <w:rFonts w:eastAsia="Calibri"/>
          <w:color w:val="000000"/>
          <w:sz w:val="22"/>
          <w:szCs w:val="22"/>
          <w:lang w:val="pl-PL" w:eastAsia="en-US"/>
        </w:rPr>
        <w:t>wynosi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……….zł brutto (słownie: …………………………………………………….)</w:t>
      </w:r>
    </w:p>
    <w:p w14:paraId="3A523B80" w14:textId="77777777" w:rsidR="00477D61" w:rsidRPr="0087446E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1) wartość …………………… zł brutto za każdą kopię/wydruk. czarno-biały A4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 dla urządzenia wielofunkcyjnego wskazanego w § 1 ust. 1 pkt 1), 2), 3) i 4)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7FC16A26" w14:textId="77777777" w:rsidR="00477D61" w:rsidRPr="0087446E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2)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>§ 1 ust. 1 pkt. 1</w:t>
      </w:r>
      <w:r>
        <w:rPr>
          <w:rFonts w:eastAsia="Calibri"/>
          <w:sz w:val="22"/>
          <w:szCs w:val="22"/>
          <w:lang w:val="pl-PL" w:eastAsia="ar-SA"/>
        </w:rPr>
        <w:t>), 2), 3) i 4)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3A122D0A" w14:textId="77777777" w:rsidR="00477D61" w:rsidRPr="0087446E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3)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 5)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6656AE93" w14:textId="77777777" w:rsidR="00477D61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4)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5)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2674245B" w14:textId="77777777" w:rsidR="00477D61" w:rsidRPr="0087446E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5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6)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50A38090" w14:textId="77777777" w:rsidR="00477D61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6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6)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2B87F56C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 w:eastAsia="en-US"/>
        </w:rPr>
      </w:pPr>
    </w:p>
    <w:p w14:paraId="19DEF34C" w14:textId="77777777" w:rsidR="00477D61" w:rsidRPr="0087446E" w:rsidRDefault="00477D61" w:rsidP="00477D61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2. Wymieniona  w § 4 ust.1 pkt.2)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pkt. 4)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pkt 6)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opłata obejmuje wynagrodzenie za: używanie przedmiotu najmu, amortyzację urządzeń, ich naprawy, konserwacje i części zamienne, a także materiały eksploatacyjne, z wyjątkiem papieru. Koszty zakupu papieru ponosi Najemca. Ceny podane </w:t>
      </w:r>
      <w:r>
        <w:rPr>
          <w:rFonts w:eastAsia="Calibri"/>
          <w:color w:val="000000"/>
          <w:sz w:val="22"/>
          <w:szCs w:val="22"/>
          <w:lang w:val="pl-PL" w:eastAsia="en-US"/>
        </w:rPr>
        <w:t>Kalkulacji cenowej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 zał. nr …..są cenami maksymalnymi i nie mogą wzrosnąć w okresie trwania umowy</w:t>
      </w:r>
      <w:r>
        <w:rPr>
          <w:rFonts w:eastAsia="Calibri"/>
          <w:color w:val="000000"/>
          <w:sz w:val="22"/>
          <w:szCs w:val="22"/>
          <w:lang w:val="pl-PL" w:eastAsia="en-US"/>
        </w:rPr>
        <w:t>, za wyjątkiem sytuacji przewidzianej w § 9 ust. 4 i 5.</w:t>
      </w:r>
    </w:p>
    <w:p w14:paraId="192873E4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Rozliczenie odbywa się miesięcznie, według wskazań licznika na ostatni dzień każdego miesiąca kalendarzowego, dokonywane będzie w oparciu o iloczyn wykonanych kopii/wydruków i stawek określonych w §4 ust. 1 pkt 2)</w:t>
      </w:r>
      <w:r>
        <w:rPr>
          <w:rFonts w:eastAsia="Calibri"/>
          <w:sz w:val="22"/>
          <w:szCs w:val="22"/>
          <w:lang w:val="pl-PL" w:eastAsia="ar-SA"/>
        </w:rPr>
        <w:t>,</w:t>
      </w:r>
      <w:r w:rsidRPr="0087446E">
        <w:rPr>
          <w:rFonts w:eastAsia="Calibri"/>
          <w:sz w:val="22"/>
          <w:szCs w:val="22"/>
          <w:lang w:val="pl-PL" w:eastAsia="ar-SA"/>
        </w:rPr>
        <w:t xml:space="preserve"> pkt 4)</w:t>
      </w:r>
      <w:r>
        <w:rPr>
          <w:rFonts w:eastAsia="Calibri"/>
          <w:sz w:val="22"/>
          <w:szCs w:val="22"/>
          <w:lang w:val="pl-PL" w:eastAsia="ar-SA"/>
        </w:rPr>
        <w:t xml:space="preserve"> i 6)</w:t>
      </w:r>
      <w:r w:rsidRPr="0087446E">
        <w:rPr>
          <w:rFonts w:eastAsia="Calibri"/>
          <w:sz w:val="22"/>
          <w:szCs w:val="22"/>
          <w:lang w:val="pl-PL" w:eastAsia="ar-SA"/>
        </w:rPr>
        <w:t>. W przypadku, gdy wynajem urządzeń nie będzie świadczony przez pełny miesiąc, Wynajmujący otrzyma wynagrodzenie (w części dotyczącej wysokość stawki czynszu) proporcjonalne do liczby dni, kiedy najem był świadczony.</w:t>
      </w:r>
    </w:p>
    <w:p w14:paraId="3FF2BE08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 terminie 5 dni roboczych po zakończeniu każdego miesiąca Najemca poinformuje Wynajmującego o stanie licznika poprzez e-mail lub telefoniczne na wskazane dane kontaktowe w §3 ust. 3. Na tej podstawie sporządzane będą faktury VAT.</w:t>
      </w:r>
    </w:p>
    <w:p w14:paraId="5E710854" w14:textId="77777777" w:rsidR="00477D61" w:rsidRPr="007A5961" w:rsidRDefault="00477D61" w:rsidP="00477D6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eastAsia="Calibri" w:hAnsi="Times New Roman"/>
          <w:sz w:val="22"/>
          <w:szCs w:val="22"/>
          <w:lang w:eastAsia="ar-SA"/>
        </w:rPr>
        <w:t xml:space="preserve">4. Opłaty za używanie sprzętu obliczone w sposób określony w ust. 1. będą uiszczane przez Najemcę </w:t>
      </w:r>
      <w:r w:rsidRPr="007A596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14:paraId="31596D09" w14:textId="77777777" w:rsidR="00477D61" w:rsidRPr="007A5961" w:rsidRDefault="00477D61" w:rsidP="00477D6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14:paraId="4EB8C909" w14:textId="77777777" w:rsidR="00477D61" w:rsidRPr="007A5961" w:rsidRDefault="00477D61" w:rsidP="00477D61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6. 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2054526" w14:textId="77777777" w:rsidR="00477D61" w:rsidRPr="007A5961" w:rsidRDefault="00477D61" w:rsidP="00477D61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7A5961">
        <w:rPr>
          <w:rFonts w:eastAsia="Arial Unicode MS"/>
          <w:sz w:val="22"/>
          <w:szCs w:val="22"/>
          <w:lang w:val="pl-PL" w:eastAsia="ar-SA"/>
        </w:rPr>
        <w:t>7. Wynajmujący nie może dokonać przelewu należnych mu z tytułu niniejszej umowy wierzytelności na rzecz osoby trzeciej.</w:t>
      </w:r>
    </w:p>
    <w:p w14:paraId="3F3A8557" w14:textId="77777777" w:rsidR="00477D61" w:rsidRPr="003D0179" w:rsidRDefault="00477D61" w:rsidP="00477D61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5</w:t>
      </w:r>
    </w:p>
    <w:p w14:paraId="431A3FD5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Kary umowne</w:t>
      </w:r>
    </w:p>
    <w:p w14:paraId="610FB76D" w14:textId="77777777" w:rsidR="00477D61" w:rsidRPr="0087446E" w:rsidRDefault="00477D61" w:rsidP="00477D6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 xml:space="preserve">1. Najemca obciąży Wynajmującego karą umowną za odstąpienie od umowy z przyczyn leżących po stronie Wynajmującego w wysokości 10% wynagrodzenia umownego brutto, o którym mowa w § 4 </w:t>
      </w:r>
      <w:r w:rsidRPr="0087446E">
        <w:rPr>
          <w:rFonts w:eastAsia="Arial Unicode MS"/>
          <w:sz w:val="22"/>
          <w:szCs w:val="22"/>
          <w:lang w:val="pl-PL" w:eastAsia="ar-SA"/>
        </w:rPr>
        <w:lastRenderedPageBreak/>
        <w:t>ust 1.</w:t>
      </w:r>
    </w:p>
    <w:p w14:paraId="32FCC3C3" w14:textId="77777777" w:rsidR="00477D61" w:rsidRPr="0087446E" w:rsidRDefault="00477D61" w:rsidP="00477D6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2. Najemca w wypadku niedotrzymania terminu przez Wynajmującego, o których mowa w § 2 ust. 3, w § 3 ust. 1- 2 oraz ust. 6-7 obciąży Wykonawcę karą umowną w wysokości 0,01% wynagrodzenia umownego brutto, o którym mowa w § 4 ust. 1, za każdy dzień następujący po upływie terminu wskazanego w tym zapisie, chyba że opóźnienie nie wynika z przyczyn leżących po stronie Wynajmującego. Jeżeli termin liczony jest w godzinach roboczych, wówczas ww. karę umowną ustala się w wysokości 0,01% wynagrodzenia umownego brutto, o którym mowa w § 4 ust. 1, za każdą godzinę roboczą następującą po upływie wskazanego terminu.</w:t>
      </w:r>
    </w:p>
    <w:p w14:paraId="25EEF0A6" w14:textId="77777777" w:rsidR="00477D61" w:rsidRPr="0087446E" w:rsidRDefault="00477D61" w:rsidP="00477D6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14:paraId="5A92DDDB" w14:textId="77777777" w:rsidR="00477D61" w:rsidRPr="0087446E" w:rsidRDefault="00477D61" w:rsidP="00477D6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14:paraId="4F55F452" w14:textId="77777777" w:rsidR="00477D61" w:rsidRPr="0087446E" w:rsidRDefault="00477D61" w:rsidP="00477D61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2F8ADEDB" w14:textId="77777777" w:rsidR="00477D61" w:rsidRDefault="00477D61" w:rsidP="00477D61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</w:p>
    <w:p w14:paraId="7D945511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6</w:t>
      </w:r>
    </w:p>
    <w:p w14:paraId="3E906164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14:paraId="43F508AD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2A5ABC66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14:paraId="75FA6FF1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w przypadku uporczywego zaniżania stanu licznika bądź niepodawania tego stanu w zakreślonym niniejszą umową terminie,</w:t>
      </w:r>
    </w:p>
    <w:p w14:paraId="23A5570E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Najemca nie przestrzega zasad prawidłowej eksploatacji przedmiotu najmu,</w:t>
      </w:r>
    </w:p>
    <w:p w14:paraId="19097A26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w razie naruszenia przez Najemcę § 3 ust. 9 niniejszej umowy.</w:t>
      </w:r>
    </w:p>
    <w:p w14:paraId="1B9FB0EA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14:paraId="5852C1D2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awaryjność urządzenia skutkować będzie jego wyłączeniem z eksploatacji ponad 14 dni w miesiącu,</w:t>
      </w:r>
    </w:p>
    <w:p w14:paraId="79E273B2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gdy Wynajmujący nie dostarczył urządzeń w terminie określonym w § 2 ust. 2,</w:t>
      </w:r>
    </w:p>
    <w:p w14:paraId="7F7D6EC5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Wynajmujący nie dostarczył urządzenia zastępczego w terminie określonym w § 3 ust. 2 i ust. 7,</w:t>
      </w:r>
    </w:p>
    <w:p w14:paraId="0A0F6631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14:paraId="0BD02B90" w14:textId="77777777" w:rsidR="00477D61" w:rsidRPr="0087446E" w:rsidRDefault="00477D61" w:rsidP="00477D61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Oświadczenie o rozwiązaniu umowy w trybie opisanym w ust. 1 i 2  wraz z podaniem przyczyn winno zostać dokonane w formie pisemnej, pod rygorem nieważności.</w:t>
      </w:r>
    </w:p>
    <w:p w14:paraId="4C23EAE9" w14:textId="77777777" w:rsidR="00477D61" w:rsidRDefault="00477D61" w:rsidP="00477D61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18F7BDF2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7</w:t>
      </w:r>
    </w:p>
    <w:p w14:paraId="733EA376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Zwrot urządzeń</w:t>
      </w:r>
    </w:p>
    <w:p w14:paraId="4511C8B3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zwrócona przez Najemcę w ciągu 7 dni, po upływie okresu obowiązywania umowy. Przez zwrot urządzenia rozumie się umożliwienie Wynajmującemu jego odbioru. </w:t>
      </w:r>
    </w:p>
    <w:p w14:paraId="564D44FB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przypadku rozwiązania umowy z przyczyn określonych powyżej w § 3 ust. 1., Najemca zostanie obciążony rzeczywistymi kosztami deinstalacji oraz transportu urządzenia.</w:t>
      </w:r>
    </w:p>
    <w:p w14:paraId="6D5C35BC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Urządzenie musi być zwrócone w stanie odpowiadającym normalnemu zużyciu.</w:t>
      </w:r>
    </w:p>
    <w:p w14:paraId="0586645D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4. W przypadku zmiany siedziby Najemcy, Wynajmujący zapewni transport i eksploatację urządzeń do nowej lokalizacji na koszt Wynajmującego. </w:t>
      </w:r>
    </w:p>
    <w:p w14:paraId="0FC4E907" w14:textId="77777777" w:rsidR="00477D61" w:rsidRDefault="00477D61" w:rsidP="00477D61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102C6F96" w14:textId="77777777" w:rsidR="00477D61" w:rsidRDefault="00477D61" w:rsidP="00477D61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13C19042" w14:textId="77777777" w:rsidR="00477D61" w:rsidRDefault="00477D61" w:rsidP="00477D61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03C7E163" w14:textId="77777777" w:rsidR="00477D61" w:rsidRPr="003D0179" w:rsidRDefault="00477D61" w:rsidP="00477D61">
      <w:pPr>
        <w:ind w:right="-47"/>
        <w:jc w:val="center"/>
        <w:rPr>
          <w:rFonts w:eastAsia="Calibri"/>
          <w:b/>
          <w:sz w:val="22"/>
          <w:szCs w:val="22"/>
          <w:lang w:val="pl-PL" w:eastAsia="x-none"/>
        </w:rPr>
      </w:pPr>
      <w:r w:rsidRPr="003D0179">
        <w:rPr>
          <w:rFonts w:eastAsia="Calibri"/>
          <w:b/>
          <w:sz w:val="22"/>
          <w:szCs w:val="22"/>
          <w:lang w:val="x-none" w:eastAsia="x-none"/>
        </w:rPr>
        <w:t xml:space="preserve">§ </w:t>
      </w:r>
      <w:r w:rsidRPr="003D0179">
        <w:rPr>
          <w:rFonts w:eastAsia="Calibri"/>
          <w:b/>
          <w:sz w:val="22"/>
          <w:szCs w:val="22"/>
          <w:lang w:val="pl-PL" w:eastAsia="x-none"/>
        </w:rPr>
        <w:t>8</w:t>
      </w:r>
    </w:p>
    <w:p w14:paraId="261E494A" w14:textId="77777777" w:rsidR="00477D61" w:rsidRPr="0087446E" w:rsidRDefault="00477D61" w:rsidP="00477D61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72EE69CE" w14:textId="77777777" w:rsidR="00477D61" w:rsidRDefault="00477D61" w:rsidP="00477D61">
      <w:pPr>
        <w:ind w:right="-47"/>
        <w:jc w:val="center"/>
        <w:rPr>
          <w:sz w:val="22"/>
          <w:szCs w:val="22"/>
          <w:lang w:val="pl-PL"/>
        </w:rPr>
      </w:pPr>
    </w:p>
    <w:p w14:paraId="3F5E0071" w14:textId="77777777" w:rsidR="00477D61" w:rsidRPr="00A228FB" w:rsidRDefault="00477D61" w:rsidP="00477D61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A228FB">
        <w:rPr>
          <w:b/>
          <w:bCs/>
          <w:sz w:val="22"/>
          <w:szCs w:val="22"/>
          <w:lang w:val="pl-PL"/>
        </w:rPr>
        <w:lastRenderedPageBreak/>
        <w:t>§ 9</w:t>
      </w:r>
    </w:p>
    <w:p w14:paraId="1443CB97" w14:textId="77777777" w:rsidR="00477D61" w:rsidRPr="0087446E" w:rsidRDefault="00477D61" w:rsidP="00477D61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1. Wszelkie zmiany umowy wymagają zgody obu Stron i zachowania formy pisemnej pod rygorem nieważności.</w:t>
      </w:r>
    </w:p>
    <w:p w14:paraId="07E61FD9" w14:textId="77777777" w:rsidR="00477D61" w:rsidRPr="0087446E" w:rsidRDefault="00477D61" w:rsidP="00477D61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2. Zmiany umowy, o których mowa w ust. 1 muszą być dokonywane z zachowaniem przepisu 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art.454 oraz 455 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 ustawy Prawo zamówień publicznych </w:t>
      </w:r>
      <w:r>
        <w:rPr>
          <w:rFonts w:eastAsia="Calibri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.  </w:t>
      </w:r>
    </w:p>
    <w:p w14:paraId="22607FF5" w14:textId="77777777" w:rsidR="00477D61" w:rsidRPr="0087446E" w:rsidRDefault="00477D61" w:rsidP="00477D61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3. Dopuszcza się możliwość zmiany ustaleń niniejszej umowy w stosunku do treści oferty Wykonawcy w następującym zakresie: </w:t>
      </w:r>
    </w:p>
    <w:p w14:paraId="6B198F5A" w14:textId="77777777" w:rsidR="00477D61" w:rsidRPr="0087446E" w:rsidRDefault="00477D61" w:rsidP="00477D61">
      <w:pPr>
        <w:numPr>
          <w:ilvl w:val="0"/>
          <w:numId w:val="49"/>
        </w:numPr>
        <w:suppressAutoHyphens/>
        <w:jc w:val="both"/>
        <w:rPr>
          <w:rFonts w:eastAsia="Calibri"/>
          <w:b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terminu realizacji przedmiotu zamówienia, gdy jest ona spowodowana:</w:t>
      </w:r>
    </w:p>
    <w:p w14:paraId="4E9D561F" w14:textId="77777777" w:rsidR="00477D61" w:rsidRPr="0087446E" w:rsidRDefault="00477D61" w:rsidP="00477D61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04FDC8CB" w14:textId="77777777" w:rsidR="00477D61" w:rsidRPr="0087446E" w:rsidRDefault="00477D61" w:rsidP="00477D61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warunkami pogodowymi uniemożliwiającymi wykonanie dostawy</w:t>
      </w:r>
    </w:p>
    <w:p w14:paraId="170CCBF2" w14:textId="77777777" w:rsidR="00477D61" w:rsidRPr="0087446E" w:rsidRDefault="00477D61" w:rsidP="00477D61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okoliczności leżących po stronie Zamawiającego lub przeszkodami dającymi się przypisać Zamawiającemu, </w:t>
      </w:r>
    </w:p>
    <w:p w14:paraId="60F8BF3B" w14:textId="77777777" w:rsidR="00477D61" w:rsidRPr="0087446E" w:rsidRDefault="00477D61" w:rsidP="00477D61">
      <w:pPr>
        <w:numPr>
          <w:ilvl w:val="0"/>
          <w:numId w:val="50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41CD1CBD" w14:textId="77777777" w:rsidR="00477D61" w:rsidRPr="00A228FB" w:rsidRDefault="00477D61" w:rsidP="00477D61">
      <w:pPr>
        <w:numPr>
          <w:ilvl w:val="0"/>
          <w:numId w:val="49"/>
        </w:numPr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>,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 </w:t>
      </w:r>
      <w:r w:rsidRPr="00A228FB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pod warunkiem, że zmiany wskazane powyżej nie spowodują zwiększenia ceny ofertowej. </w:t>
      </w:r>
    </w:p>
    <w:p w14:paraId="74D4647C" w14:textId="77777777" w:rsidR="00477D61" w:rsidRPr="00A228FB" w:rsidRDefault="00477D61" w:rsidP="00477D61">
      <w:pPr>
        <w:suppressAutoHyphens/>
        <w:autoSpaceDE w:val="0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4. Strony przewidują możliwość zmiany poziomu maksymalnego wynagrodzenia, o którym mowa w 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§ 4 ust. 1 </w:t>
      </w:r>
      <w:r w:rsidRPr="00A228FB">
        <w:rPr>
          <w:rFonts w:eastAsia="Calibri"/>
          <w:bCs/>
          <w:sz w:val="22"/>
          <w:szCs w:val="22"/>
          <w:lang w:val="pl-PL" w:eastAsia="ar-SA"/>
        </w:rPr>
        <w:t>niniejszej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A228FB">
        <w:rPr>
          <w:sz w:val="22"/>
          <w:szCs w:val="22"/>
          <w:lang w:val="pl-PL"/>
        </w:rPr>
        <w:t>Umowy  w związku ze zmianami cen materiałów lub kosztów związanych z</w:t>
      </w:r>
      <w:r>
        <w:rPr>
          <w:sz w:val="22"/>
          <w:szCs w:val="22"/>
          <w:lang w:val="pl-PL"/>
        </w:rPr>
        <w:t xml:space="preserve"> </w:t>
      </w:r>
      <w:r w:rsidRPr="00A228FB">
        <w:rPr>
          <w:sz w:val="22"/>
          <w:szCs w:val="22"/>
          <w:lang w:val="pl-PL"/>
        </w:rPr>
        <w:t>realizacją przedmiotu umowy jeżeli zmiany te będą miały wpływ na koszt wykonania Umowy (dalej jako waloryzacja wynagrodzenia), z zastrzeżeniem, że:</w:t>
      </w:r>
    </w:p>
    <w:p w14:paraId="131FE37C" w14:textId="77777777" w:rsidR="00477D61" w:rsidRPr="00A228FB" w:rsidRDefault="00477D61" w:rsidP="00477D61">
      <w:pPr>
        <w:pStyle w:val="Akapitzlist"/>
        <w:ind w:left="0"/>
        <w:jc w:val="both"/>
        <w:rPr>
          <w:sz w:val="22"/>
          <w:szCs w:val="22"/>
          <w:lang w:val="pl-PL"/>
        </w:rPr>
      </w:pPr>
    </w:p>
    <w:p w14:paraId="4966B808" w14:textId="77777777" w:rsidR="00477D61" w:rsidRPr="00A228FB" w:rsidRDefault="00477D61" w:rsidP="00477D61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04AED64A" w14:textId="77777777" w:rsidR="00477D61" w:rsidRPr="00A228FB" w:rsidRDefault="00477D61" w:rsidP="00477D61">
      <w:pPr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25F7E05" w14:textId="77777777" w:rsidR="00477D61" w:rsidRPr="00A228FB" w:rsidRDefault="00477D61" w:rsidP="00477D61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647254F0" w14:textId="77777777" w:rsidR="00477D61" w:rsidRPr="00A228FB" w:rsidRDefault="00477D61" w:rsidP="00477D61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11317433" w14:textId="77777777" w:rsidR="00477D61" w:rsidRPr="00756CC4" w:rsidRDefault="00477D61" w:rsidP="00477D61">
      <w:pPr>
        <w:pStyle w:val="Akapitzlist"/>
        <w:numPr>
          <w:ilvl w:val="0"/>
          <w:numId w:val="55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756CC4">
        <w:rPr>
          <w:sz w:val="22"/>
          <w:szCs w:val="22"/>
          <w:lang w:val="pl-PL"/>
        </w:rPr>
        <w:t xml:space="preserve">łączna maksymalna wartość zmiany wynagrodzenia w efekcie zastosowania postanowień dotyczących w/w waloryzacji, nie może prze kroczyć  5 %  wysokości wynagrodzenia wykonawcy, o którym mowa </w:t>
      </w:r>
      <w:r w:rsidRPr="00756CC4">
        <w:rPr>
          <w:rFonts w:eastAsia="Calibri"/>
          <w:b/>
          <w:sz w:val="22"/>
          <w:szCs w:val="22"/>
          <w:lang w:val="pl-PL" w:eastAsia="ar-SA"/>
        </w:rPr>
        <w:t>§ 4 ust. 1 niniejszej umowy.</w:t>
      </w:r>
      <w:r w:rsidRPr="00756CC4">
        <w:rPr>
          <w:sz w:val="22"/>
          <w:szCs w:val="22"/>
          <w:lang w:val="pl-PL"/>
        </w:rPr>
        <w:t xml:space="preserve"> </w:t>
      </w:r>
    </w:p>
    <w:p w14:paraId="3143896B" w14:textId="77777777" w:rsidR="00477D61" w:rsidRPr="00A228FB" w:rsidRDefault="00477D61" w:rsidP="00477D61">
      <w:pPr>
        <w:pStyle w:val="Akapitzlist"/>
        <w:jc w:val="both"/>
        <w:rPr>
          <w:sz w:val="22"/>
          <w:szCs w:val="22"/>
          <w:lang w:val="pl-PL"/>
        </w:rPr>
      </w:pPr>
    </w:p>
    <w:p w14:paraId="06FB8CE4" w14:textId="77777777" w:rsidR="00477D61" w:rsidRPr="00A228FB" w:rsidRDefault="00477D61" w:rsidP="00477D61">
      <w:pPr>
        <w:pStyle w:val="Akapitzlist"/>
        <w:spacing w:after="160" w:line="259" w:lineRule="auto"/>
        <w:ind w:left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5. </w:t>
      </w:r>
      <w:r w:rsidRPr="00A228FB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7B58B116" w14:textId="77777777" w:rsidR="00477D61" w:rsidRPr="00A228FB" w:rsidRDefault="00477D61" w:rsidP="00477D61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148E83EB" w14:textId="77777777" w:rsidR="00477D61" w:rsidRPr="00A228FB" w:rsidRDefault="00477D61" w:rsidP="00477D61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A6789A4" w14:textId="77777777" w:rsidR="00477D61" w:rsidRPr="00A228FB" w:rsidRDefault="00477D61" w:rsidP="00477D61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3118260E" w14:textId="77777777" w:rsidR="00477D61" w:rsidRPr="00A228FB" w:rsidRDefault="00477D61" w:rsidP="00477D61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678B9E3" w14:textId="77777777" w:rsidR="00477D61" w:rsidRPr="00A228FB" w:rsidRDefault="00477D61" w:rsidP="00477D61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lastRenderedPageBreak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607FE1ED" w14:textId="77777777" w:rsidR="00477D61" w:rsidRPr="00A228FB" w:rsidRDefault="00477D61" w:rsidP="00477D61">
      <w:pPr>
        <w:pStyle w:val="Akapitzlist"/>
        <w:numPr>
          <w:ilvl w:val="0"/>
          <w:numId w:val="56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250B1E3C" w14:textId="77777777" w:rsidR="00477D61" w:rsidRPr="00A228FB" w:rsidRDefault="00477D61" w:rsidP="00477D61">
      <w:pPr>
        <w:pStyle w:val="Akapitzlist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3693B52B" w14:textId="77777777" w:rsidR="00477D61" w:rsidRPr="00A228FB" w:rsidRDefault="00477D61" w:rsidP="00477D61">
      <w:pPr>
        <w:pStyle w:val="Akapitzlist"/>
        <w:jc w:val="both"/>
        <w:rPr>
          <w:sz w:val="22"/>
          <w:szCs w:val="22"/>
          <w:lang w:val="pl-PL"/>
        </w:rPr>
      </w:pPr>
    </w:p>
    <w:p w14:paraId="5B9A1680" w14:textId="77777777" w:rsidR="00477D61" w:rsidRPr="00A228FB" w:rsidRDefault="00477D61" w:rsidP="00477D61">
      <w:pPr>
        <w:pStyle w:val="Akapitzlist"/>
        <w:spacing w:after="160" w:line="259" w:lineRule="auto"/>
        <w:ind w:left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6. </w:t>
      </w:r>
      <w:r w:rsidRPr="00A228FB">
        <w:rPr>
          <w:sz w:val="22"/>
          <w:szCs w:val="22"/>
          <w:lang w:val="pl-PL"/>
        </w:rPr>
        <w:t xml:space="preserve">Wykonawca, którego wynagrodzenie zostało zmienione zgodnie z </w:t>
      </w:r>
      <w:r w:rsidRPr="00A228FB">
        <w:rPr>
          <w:b/>
          <w:bCs/>
          <w:sz w:val="22"/>
          <w:szCs w:val="22"/>
          <w:lang w:val="pl-PL"/>
        </w:rPr>
        <w:t>§ 9 ust. 4</w:t>
      </w:r>
      <w:r w:rsidRPr="00A228FB">
        <w:rPr>
          <w:sz w:val="22"/>
          <w:szCs w:val="22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415E0B36" w14:textId="77777777" w:rsidR="00477D61" w:rsidRPr="0087446E" w:rsidRDefault="00477D61" w:rsidP="00477D61">
      <w:pPr>
        <w:tabs>
          <w:tab w:val="left" w:pos="1040"/>
        </w:tabs>
        <w:suppressAutoHyphens/>
        <w:jc w:val="both"/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</w:pPr>
    </w:p>
    <w:p w14:paraId="4FE0E0DF" w14:textId="77777777" w:rsidR="00477D61" w:rsidRPr="0087446E" w:rsidRDefault="00477D61" w:rsidP="00477D61">
      <w:pPr>
        <w:suppressAutoHyphens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>
        <w:rPr>
          <w:rFonts w:eastAsia="Calibri"/>
          <w:color w:val="000000"/>
          <w:kern w:val="2"/>
          <w:sz w:val="22"/>
          <w:szCs w:val="22"/>
          <w:lang w:val="pl-PL" w:eastAsia="en-US"/>
        </w:rPr>
        <w:t>7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 </w:t>
      </w:r>
      <w:r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14:paraId="011FA514" w14:textId="77777777" w:rsidR="00477D61" w:rsidRDefault="00477D61" w:rsidP="00477D61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360CB07B" w14:textId="77777777" w:rsidR="00477D61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1FDB2BB7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10</w:t>
      </w:r>
    </w:p>
    <w:p w14:paraId="3628BFEE" w14:textId="77777777" w:rsidR="00477D61" w:rsidRPr="003D0179" w:rsidRDefault="00477D61" w:rsidP="00477D61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14:paraId="5457ECFE" w14:textId="77777777" w:rsidR="00477D61" w:rsidRPr="0087446E" w:rsidRDefault="00477D61" w:rsidP="00477D61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4C2BBCD1" w14:textId="77777777" w:rsidR="00477D61" w:rsidRPr="0087446E" w:rsidRDefault="00477D61" w:rsidP="00477D61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44F77105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Umowę sporządzono w dwóch jednobrzmiących egzemplarzach, po jednym dla każdej ze stron.</w:t>
      </w:r>
    </w:p>
    <w:p w14:paraId="63B7B783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14:paraId="1A080F9B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424B802E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65813A80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29AE3FE1" w14:textId="77777777" w:rsidR="00477D61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1CD56C7D" w14:textId="77777777" w:rsidR="00477D61" w:rsidRPr="0087446E" w:rsidRDefault="00477D61" w:rsidP="00477D61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WYNAJMUJĄCY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14:paraId="42AFB168" w14:textId="77777777" w:rsidR="00477D61" w:rsidRPr="00AD0ABB" w:rsidRDefault="00477D61" w:rsidP="00477D61">
      <w:pPr>
        <w:rPr>
          <w:sz w:val="22"/>
          <w:szCs w:val="22"/>
          <w:lang w:val="pl-PL"/>
        </w:rPr>
      </w:pPr>
    </w:p>
    <w:p w14:paraId="6935ACE2" w14:textId="77777777" w:rsidR="00477D61" w:rsidRDefault="00477D61" w:rsidP="00477D6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4B364C97" w14:textId="77777777" w:rsidR="00477D61" w:rsidRPr="00496551" w:rsidRDefault="00477D61" w:rsidP="00477D6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7D252BAC" w14:textId="77777777" w:rsidR="00477D61" w:rsidRPr="00AD0ABB" w:rsidRDefault="00477D61" w:rsidP="00477D61">
      <w:pPr>
        <w:rPr>
          <w:sz w:val="22"/>
          <w:szCs w:val="22"/>
          <w:lang w:val="pl-PL"/>
        </w:rPr>
      </w:pPr>
    </w:p>
    <w:p w14:paraId="16095821" w14:textId="77777777" w:rsidR="00477D61" w:rsidRPr="007545D6" w:rsidRDefault="00477D61" w:rsidP="00477D61">
      <w:pPr>
        <w:rPr>
          <w:lang w:val="pl-PL"/>
        </w:rPr>
      </w:pPr>
    </w:p>
    <w:p w14:paraId="7F869A2A" w14:textId="77777777" w:rsidR="00477D61" w:rsidRPr="007545D6" w:rsidRDefault="00477D61" w:rsidP="00477D61">
      <w:pPr>
        <w:rPr>
          <w:lang w:val="pl-PL"/>
        </w:rPr>
      </w:pPr>
    </w:p>
    <w:p w14:paraId="69D53597" w14:textId="77777777" w:rsidR="00477D61" w:rsidRPr="007545D6" w:rsidRDefault="00477D61" w:rsidP="00477D61">
      <w:pPr>
        <w:rPr>
          <w:lang w:val="pl-PL"/>
        </w:rPr>
      </w:pPr>
    </w:p>
    <w:p w14:paraId="3375D745" w14:textId="77777777" w:rsidR="00477D61" w:rsidRPr="007545D6" w:rsidRDefault="00477D61" w:rsidP="00477D61">
      <w:pPr>
        <w:rPr>
          <w:lang w:val="pl-PL"/>
        </w:rPr>
      </w:pPr>
    </w:p>
    <w:p w14:paraId="4AD03DBE" w14:textId="77777777" w:rsidR="00477D61" w:rsidRPr="009B06ED" w:rsidRDefault="00477D61" w:rsidP="00477D61">
      <w:pPr>
        <w:rPr>
          <w:lang w:val="pl-PL"/>
        </w:rPr>
      </w:pPr>
      <w:r>
        <w:rPr>
          <w:lang w:val="pl-PL"/>
        </w:rPr>
        <w:t>* Egzemplarz dla Wykonawcy / AGH</w:t>
      </w:r>
    </w:p>
    <w:p w14:paraId="31DD8D66" w14:textId="77777777" w:rsidR="00477D61" w:rsidRPr="00456B64" w:rsidRDefault="00477D61" w:rsidP="00477D6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1B8640B3" w14:textId="77777777" w:rsidR="00477D61" w:rsidRPr="00456B64" w:rsidRDefault="00477D61" w:rsidP="00477D61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086CC0D0" w14:textId="77777777" w:rsidR="00477D61" w:rsidRDefault="00477D61" w:rsidP="00477D61">
      <w:pPr>
        <w:pStyle w:val="Zwykytekst"/>
        <w:tabs>
          <w:tab w:val="left" w:pos="7050"/>
        </w:tabs>
        <w:rPr>
          <w:sz w:val="24"/>
          <w:szCs w:val="24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4F2D9E5D" w14:textId="77777777" w:rsidR="00477D61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4213578" w14:textId="77777777" w:rsidR="00477D61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90D14B6" w14:textId="77777777" w:rsidR="00477D61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5E054F8" w14:textId="77777777" w:rsidR="00477D61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A28998B" w14:textId="77777777" w:rsidR="00477D61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2972F41" w14:textId="77777777" w:rsidR="00477D61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CFCAE93" w14:textId="77777777" w:rsidR="00477D61" w:rsidRPr="00456B64" w:rsidRDefault="00477D61" w:rsidP="00477D61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44C20EB3" w14:textId="77777777" w:rsidR="00477D61" w:rsidRPr="00456B64" w:rsidRDefault="00477D61" w:rsidP="00477D6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63BAC5F0" w14:textId="77777777" w:rsidR="00477D61" w:rsidRPr="00456B64" w:rsidRDefault="00477D61" w:rsidP="00477D61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0F486B05" w14:textId="77777777" w:rsidR="00477D61" w:rsidRPr="00456B64" w:rsidRDefault="00477D61" w:rsidP="00477D61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683E68B2" w14:textId="77777777" w:rsidR="00477D61" w:rsidRPr="00456B64" w:rsidRDefault="00477D61" w:rsidP="00477D61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3D435240" w14:textId="77777777" w:rsidR="00477D61" w:rsidRPr="00456B64" w:rsidRDefault="00477D61" w:rsidP="00477D61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5AB73611" w14:textId="77777777" w:rsidR="00477D61" w:rsidRPr="00456B64" w:rsidRDefault="00477D61" w:rsidP="00477D6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1A21BB1" w14:textId="77777777" w:rsidR="00477D61" w:rsidRPr="00456B64" w:rsidRDefault="00477D61" w:rsidP="00477D6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30D3643" w14:textId="77777777" w:rsidR="00477D61" w:rsidRPr="00456B64" w:rsidRDefault="00477D61" w:rsidP="00477D6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CE75D77" w14:textId="77777777" w:rsidR="00477D61" w:rsidRPr="00456B64" w:rsidRDefault="00477D61" w:rsidP="00477D6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2F96FC1" w14:textId="77777777" w:rsidR="00477D61" w:rsidRPr="00456B64" w:rsidRDefault="00477D61" w:rsidP="00477D6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76412191" w14:textId="77777777" w:rsidR="00477D61" w:rsidRPr="00456B64" w:rsidRDefault="00477D61" w:rsidP="00477D6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BB1AB71" w14:textId="77777777" w:rsidR="00477D61" w:rsidRPr="00456B64" w:rsidRDefault="00477D61" w:rsidP="00477D61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2A0AD9F4" w14:textId="77777777" w:rsidR="00477D61" w:rsidRPr="00456B64" w:rsidRDefault="00477D61" w:rsidP="00477D61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7D583F8D" w14:textId="77777777" w:rsidR="00477D61" w:rsidRPr="00456B64" w:rsidRDefault="00477D61" w:rsidP="00477D61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3D8B033A" w14:textId="77777777" w:rsidR="00477D61" w:rsidRPr="00456B64" w:rsidRDefault="00477D61" w:rsidP="00477D61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9079D6B" w14:textId="77777777" w:rsidR="00477D61" w:rsidRPr="00456B64" w:rsidRDefault="00477D61" w:rsidP="00477D61">
      <w:pPr>
        <w:widowControl w:val="0"/>
        <w:numPr>
          <w:ilvl w:val="0"/>
          <w:numId w:val="5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542EC113" w14:textId="77777777" w:rsidR="00477D61" w:rsidRPr="00456B64" w:rsidRDefault="00477D61" w:rsidP="00477D61">
      <w:pPr>
        <w:widowControl w:val="0"/>
        <w:numPr>
          <w:ilvl w:val="0"/>
          <w:numId w:val="5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20B1E061" w14:textId="77777777" w:rsidR="00477D61" w:rsidRPr="00456B64" w:rsidRDefault="00477D61" w:rsidP="00477D61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62F9A0FC" w14:textId="77777777" w:rsidR="00477D61" w:rsidRPr="00456B64" w:rsidRDefault="00477D61" w:rsidP="00477D61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1DA1C2C8" w14:textId="77777777" w:rsidR="00477D61" w:rsidRPr="00456B64" w:rsidRDefault="00477D61" w:rsidP="00477D6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1BA4753" w14:textId="77777777" w:rsidR="00477D61" w:rsidRPr="00456B64" w:rsidRDefault="00477D61" w:rsidP="00477D6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24F1EBB" w14:textId="77777777" w:rsidR="00477D61" w:rsidRPr="00456B64" w:rsidRDefault="00477D61" w:rsidP="00477D6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05AD521" w14:textId="77777777" w:rsidR="00477D61" w:rsidRPr="00456B64" w:rsidRDefault="00477D61" w:rsidP="00477D61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477D61" w:rsidRPr="00477D61" w14:paraId="60C6E1E7" w14:textId="77777777" w:rsidTr="006A790A">
        <w:tc>
          <w:tcPr>
            <w:tcW w:w="4105" w:type="dxa"/>
          </w:tcPr>
          <w:p w14:paraId="67AF5416" w14:textId="77777777" w:rsidR="00477D61" w:rsidRPr="001A7899" w:rsidRDefault="00477D61" w:rsidP="006A790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4C39CEFF" w14:textId="77777777" w:rsidR="00477D61" w:rsidRPr="001A7899" w:rsidRDefault="00477D61" w:rsidP="006A790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48D54FE1" w14:textId="77777777" w:rsidR="00477D61" w:rsidRPr="007545D6" w:rsidRDefault="00477D61" w:rsidP="00477D61">
      <w:pPr>
        <w:rPr>
          <w:lang w:val="pl-PL"/>
        </w:rPr>
      </w:pPr>
    </w:p>
    <w:p w14:paraId="3A665955" w14:textId="77777777" w:rsidR="00477D61" w:rsidRPr="00203854" w:rsidRDefault="00477D61" w:rsidP="00477D61">
      <w:pPr>
        <w:rPr>
          <w:lang w:val="pl-PL"/>
        </w:rPr>
      </w:pPr>
    </w:p>
    <w:p w14:paraId="037DEF9E" w14:textId="77777777" w:rsidR="00477D61" w:rsidRPr="00885DC7" w:rsidRDefault="00477D61" w:rsidP="00477D61">
      <w:pPr>
        <w:rPr>
          <w:lang w:val="pl-PL"/>
        </w:rPr>
      </w:pPr>
    </w:p>
    <w:p w14:paraId="5F7CCEAC" w14:textId="77777777" w:rsidR="00496551" w:rsidRPr="00477D61" w:rsidRDefault="00496551" w:rsidP="00477D61">
      <w:pPr>
        <w:rPr>
          <w:lang w:val="pl-PL"/>
        </w:rPr>
      </w:pPr>
    </w:p>
    <w:sectPr w:rsidR="00496551" w:rsidRPr="00477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4A13B" w14:textId="77777777" w:rsidR="00073545" w:rsidRDefault="00073545">
      <w:r>
        <w:separator/>
      </w:r>
    </w:p>
  </w:endnote>
  <w:endnote w:type="continuationSeparator" w:id="0">
    <w:p w14:paraId="05DB6773" w14:textId="77777777" w:rsidR="00073545" w:rsidRDefault="00073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0103F" w14:textId="77777777" w:rsidR="001E670B" w:rsidRDefault="001E67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C8F1" w14:textId="77777777" w:rsidR="00477D61" w:rsidRDefault="00477D6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26460A4D" w14:textId="77777777" w:rsidR="001E670B" w:rsidRDefault="001E67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A5D74" w14:textId="77777777" w:rsidR="001E670B" w:rsidRDefault="001E6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EB405" w14:textId="77777777" w:rsidR="00073545" w:rsidRDefault="00073545">
      <w:r>
        <w:separator/>
      </w:r>
    </w:p>
  </w:footnote>
  <w:footnote w:type="continuationSeparator" w:id="0">
    <w:p w14:paraId="6463AFAA" w14:textId="77777777" w:rsidR="00073545" w:rsidRDefault="00073545">
      <w:r>
        <w:continuationSeparator/>
      </w:r>
    </w:p>
  </w:footnote>
  <w:footnote w:id="1">
    <w:p w14:paraId="115E3CCB" w14:textId="77777777" w:rsidR="00477D61" w:rsidRPr="00456B64" w:rsidRDefault="00477D61" w:rsidP="00477D6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674EFAA8" w14:textId="77777777" w:rsidR="00477D61" w:rsidRPr="00456B64" w:rsidRDefault="00477D61" w:rsidP="00477D6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F2E0BD" w14:textId="77777777" w:rsidR="00477D61" w:rsidRPr="00456B64" w:rsidRDefault="00477D61" w:rsidP="00477D61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A4871C" w14:textId="77777777" w:rsidR="00477D61" w:rsidRPr="00456B64" w:rsidRDefault="00477D61" w:rsidP="00477D61">
      <w:pPr>
        <w:pStyle w:val="paragraph"/>
        <w:numPr>
          <w:ilvl w:val="0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DFE57C" w14:textId="77777777" w:rsidR="00477D61" w:rsidRPr="00456B64" w:rsidRDefault="00477D61" w:rsidP="00477D61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73953E" w14:textId="77777777" w:rsidR="00477D61" w:rsidRPr="00456B64" w:rsidRDefault="00477D61" w:rsidP="00477D61">
      <w:pPr>
        <w:pStyle w:val="paragraph"/>
        <w:numPr>
          <w:ilvl w:val="1"/>
          <w:numId w:val="5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316B81" w14:textId="77777777" w:rsidR="00477D61" w:rsidRPr="00456B64" w:rsidRDefault="00477D61" w:rsidP="00477D6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F5F0A2" w14:textId="77777777" w:rsidR="00477D61" w:rsidRPr="00456B64" w:rsidRDefault="00477D61" w:rsidP="00477D61">
      <w:pPr>
        <w:pStyle w:val="paragraph"/>
        <w:numPr>
          <w:ilvl w:val="0"/>
          <w:numId w:val="5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521D363D" w14:textId="77777777" w:rsidR="00477D61" w:rsidRPr="00456B64" w:rsidRDefault="00477D61" w:rsidP="00477D61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B6B5A0" w14:textId="77777777" w:rsidR="00477D61" w:rsidRPr="00456B64" w:rsidRDefault="00477D61" w:rsidP="00477D61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629172" w14:textId="77777777" w:rsidR="00477D61" w:rsidRPr="00456B64" w:rsidRDefault="00477D61" w:rsidP="00477D61">
      <w:pPr>
        <w:pStyle w:val="paragraph"/>
        <w:numPr>
          <w:ilvl w:val="1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727F7C" w14:textId="77777777" w:rsidR="00477D61" w:rsidRPr="00456B64" w:rsidRDefault="00477D61" w:rsidP="00477D61">
      <w:pPr>
        <w:pStyle w:val="paragraph"/>
        <w:numPr>
          <w:ilvl w:val="0"/>
          <w:numId w:val="5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916CF2" w14:textId="77777777" w:rsidR="00477D61" w:rsidRPr="00456B64" w:rsidRDefault="00477D61" w:rsidP="00477D6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E0D62E5" w14:textId="77777777" w:rsidR="00477D61" w:rsidRPr="00456B64" w:rsidRDefault="00477D61" w:rsidP="00477D6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297C302" w14:textId="77777777" w:rsidR="00477D61" w:rsidRPr="00456B64" w:rsidRDefault="00477D61" w:rsidP="00477D6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320F912" w14:textId="77777777" w:rsidR="00477D61" w:rsidRPr="00456B64" w:rsidRDefault="00477D61" w:rsidP="00477D6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2FFFD1C" w14:textId="77777777" w:rsidR="00477D61" w:rsidRPr="00456B64" w:rsidRDefault="00477D61" w:rsidP="00477D61">
      <w:pPr>
        <w:pStyle w:val="Tekstprzypisudolnego"/>
        <w:numPr>
          <w:ilvl w:val="0"/>
          <w:numId w:val="5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19DDF49" w14:textId="77777777" w:rsidR="00477D61" w:rsidRPr="00456B64" w:rsidRDefault="00477D61" w:rsidP="00477D61">
      <w:pPr>
        <w:pStyle w:val="Tekstprzypisudolnego"/>
        <w:numPr>
          <w:ilvl w:val="0"/>
          <w:numId w:val="53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08BAB44" w14:textId="77777777" w:rsidR="00477D61" w:rsidRPr="00456B64" w:rsidRDefault="00477D61" w:rsidP="00477D61">
      <w:pPr>
        <w:pStyle w:val="Tekstprzypisudolnego"/>
        <w:numPr>
          <w:ilvl w:val="0"/>
          <w:numId w:val="53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9362EF0" w14:textId="77777777" w:rsidR="00477D61" w:rsidRPr="00456B64" w:rsidRDefault="00477D61" w:rsidP="00477D61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3EB381DB" w14:textId="77777777" w:rsidR="00477D61" w:rsidRPr="00456B64" w:rsidRDefault="00477D61" w:rsidP="00477D61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07899224" w14:textId="77777777" w:rsidR="00477D61" w:rsidRPr="00456B64" w:rsidRDefault="00477D61" w:rsidP="00477D61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43B831EA" w14:textId="77777777" w:rsidR="00477D61" w:rsidRPr="00456B64" w:rsidRDefault="00477D61" w:rsidP="00477D61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0C5FB8C0" w14:textId="77777777" w:rsidR="00477D61" w:rsidRPr="00456B64" w:rsidRDefault="00477D61" w:rsidP="00477D61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4F3F4FF4" w14:textId="77777777" w:rsidR="00477D61" w:rsidRPr="00456B64" w:rsidRDefault="00477D61" w:rsidP="00477D61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AEB11F1" w14:textId="77777777" w:rsidR="00477D61" w:rsidRPr="00456B64" w:rsidRDefault="00477D61" w:rsidP="00477D61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71C1D46" w14:textId="77777777" w:rsidR="00477D61" w:rsidRPr="00456B64" w:rsidRDefault="00477D61" w:rsidP="00477D61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4C9BCE49" w14:textId="77777777" w:rsidR="00477D61" w:rsidRPr="00456B64" w:rsidRDefault="00477D61" w:rsidP="00477D61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045A7C8" w14:textId="77777777" w:rsidR="00477D61" w:rsidRPr="00456B64" w:rsidRDefault="00477D61" w:rsidP="00477D61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B424E4A" w14:textId="77777777" w:rsidR="00477D61" w:rsidRPr="00456B64" w:rsidRDefault="00477D61" w:rsidP="00477D61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  <w:lang w:val="pl-PL"/>
        </w:rPr>
        <w:t>ekspektatywę</w:t>
      </w:r>
      <w:proofErr w:type="spellEnd"/>
      <w:r w:rsidRPr="00456B64">
        <w:rPr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EFAD1" w14:textId="77777777" w:rsidR="001E670B" w:rsidRDefault="001E6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87103" w14:textId="77777777" w:rsidR="001E670B" w:rsidRDefault="001E6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273FF" w14:textId="77777777" w:rsidR="001E670B" w:rsidRDefault="001E6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826351">
    <w:abstractNumId w:val="20"/>
  </w:num>
  <w:num w:numId="2" w16cid:durableId="48655267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0565188">
    <w:abstractNumId w:val="31"/>
  </w:num>
  <w:num w:numId="4" w16cid:durableId="39283346">
    <w:abstractNumId w:val="11"/>
  </w:num>
  <w:num w:numId="5" w16cid:durableId="833646224">
    <w:abstractNumId w:val="32"/>
  </w:num>
  <w:num w:numId="6" w16cid:durableId="1218934683">
    <w:abstractNumId w:val="34"/>
  </w:num>
  <w:num w:numId="7" w16cid:durableId="1179851881">
    <w:abstractNumId w:val="37"/>
  </w:num>
  <w:num w:numId="8" w16cid:durableId="715858245">
    <w:abstractNumId w:val="27"/>
  </w:num>
  <w:num w:numId="9" w16cid:durableId="315956534">
    <w:abstractNumId w:val="42"/>
  </w:num>
  <w:num w:numId="10" w16cid:durableId="1733115337">
    <w:abstractNumId w:val="29"/>
  </w:num>
  <w:num w:numId="11" w16cid:durableId="36710930">
    <w:abstractNumId w:val="6"/>
  </w:num>
  <w:num w:numId="12" w16cid:durableId="974722732">
    <w:abstractNumId w:val="10"/>
  </w:num>
  <w:num w:numId="13" w16cid:durableId="2010015491">
    <w:abstractNumId w:val="14"/>
  </w:num>
  <w:num w:numId="14" w16cid:durableId="1010259182">
    <w:abstractNumId w:val="43"/>
  </w:num>
  <w:num w:numId="15" w16cid:durableId="1807502944">
    <w:abstractNumId w:val="13"/>
  </w:num>
  <w:num w:numId="16" w16cid:durableId="1805076219">
    <w:abstractNumId w:val="9"/>
  </w:num>
  <w:num w:numId="17" w16cid:durableId="1639067938">
    <w:abstractNumId w:val="40"/>
  </w:num>
  <w:num w:numId="18" w16cid:durableId="659116353">
    <w:abstractNumId w:val="30"/>
  </w:num>
  <w:num w:numId="19" w16cid:durableId="1879778095">
    <w:abstractNumId w:val="25"/>
  </w:num>
  <w:num w:numId="20" w16cid:durableId="80296381">
    <w:abstractNumId w:val="28"/>
  </w:num>
  <w:num w:numId="21" w16cid:durableId="941036674">
    <w:abstractNumId w:val="21"/>
  </w:num>
  <w:num w:numId="22" w16cid:durableId="1753509857">
    <w:abstractNumId w:val="0"/>
  </w:num>
  <w:num w:numId="23" w16cid:durableId="1445539910">
    <w:abstractNumId w:val="41"/>
  </w:num>
  <w:num w:numId="24" w16cid:durableId="849374938">
    <w:abstractNumId w:val="19"/>
  </w:num>
  <w:num w:numId="25" w16cid:durableId="2027125875">
    <w:abstractNumId w:val="3"/>
  </w:num>
  <w:num w:numId="26" w16cid:durableId="527258394">
    <w:abstractNumId w:val="33"/>
  </w:num>
  <w:num w:numId="27" w16cid:durableId="11984684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215746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011846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195034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6283600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188784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9331989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898969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3737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111487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10812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6628250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595717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561884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022208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547381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392826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9971025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31860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96428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595175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5060929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926524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31268236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505707231">
    <w:abstractNumId w:val="17"/>
  </w:num>
  <w:num w:numId="52" w16cid:durableId="424545333">
    <w:abstractNumId w:val="2"/>
  </w:num>
  <w:num w:numId="53" w16cid:durableId="1874222332">
    <w:abstractNumId w:val="12"/>
  </w:num>
  <w:num w:numId="54" w16cid:durableId="1839953194">
    <w:abstractNumId w:val="22"/>
  </w:num>
  <w:num w:numId="55" w16cid:durableId="1651783004">
    <w:abstractNumId w:val="16"/>
  </w:num>
  <w:num w:numId="56" w16cid:durableId="10146536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545"/>
    <w:rsid w:val="000033EA"/>
    <w:rsid w:val="0002467C"/>
    <w:rsid w:val="00040A7A"/>
    <w:rsid w:val="0007315E"/>
    <w:rsid w:val="00073545"/>
    <w:rsid w:val="000936CA"/>
    <w:rsid w:val="00097182"/>
    <w:rsid w:val="000B1A00"/>
    <w:rsid w:val="000C0F66"/>
    <w:rsid w:val="001764D4"/>
    <w:rsid w:val="001E670B"/>
    <w:rsid w:val="001F341B"/>
    <w:rsid w:val="002430FD"/>
    <w:rsid w:val="00267340"/>
    <w:rsid w:val="00275C59"/>
    <w:rsid w:val="002E46B7"/>
    <w:rsid w:val="00337165"/>
    <w:rsid w:val="003974EB"/>
    <w:rsid w:val="003C6167"/>
    <w:rsid w:val="003F1749"/>
    <w:rsid w:val="00477D61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856D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2F9825"/>
  <w15:chartTrackingRefBased/>
  <w15:docId w15:val="{618652B1-B7EF-4E7B-B779-762598C53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7D61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477D61"/>
    <w:rPr>
      <w:lang w:val="en-US"/>
    </w:rPr>
  </w:style>
  <w:style w:type="character" w:customStyle="1" w:styleId="StopkaZnak">
    <w:name w:val="Stopka Znak"/>
    <w:link w:val="Stopka"/>
    <w:uiPriority w:val="99"/>
    <w:rsid w:val="00477D6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8</Pages>
  <Words>2857</Words>
  <Characters>18442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21257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2025-11-26T11:55:00Z</cp:lastPrinted>
  <dcterms:created xsi:type="dcterms:W3CDTF">2025-11-26T11:45:00Z</dcterms:created>
  <dcterms:modified xsi:type="dcterms:W3CDTF">2025-11-26T11:59:00Z</dcterms:modified>
</cp:coreProperties>
</file>