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02C19" w14:textId="77777777" w:rsidR="00CF7835" w:rsidRPr="00C33498" w:rsidRDefault="0082370C" w:rsidP="00CF7835">
      <w:pPr>
        <w:spacing w:after="600"/>
        <w:jc w:val="right"/>
      </w:pPr>
      <w:r w:rsidRPr="00C33498">
        <w:t>Niepołomice</w:t>
      </w:r>
      <w:r w:rsidR="00CF7835" w:rsidRPr="00C33498">
        <w:t xml:space="preserve"> dnia: </w:t>
      </w:r>
      <w:r w:rsidRPr="00C33498">
        <w:t>2025-12-19</w:t>
      </w:r>
    </w:p>
    <w:p w14:paraId="21888A82" w14:textId="77777777" w:rsidR="00CF7835" w:rsidRPr="00C33498" w:rsidRDefault="0082370C" w:rsidP="00CF7835">
      <w:pPr>
        <w:spacing w:line="360" w:lineRule="auto"/>
        <w:rPr>
          <w:b/>
          <w:bCs/>
        </w:rPr>
      </w:pPr>
      <w:r w:rsidRPr="00C33498">
        <w:rPr>
          <w:b/>
          <w:bCs/>
        </w:rPr>
        <w:t>GMINA NIEPOŁOMICE</w:t>
      </w:r>
    </w:p>
    <w:p w14:paraId="0E366563" w14:textId="77777777" w:rsidR="00CF7835" w:rsidRPr="00C33498" w:rsidRDefault="0082370C" w:rsidP="00CF7835">
      <w:pPr>
        <w:spacing w:line="360" w:lineRule="auto"/>
      </w:pPr>
      <w:r w:rsidRPr="00C33498">
        <w:t>Pl. Zwycięstwa</w:t>
      </w:r>
      <w:r w:rsidR="00CF7835" w:rsidRPr="00C33498">
        <w:t xml:space="preserve"> </w:t>
      </w:r>
      <w:r w:rsidRPr="00C33498">
        <w:t>13</w:t>
      </w:r>
    </w:p>
    <w:p w14:paraId="57DC375E" w14:textId="77777777" w:rsidR="00CF7835" w:rsidRPr="00C33498" w:rsidRDefault="0082370C" w:rsidP="00CF7835">
      <w:r w:rsidRPr="00C33498">
        <w:t>32-005</w:t>
      </w:r>
      <w:r w:rsidR="00CF7835" w:rsidRPr="00C33498">
        <w:t xml:space="preserve"> </w:t>
      </w:r>
      <w:r w:rsidRPr="00C33498">
        <w:t>Niepołomice</w:t>
      </w:r>
    </w:p>
    <w:p w14:paraId="0EEBE715" w14:textId="3DE5F957" w:rsidR="00CF7835" w:rsidRPr="00C33498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C33498" w14:paraId="0580FDD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0CCF7F" w14:textId="77777777" w:rsidR="00CF7835" w:rsidRPr="00C33498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C33498">
              <w:rPr>
                <w:b/>
                <w:spacing w:val="20"/>
              </w:rPr>
              <w:t>INFORMACJA Z OTWARCIA OFERT</w:t>
            </w:r>
          </w:p>
        </w:tc>
      </w:tr>
    </w:tbl>
    <w:p w14:paraId="40965474" w14:textId="77777777" w:rsidR="00CF7835" w:rsidRPr="00C33498" w:rsidRDefault="00CF7835" w:rsidP="00CF7835">
      <w:pPr>
        <w:pStyle w:val="Nagwek"/>
        <w:tabs>
          <w:tab w:val="clear" w:pos="4536"/>
        </w:tabs>
        <w:spacing w:after="360"/>
      </w:pPr>
      <w:r w:rsidRPr="00C33498">
        <w:tab/>
        <w:t xml:space="preserve"> </w:t>
      </w:r>
    </w:p>
    <w:p w14:paraId="6232C6F2" w14:textId="77777777" w:rsidR="00CF7835" w:rsidRPr="00C33498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C33498">
        <w:rPr>
          <w:rFonts w:eastAsia="Calibri"/>
          <w:lang w:eastAsia="en-US"/>
        </w:rPr>
        <w:t xml:space="preserve">Dotyczy </w:t>
      </w:r>
      <w:r w:rsidRPr="00C33498">
        <w:t>postępowania o udzielenie zamówienia publicznego</w:t>
      </w:r>
      <w:r w:rsidRPr="00C3349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33498" w14:paraId="19C1365D" w14:textId="77777777" w:rsidTr="000C1C6D">
        <w:tc>
          <w:tcPr>
            <w:tcW w:w="2269" w:type="dxa"/>
          </w:tcPr>
          <w:p w14:paraId="510725D4" w14:textId="77777777" w:rsidR="00CF7835" w:rsidRPr="00C33498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33498">
              <w:t>Nazwa zamówienia:</w:t>
            </w:r>
          </w:p>
        </w:tc>
        <w:tc>
          <w:tcPr>
            <w:tcW w:w="6803" w:type="dxa"/>
          </w:tcPr>
          <w:p w14:paraId="1A430FC8" w14:textId="77777777" w:rsidR="00CF7835" w:rsidRPr="00C33498" w:rsidRDefault="0082370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33498">
              <w:rPr>
                <w:bCs/>
              </w:rPr>
              <w:t>Usługa opracowania planu ogólnego gminy Niepołomice</w:t>
            </w:r>
            <w:r w:rsidR="00CF7835" w:rsidRPr="00C33498">
              <w:rPr>
                <w:bCs/>
              </w:rPr>
              <w:t>.</w:t>
            </w:r>
          </w:p>
        </w:tc>
      </w:tr>
      <w:tr w:rsidR="0082370C" w:rsidRPr="00C33498" w14:paraId="76B4861E" w14:textId="77777777" w:rsidTr="00441354">
        <w:tc>
          <w:tcPr>
            <w:tcW w:w="2269" w:type="dxa"/>
          </w:tcPr>
          <w:p w14:paraId="244F44EF" w14:textId="77777777" w:rsidR="0082370C" w:rsidRPr="00C33498" w:rsidRDefault="0082370C" w:rsidP="004413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33498">
              <w:t>Numer referencyjny:</w:t>
            </w:r>
          </w:p>
        </w:tc>
        <w:tc>
          <w:tcPr>
            <w:tcW w:w="6803" w:type="dxa"/>
          </w:tcPr>
          <w:p w14:paraId="101452AE" w14:textId="77777777" w:rsidR="0082370C" w:rsidRPr="00C33498" w:rsidRDefault="0082370C" w:rsidP="004413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33498">
              <w:rPr>
                <w:bCs/>
              </w:rPr>
              <w:t>ZP.271.52.2025</w:t>
            </w:r>
          </w:p>
        </w:tc>
      </w:tr>
    </w:tbl>
    <w:p w14:paraId="068A33D9" w14:textId="77777777" w:rsidR="00D665F5" w:rsidRPr="00C33498" w:rsidRDefault="00D665F5" w:rsidP="00CF7835">
      <w:pPr>
        <w:spacing w:before="480" w:line="360" w:lineRule="auto"/>
        <w:jc w:val="both"/>
      </w:pPr>
      <w:r w:rsidRPr="00C33498">
        <w:t>Zamawiający, działając na podstawie art. 22</w:t>
      </w:r>
      <w:r w:rsidR="00601802" w:rsidRPr="00C33498">
        <w:t>2</w:t>
      </w:r>
      <w:r w:rsidRPr="00C33498">
        <w:t xml:space="preserve"> ust. 5 </w:t>
      </w:r>
      <w:r w:rsidRPr="00C33498">
        <w:rPr>
          <w:bCs/>
        </w:rPr>
        <w:t>ustawy z dnia 11 września 2019r. Prawo zamówień publicznych</w:t>
      </w:r>
      <w:r w:rsidRPr="00C33498">
        <w:t xml:space="preserve"> </w:t>
      </w:r>
      <w:r w:rsidR="0082370C" w:rsidRPr="00C33498">
        <w:t>(</w:t>
      </w:r>
      <w:proofErr w:type="spellStart"/>
      <w:r w:rsidR="0082370C" w:rsidRPr="00C33498">
        <w:t>t.j</w:t>
      </w:r>
      <w:proofErr w:type="spellEnd"/>
      <w:r w:rsidR="0082370C" w:rsidRPr="00C33498">
        <w:t xml:space="preserve">. Dz. U. z 2024 r. poz. 1320 z </w:t>
      </w:r>
      <w:proofErr w:type="spellStart"/>
      <w:r w:rsidR="0082370C" w:rsidRPr="00C33498">
        <w:t>późn</w:t>
      </w:r>
      <w:proofErr w:type="spellEnd"/>
      <w:r w:rsidR="0082370C" w:rsidRPr="00C33498">
        <w:t>. zm.)</w:t>
      </w:r>
      <w:r w:rsidR="00490DC0" w:rsidRPr="00C33498">
        <w:t xml:space="preserve"> </w:t>
      </w:r>
      <w:r w:rsidRPr="00C33498">
        <w:t>udostępnia</w:t>
      </w:r>
      <w:r w:rsidR="00F95C33" w:rsidRPr="00C33498">
        <w:t xml:space="preserve"> </w:t>
      </w:r>
      <w:r w:rsidR="004C7E9B" w:rsidRPr="00C33498">
        <w:t>informacj</w:t>
      </w:r>
      <w:r w:rsidR="00577BC6" w:rsidRPr="00C33498">
        <w:t>ę</w:t>
      </w:r>
      <w:r w:rsidR="00035488" w:rsidRPr="00C33498">
        <w:t xml:space="preserve"> z otwarcia ofert</w:t>
      </w:r>
      <w:r w:rsidR="00577BC6" w:rsidRPr="00C33498">
        <w:t>.</w:t>
      </w:r>
    </w:p>
    <w:p w14:paraId="7EF3C48D" w14:textId="77777777" w:rsidR="00A80738" w:rsidRPr="00C33498" w:rsidRDefault="00D665F5" w:rsidP="00CF7835">
      <w:pPr>
        <w:spacing w:before="120" w:after="120" w:line="360" w:lineRule="auto"/>
        <w:jc w:val="both"/>
      </w:pPr>
      <w:r w:rsidRPr="00C33498">
        <w:t>Podczas otwarcia ofert, mającego miejsce</w:t>
      </w:r>
      <w:r w:rsidR="00FF4AB1" w:rsidRPr="00C33498">
        <w:t xml:space="preserve"> w dniu </w:t>
      </w:r>
      <w:r w:rsidR="0082370C" w:rsidRPr="00C33498">
        <w:t>19/12/2025</w:t>
      </w:r>
      <w:r w:rsidR="00FF4AB1" w:rsidRPr="00C33498">
        <w:t xml:space="preserve"> o godz. </w:t>
      </w:r>
      <w:r w:rsidR="0082370C" w:rsidRPr="00C33498">
        <w:t>09:30</w:t>
      </w:r>
      <w:r w:rsidRPr="00C33498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C33498" w14:paraId="20A72B07" w14:textId="77777777" w:rsidTr="000C1C6D">
        <w:tc>
          <w:tcPr>
            <w:tcW w:w="1276" w:type="dxa"/>
            <w:shd w:val="clear" w:color="auto" w:fill="F2F2F2"/>
            <w:vAlign w:val="center"/>
          </w:tcPr>
          <w:p w14:paraId="68C84251" w14:textId="77777777" w:rsidR="00D665F5" w:rsidRPr="00C33498" w:rsidRDefault="00960CEB" w:rsidP="003F57CD">
            <w:pPr>
              <w:spacing w:before="120" w:after="120"/>
              <w:jc w:val="center"/>
            </w:pPr>
            <w:r w:rsidRPr="00C33498">
              <w:t>O</w:t>
            </w:r>
            <w:r w:rsidR="00D665F5" w:rsidRPr="00C33498">
              <w:t>fert</w:t>
            </w:r>
            <w:r w:rsidRPr="00C33498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5A5093F" w14:textId="77777777" w:rsidR="00D665F5" w:rsidRPr="00C33498" w:rsidRDefault="00D665F5" w:rsidP="003F57CD">
            <w:pPr>
              <w:spacing w:before="120" w:after="120"/>
              <w:jc w:val="center"/>
            </w:pPr>
            <w:r w:rsidRPr="00C33498">
              <w:t>Nazwa</w:t>
            </w:r>
            <w:r w:rsidR="003F57CD" w:rsidRPr="00C33498">
              <w:t xml:space="preserve"> </w:t>
            </w:r>
            <w:r w:rsidRPr="00C33498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7609E57" w14:textId="77777777" w:rsidR="00D665F5" w:rsidRPr="00C33498" w:rsidRDefault="00D665F5" w:rsidP="003F57CD">
            <w:pPr>
              <w:spacing w:before="120" w:after="120"/>
              <w:jc w:val="center"/>
            </w:pPr>
            <w:r w:rsidRPr="00C33498">
              <w:t>Cena oferty</w:t>
            </w:r>
          </w:p>
        </w:tc>
      </w:tr>
      <w:tr w:rsidR="0082370C" w:rsidRPr="00C33498" w14:paraId="152715AC" w14:textId="77777777" w:rsidTr="00441354">
        <w:tc>
          <w:tcPr>
            <w:tcW w:w="1276" w:type="dxa"/>
            <w:vAlign w:val="center"/>
          </w:tcPr>
          <w:p w14:paraId="482A6098" w14:textId="77777777" w:rsidR="0082370C" w:rsidRPr="00C33498" w:rsidRDefault="0082370C" w:rsidP="00441354">
            <w:pPr>
              <w:spacing w:before="80" w:after="80"/>
              <w:jc w:val="center"/>
            </w:pPr>
            <w:r w:rsidRPr="00C33498">
              <w:t>1</w:t>
            </w:r>
          </w:p>
        </w:tc>
        <w:tc>
          <w:tcPr>
            <w:tcW w:w="4961" w:type="dxa"/>
          </w:tcPr>
          <w:p w14:paraId="0D964E7A" w14:textId="77777777" w:rsidR="00B91DEB" w:rsidRPr="00B91DEB" w:rsidRDefault="00B91DEB" w:rsidP="00B91DEB">
            <w:pPr>
              <w:spacing w:before="80" w:after="40"/>
            </w:pPr>
            <w:r w:rsidRPr="00B91DEB">
              <w:t>Konsorcjum:</w:t>
            </w:r>
          </w:p>
          <w:p w14:paraId="5A4D68F3" w14:textId="77777777" w:rsidR="00B91DEB" w:rsidRPr="00B91DEB" w:rsidRDefault="00B91DEB" w:rsidP="00B91DEB">
            <w:pPr>
              <w:spacing w:before="80" w:after="40"/>
            </w:pPr>
            <w:r w:rsidRPr="00B91DEB">
              <w:t>lider: MCF grupa projektowa sp. z. o.o.</w:t>
            </w:r>
          </w:p>
          <w:p w14:paraId="66C008D1" w14:textId="77777777" w:rsidR="00B91DEB" w:rsidRPr="00B91DEB" w:rsidRDefault="00B91DEB" w:rsidP="00B91DEB">
            <w:pPr>
              <w:spacing w:before="80" w:after="40"/>
            </w:pPr>
            <w:r w:rsidRPr="00B91DEB">
              <w:t xml:space="preserve">Aleja Dygasińskiego 5 </w:t>
            </w:r>
          </w:p>
          <w:p w14:paraId="701F3242" w14:textId="77777777" w:rsidR="00B91DEB" w:rsidRPr="00B91DEB" w:rsidRDefault="00B91DEB" w:rsidP="00B91DEB">
            <w:pPr>
              <w:spacing w:before="80" w:after="40"/>
            </w:pPr>
            <w:r w:rsidRPr="00B91DEB">
              <w:t>30-820 Kraków</w:t>
            </w:r>
          </w:p>
          <w:p w14:paraId="77D8033C" w14:textId="77777777" w:rsidR="00B91DEB" w:rsidRPr="00B91DEB" w:rsidRDefault="00B91DEB" w:rsidP="00B91DEB">
            <w:pPr>
              <w:spacing w:before="80" w:after="40"/>
            </w:pPr>
            <w:r w:rsidRPr="00B91DEB">
              <w:t>Partner: Magdalena Czechowska MC kwadrat – studio projektowe</w:t>
            </w:r>
          </w:p>
          <w:p w14:paraId="35011F57" w14:textId="77777777" w:rsidR="00B91DEB" w:rsidRPr="00B91DEB" w:rsidRDefault="00B91DEB" w:rsidP="00B91DEB">
            <w:pPr>
              <w:spacing w:before="80" w:after="40"/>
            </w:pPr>
            <w:r w:rsidRPr="00B91DEB">
              <w:t>Ul. Wielicka 89-21</w:t>
            </w:r>
          </w:p>
          <w:p w14:paraId="2B9E92F5" w14:textId="071C20E7" w:rsidR="00C33498" w:rsidRPr="00C33498" w:rsidRDefault="00B91DEB" w:rsidP="00B91DEB">
            <w:pPr>
              <w:spacing w:after="80"/>
              <w:jc w:val="both"/>
            </w:pPr>
            <w:r w:rsidRPr="00B91DEB">
              <w:t>30-552 Kraków</w:t>
            </w:r>
          </w:p>
        </w:tc>
        <w:tc>
          <w:tcPr>
            <w:tcW w:w="2835" w:type="dxa"/>
            <w:vAlign w:val="center"/>
          </w:tcPr>
          <w:p w14:paraId="7D788F86" w14:textId="77777777" w:rsidR="0082370C" w:rsidRPr="00C33498" w:rsidRDefault="0082370C" w:rsidP="00441354">
            <w:pPr>
              <w:spacing w:before="80" w:after="80"/>
              <w:jc w:val="center"/>
            </w:pPr>
            <w:r w:rsidRPr="00C33498">
              <w:t>479 700.00 zł</w:t>
            </w:r>
          </w:p>
        </w:tc>
      </w:tr>
    </w:tbl>
    <w:p w14:paraId="1777230E" w14:textId="77777777" w:rsidR="0069085C" w:rsidRPr="00C33498" w:rsidRDefault="0069085C" w:rsidP="00A80738">
      <w:pPr>
        <w:spacing w:before="120" w:after="120"/>
        <w:jc w:val="both"/>
      </w:pPr>
    </w:p>
    <w:p w14:paraId="50889312" w14:textId="77777777" w:rsidR="00577BC6" w:rsidRPr="00C33498" w:rsidRDefault="00577BC6" w:rsidP="00A80738">
      <w:pPr>
        <w:spacing w:before="120" w:after="120"/>
        <w:jc w:val="both"/>
      </w:pPr>
    </w:p>
    <w:p w14:paraId="7D84C84D" w14:textId="18D2E6CD" w:rsidR="00C236D3" w:rsidRPr="00C33498" w:rsidRDefault="00C236D3" w:rsidP="00173B20">
      <w:pPr>
        <w:jc w:val="right"/>
      </w:pPr>
    </w:p>
    <w:sectPr w:rsidR="00C236D3" w:rsidRPr="00C33498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A8D2A" w14:textId="77777777" w:rsidR="00CC70BC" w:rsidRDefault="00CC70BC">
      <w:r>
        <w:separator/>
      </w:r>
    </w:p>
  </w:endnote>
  <w:endnote w:type="continuationSeparator" w:id="0">
    <w:p w14:paraId="75EF3313" w14:textId="77777777" w:rsidR="00CC70BC" w:rsidRDefault="00CC7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4AD3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66DD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CCF06" w14:textId="2D709E8F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E87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84B11F" w14:textId="77777777" w:rsidR="009F189D" w:rsidRDefault="009F189D">
    <w:pPr>
      <w:pStyle w:val="Stopka"/>
      <w:tabs>
        <w:tab w:val="clear" w:pos="4536"/>
      </w:tabs>
      <w:jc w:val="center"/>
    </w:pPr>
  </w:p>
  <w:p w14:paraId="2E8BE22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F7273" w14:textId="77777777" w:rsidR="00CC70BC" w:rsidRDefault="00CC70BC">
      <w:r>
        <w:separator/>
      </w:r>
    </w:p>
  </w:footnote>
  <w:footnote w:type="continuationSeparator" w:id="0">
    <w:p w14:paraId="52EAFD6A" w14:textId="77777777" w:rsidR="00CC70BC" w:rsidRDefault="00CC7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2FDD6" w14:textId="77777777" w:rsidR="0082370C" w:rsidRDefault="008237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DE54B" w14:textId="77777777" w:rsidR="0082370C" w:rsidRDefault="008237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02B6D" w14:textId="77777777" w:rsidR="0082370C" w:rsidRDefault="008237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0B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A1B67"/>
    <w:rsid w:val="0082370C"/>
    <w:rsid w:val="00843263"/>
    <w:rsid w:val="00861E75"/>
    <w:rsid w:val="008A26A5"/>
    <w:rsid w:val="008F318B"/>
    <w:rsid w:val="00960CEB"/>
    <w:rsid w:val="009D19BD"/>
    <w:rsid w:val="009F189D"/>
    <w:rsid w:val="00A80738"/>
    <w:rsid w:val="00B91DEB"/>
    <w:rsid w:val="00BF7A7F"/>
    <w:rsid w:val="00C236D3"/>
    <w:rsid w:val="00C33498"/>
    <w:rsid w:val="00C659E2"/>
    <w:rsid w:val="00CB0802"/>
    <w:rsid w:val="00CC70BC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6488EF"/>
  <w15:chartTrackingRefBased/>
  <w15:docId w15:val="{9A9733AE-B682-4DAA-B87C-55B3491F1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2025-12-19T15:51:00Z</cp:lastPrinted>
  <dcterms:created xsi:type="dcterms:W3CDTF">2025-12-19T16:03:00Z</dcterms:created>
  <dcterms:modified xsi:type="dcterms:W3CDTF">2025-12-19T16:03:00Z</dcterms:modified>
</cp:coreProperties>
</file>