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97C6B8" w14:textId="185E69CB" w:rsidR="008D2AB8" w:rsidRPr="00211A82" w:rsidRDefault="008D2AB8" w:rsidP="00211A82">
      <w:pPr>
        <w:pStyle w:val="Nagwek3"/>
        <w:spacing w:before="0" w:after="0"/>
        <w:jc w:val="right"/>
        <w:rPr>
          <w:rFonts w:ascii="Verdana" w:hAnsi="Verdana"/>
          <w:sz w:val="18"/>
          <w:szCs w:val="18"/>
        </w:rPr>
      </w:pPr>
      <w:r w:rsidRPr="00211A82">
        <w:rPr>
          <w:rFonts w:ascii="Verdana" w:hAnsi="Verdana"/>
          <w:b w:val="0"/>
          <w:sz w:val="18"/>
          <w:szCs w:val="18"/>
        </w:rPr>
        <w:tab/>
      </w:r>
      <w:r w:rsidRPr="00211A82">
        <w:rPr>
          <w:rFonts w:ascii="Verdana" w:hAnsi="Verdana"/>
          <w:b w:val="0"/>
          <w:sz w:val="18"/>
          <w:szCs w:val="18"/>
        </w:rPr>
        <w:tab/>
      </w:r>
      <w:r w:rsidRPr="00211A82">
        <w:rPr>
          <w:rFonts w:ascii="Verdana" w:hAnsi="Verdana"/>
          <w:b w:val="0"/>
          <w:sz w:val="18"/>
          <w:szCs w:val="18"/>
        </w:rPr>
        <w:tab/>
      </w:r>
      <w:r w:rsidRPr="00211A82">
        <w:rPr>
          <w:rFonts w:ascii="Verdana" w:hAnsi="Verdana"/>
          <w:b w:val="0"/>
          <w:sz w:val="18"/>
          <w:szCs w:val="18"/>
        </w:rPr>
        <w:tab/>
      </w:r>
      <w:r w:rsidRPr="00211A82">
        <w:rPr>
          <w:rFonts w:ascii="Verdana" w:hAnsi="Verdana"/>
          <w:b w:val="0"/>
          <w:sz w:val="18"/>
          <w:szCs w:val="18"/>
        </w:rPr>
        <w:tab/>
      </w:r>
      <w:r w:rsidRPr="00211A82">
        <w:rPr>
          <w:rFonts w:ascii="Verdana" w:hAnsi="Verdana"/>
          <w:b w:val="0"/>
          <w:sz w:val="18"/>
          <w:szCs w:val="18"/>
        </w:rPr>
        <w:tab/>
      </w:r>
      <w:r w:rsidRPr="00211A82">
        <w:rPr>
          <w:rFonts w:ascii="Verdana" w:hAnsi="Verdana"/>
          <w:b w:val="0"/>
          <w:sz w:val="18"/>
          <w:szCs w:val="18"/>
        </w:rPr>
        <w:tab/>
      </w:r>
      <w:r w:rsidRPr="00211A82">
        <w:rPr>
          <w:rFonts w:ascii="Verdana" w:hAnsi="Verdana"/>
          <w:sz w:val="18"/>
          <w:szCs w:val="18"/>
        </w:rPr>
        <w:t xml:space="preserve">Załącznik nr </w:t>
      </w:r>
      <w:r w:rsidR="00012286" w:rsidRPr="00211A82">
        <w:rPr>
          <w:rFonts w:ascii="Verdana" w:hAnsi="Verdana"/>
          <w:sz w:val="18"/>
          <w:szCs w:val="18"/>
        </w:rPr>
        <w:t>1</w:t>
      </w:r>
    </w:p>
    <w:p w14:paraId="06AF4841" w14:textId="77777777" w:rsidR="008D2AB8" w:rsidRPr="00211A82" w:rsidRDefault="008D2AB8" w:rsidP="00211A82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0D739D10" w14:textId="77777777" w:rsidR="008D2AB8" w:rsidRPr="00211A82" w:rsidRDefault="008D2AB8" w:rsidP="00211A82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211A82">
        <w:rPr>
          <w:rFonts w:ascii="Verdana" w:hAnsi="Verdana"/>
          <w:b/>
          <w:sz w:val="18"/>
          <w:szCs w:val="18"/>
        </w:rPr>
        <w:t>FORMULARZ OFERTY</w:t>
      </w:r>
    </w:p>
    <w:p w14:paraId="275D322D" w14:textId="77777777" w:rsidR="008D2AB8" w:rsidRPr="00211A82" w:rsidRDefault="008D2AB8" w:rsidP="00211A82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D5AA723" w14:textId="77777777" w:rsidR="008D2AB8" w:rsidRPr="00211A82" w:rsidRDefault="008D2AB8" w:rsidP="00211A82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211A82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59CACBCB" w14:textId="77777777" w:rsidR="008D2AB8" w:rsidRPr="00211A82" w:rsidRDefault="008D2AB8" w:rsidP="00211A82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211A82">
        <w:rPr>
          <w:rFonts w:ascii="Verdana" w:hAnsi="Verdana"/>
          <w:sz w:val="18"/>
          <w:szCs w:val="18"/>
        </w:rPr>
        <w:t>FORMA PROWADZONEJ DZIAŁALNOŚCI: .........................................................................</w:t>
      </w:r>
    </w:p>
    <w:p w14:paraId="53F92208" w14:textId="77777777" w:rsidR="008D2AB8" w:rsidRPr="00211A82" w:rsidRDefault="008D2AB8" w:rsidP="00211A82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211A82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179B6D57" w14:textId="77777777" w:rsidR="008D2AB8" w:rsidRPr="00211A82" w:rsidRDefault="008D2AB8" w:rsidP="00211A82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211A82">
        <w:rPr>
          <w:rFonts w:ascii="Verdana" w:hAnsi="Verdana"/>
          <w:sz w:val="18"/>
          <w:szCs w:val="18"/>
        </w:rPr>
        <w:t>POWIAT:…………………………………WOJEWÓDZTWO …………………………….....</w:t>
      </w:r>
    </w:p>
    <w:p w14:paraId="40BE73AE" w14:textId="77777777" w:rsidR="008D2AB8" w:rsidRPr="00211A82" w:rsidRDefault="008D2AB8" w:rsidP="00211A82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211A82">
        <w:rPr>
          <w:rFonts w:ascii="Verdana" w:hAnsi="Verdana"/>
          <w:sz w:val="18"/>
          <w:szCs w:val="18"/>
          <w:lang w:val="de-DE"/>
        </w:rPr>
        <w:t>TEL.</w:t>
      </w:r>
      <w:r w:rsidRPr="00211A82">
        <w:rPr>
          <w:rFonts w:ascii="Verdana" w:hAnsi="Verdana"/>
          <w:sz w:val="18"/>
          <w:szCs w:val="18"/>
          <w:lang w:val="en-US"/>
        </w:rPr>
        <w:t>……………………………………………………………………………………………..</w:t>
      </w:r>
    </w:p>
    <w:p w14:paraId="6568A237" w14:textId="77777777" w:rsidR="008D2AB8" w:rsidRPr="00211A82" w:rsidRDefault="008D2AB8" w:rsidP="00211A82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211A82">
        <w:rPr>
          <w:rFonts w:ascii="Verdana" w:hAnsi="Verdana"/>
          <w:sz w:val="18"/>
          <w:szCs w:val="18"/>
          <w:lang w:val="de-DE"/>
        </w:rPr>
        <w:t xml:space="preserve">FAX </w:t>
      </w:r>
      <w:r w:rsidRPr="00211A82">
        <w:rPr>
          <w:rFonts w:ascii="Verdana" w:hAnsi="Verdana"/>
          <w:sz w:val="18"/>
          <w:szCs w:val="18"/>
          <w:lang w:val="en-US"/>
        </w:rPr>
        <w:t>…………………………………………………………………………………………….</w:t>
      </w:r>
    </w:p>
    <w:p w14:paraId="7A24072C" w14:textId="77777777" w:rsidR="008D2AB8" w:rsidRPr="00211A82" w:rsidRDefault="008D2AB8" w:rsidP="00211A82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211A82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5334121A" w14:textId="77777777" w:rsidR="008D2AB8" w:rsidRPr="00211A82" w:rsidRDefault="008D2AB8" w:rsidP="00211A82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211A82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211A82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0FA757AD" w14:textId="77777777" w:rsidR="008D2AB8" w:rsidRPr="00211A82" w:rsidRDefault="008D2AB8" w:rsidP="00211A82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211A82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21DB2E5D" w14:textId="77777777" w:rsidR="008D2AB8" w:rsidRPr="00211A82" w:rsidRDefault="008D2AB8" w:rsidP="00211A82">
      <w:pPr>
        <w:rPr>
          <w:rFonts w:ascii="Verdana" w:hAnsi="Verdana"/>
          <w:sz w:val="18"/>
          <w:szCs w:val="18"/>
        </w:rPr>
      </w:pPr>
      <w:r w:rsidRPr="00211A82">
        <w:rPr>
          <w:rFonts w:ascii="Verdana" w:hAnsi="Verdana"/>
          <w:sz w:val="18"/>
          <w:szCs w:val="18"/>
        </w:rPr>
        <w:t>Do: Nazwa i siedziba Zamawiającego:</w:t>
      </w:r>
    </w:p>
    <w:p w14:paraId="2219D8F6" w14:textId="13D87186" w:rsidR="008654AF" w:rsidRPr="00211A82" w:rsidRDefault="008654AF" w:rsidP="00211A82">
      <w:pPr>
        <w:ind w:right="-110"/>
        <w:rPr>
          <w:rFonts w:ascii="Verdana" w:hAnsi="Verdana"/>
          <w:b/>
          <w:sz w:val="18"/>
          <w:szCs w:val="18"/>
        </w:rPr>
      </w:pPr>
      <w:r w:rsidRPr="00211A82">
        <w:rPr>
          <w:rFonts w:ascii="Verdana" w:hAnsi="Verdana"/>
          <w:b/>
          <w:sz w:val="18"/>
          <w:szCs w:val="18"/>
        </w:rPr>
        <w:t xml:space="preserve">Akademia Górniczo </w:t>
      </w:r>
      <w:r w:rsidR="00211A82" w:rsidRPr="00211A82">
        <w:rPr>
          <w:rFonts w:ascii="Verdana" w:hAnsi="Verdana"/>
          <w:b/>
          <w:sz w:val="18"/>
          <w:szCs w:val="18"/>
        </w:rPr>
        <w:t>–</w:t>
      </w:r>
      <w:r w:rsidRPr="00211A82">
        <w:rPr>
          <w:rFonts w:ascii="Verdana" w:hAnsi="Verdana"/>
          <w:b/>
          <w:sz w:val="18"/>
          <w:szCs w:val="18"/>
        </w:rPr>
        <w:t xml:space="preserve"> Hutnicza</w:t>
      </w:r>
      <w:r w:rsidR="00211A82" w:rsidRPr="00211A82">
        <w:rPr>
          <w:rFonts w:ascii="Verdana" w:hAnsi="Verdana"/>
          <w:b/>
          <w:sz w:val="18"/>
          <w:szCs w:val="18"/>
        </w:rPr>
        <w:t xml:space="preserve"> </w:t>
      </w:r>
      <w:r w:rsidRPr="00211A82">
        <w:rPr>
          <w:rFonts w:ascii="Verdana" w:hAnsi="Verdana"/>
          <w:b/>
          <w:sz w:val="18"/>
          <w:szCs w:val="18"/>
        </w:rPr>
        <w:t>im. Stanisława Staszica w Krakowie</w:t>
      </w:r>
    </w:p>
    <w:p w14:paraId="54A50924" w14:textId="77777777" w:rsidR="008D2AB8" w:rsidRPr="00211A82" w:rsidRDefault="008654AF" w:rsidP="00211A82">
      <w:pPr>
        <w:ind w:right="-110"/>
        <w:rPr>
          <w:rFonts w:ascii="Verdana" w:hAnsi="Verdana"/>
          <w:b/>
          <w:sz w:val="18"/>
          <w:szCs w:val="18"/>
        </w:rPr>
      </w:pPr>
      <w:r w:rsidRPr="00211A82">
        <w:rPr>
          <w:rFonts w:ascii="Verdana" w:hAnsi="Verdana"/>
          <w:b/>
          <w:sz w:val="18"/>
          <w:szCs w:val="18"/>
        </w:rPr>
        <w:t>Dział Zamówień Publicznych</w:t>
      </w:r>
      <w:r w:rsidR="008D2AB8" w:rsidRPr="00211A82">
        <w:rPr>
          <w:rFonts w:ascii="Verdana" w:hAnsi="Verdana"/>
          <w:b/>
          <w:sz w:val="18"/>
          <w:szCs w:val="18"/>
        </w:rPr>
        <w:t xml:space="preserve">  </w:t>
      </w:r>
    </w:p>
    <w:p w14:paraId="2D319E08" w14:textId="7187CEA2" w:rsidR="008D2AB8" w:rsidRPr="00211A82" w:rsidRDefault="008654AF" w:rsidP="00211A82">
      <w:pPr>
        <w:ind w:right="-110"/>
        <w:rPr>
          <w:rFonts w:ascii="Verdana" w:hAnsi="Verdana"/>
          <w:b/>
          <w:sz w:val="18"/>
          <w:szCs w:val="18"/>
        </w:rPr>
      </w:pPr>
      <w:r w:rsidRPr="00211A82">
        <w:rPr>
          <w:rFonts w:ascii="Verdana" w:hAnsi="Verdana"/>
          <w:b/>
          <w:sz w:val="18"/>
          <w:szCs w:val="18"/>
        </w:rPr>
        <w:t>Al. Mickiewicza</w:t>
      </w:r>
      <w:r w:rsidR="008D2AB8" w:rsidRPr="00211A82">
        <w:rPr>
          <w:rFonts w:ascii="Verdana" w:hAnsi="Verdana"/>
          <w:b/>
          <w:sz w:val="18"/>
          <w:szCs w:val="18"/>
        </w:rPr>
        <w:t xml:space="preserve"> </w:t>
      </w:r>
      <w:r w:rsidRPr="00211A82">
        <w:rPr>
          <w:rFonts w:ascii="Verdana" w:hAnsi="Verdana"/>
          <w:b/>
          <w:sz w:val="18"/>
          <w:szCs w:val="18"/>
        </w:rPr>
        <w:t>30</w:t>
      </w:r>
      <w:r w:rsidR="008D2AB8" w:rsidRPr="00211A82">
        <w:rPr>
          <w:rFonts w:ascii="Verdana" w:hAnsi="Verdana"/>
          <w:b/>
          <w:sz w:val="18"/>
          <w:szCs w:val="18"/>
        </w:rPr>
        <w:t xml:space="preserve"> </w:t>
      </w:r>
      <w:r w:rsidRPr="00211A82">
        <w:rPr>
          <w:rFonts w:ascii="Verdana" w:hAnsi="Verdana"/>
          <w:b/>
          <w:sz w:val="18"/>
          <w:szCs w:val="18"/>
        </w:rPr>
        <w:t>30-059</w:t>
      </w:r>
      <w:r w:rsidR="008D2AB8" w:rsidRPr="00211A82">
        <w:rPr>
          <w:rFonts w:ascii="Verdana" w:hAnsi="Verdana"/>
          <w:b/>
          <w:sz w:val="18"/>
          <w:szCs w:val="18"/>
        </w:rPr>
        <w:t xml:space="preserve"> </w:t>
      </w:r>
      <w:r w:rsidRPr="00211A82">
        <w:rPr>
          <w:rFonts w:ascii="Verdana" w:hAnsi="Verdana"/>
          <w:b/>
          <w:sz w:val="18"/>
          <w:szCs w:val="18"/>
        </w:rPr>
        <w:t>Kraków</w:t>
      </w:r>
      <w:r w:rsidR="008D2AB8" w:rsidRPr="00211A82">
        <w:rPr>
          <w:rFonts w:ascii="Verdana" w:hAnsi="Verdana"/>
          <w:b/>
          <w:sz w:val="18"/>
          <w:szCs w:val="18"/>
        </w:rPr>
        <w:t xml:space="preserve">,  </w:t>
      </w:r>
    </w:p>
    <w:p w14:paraId="638868A1" w14:textId="77777777" w:rsidR="008D2AB8" w:rsidRPr="00211A82" w:rsidRDefault="008D2AB8" w:rsidP="00211A82">
      <w:pPr>
        <w:ind w:firstLine="3969"/>
        <w:rPr>
          <w:rFonts w:ascii="Verdana" w:hAnsi="Verdana"/>
          <w:b/>
          <w:sz w:val="18"/>
          <w:szCs w:val="18"/>
        </w:rPr>
      </w:pPr>
    </w:p>
    <w:p w14:paraId="0322CC86" w14:textId="18C374DF" w:rsidR="008D2AB8" w:rsidRPr="00211A82" w:rsidRDefault="008D2AB8" w:rsidP="00211A82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211A82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8654AF" w:rsidRPr="00211A82">
        <w:rPr>
          <w:rFonts w:ascii="Verdana" w:hAnsi="Verdana"/>
          <w:b/>
          <w:sz w:val="18"/>
          <w:szCs w:val="18"/>
        </w:rPr>
        <w:t xml:space="preserve">Zabudowa 2 aneksów kuchennych wraz z </w:t>
      </w:r>
      <w:proofErr w:type="spellStart"/>
      <w:r w:rsidR="008654AF" w:rsidRPr="00211A82">
        <w:rPr>
          <w:rFonts w:ascii="Verdana" w:hAnsi="Verdana"/>
          <w:b/>
          <w:sz w:val="18"/>
          <w:szCs w:val="18"/>
        </w:rPr>
        <w:t>agd</w:t>
      </w:r>
      <w:proofErr w:type="spellEnd"/>
      <w:r w:rsidR="008654AF" w:rsidRPr="00211A82">
        <w:rPr>
          <w:rFonts w:ascii="Verdana" w:hAnsi="Verdana"/>
          <w:b/>
          <w:sz w:val="18"/>
          <w:szCs w:val="18"/>
        </w:rPr>
        <w:t>, 2 szaf ubraniowych, 1 szafy gospodarczej do mieszkania nr 7a i 7b przy ul. Gramatyka 7 w Krakowie - KC-DE-zp.272-753/25</w:t>
      </w:r>
      <w:r w:rsidRPr="00211A82">
        <w:rPr>
          <w:rFonts w:ascii="Verdana" w:hAnsi="Verdana"/>
          <w:b/>
          <w:sz w:val="18"/>
          <w:szCs w:val="18"/>
        </w:rPr>
        <w:t xml:space="preserve">, </w:t>
      </w:r>
      <w:r w:rsidRPr="00211A82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90CD099" w14:textId="77777777" w:rsidR="008D2AB8" w:rsidRPr="00211A82" w:rsidRDefault="008D2AB8" w:rsidP="00211A82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tbl>
      <w:tblPr>
        <w:tblW w:w="97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"/>
        <w:gridCol w:w="22"/>
        <w:gridCol w:w="2268"/>
        <w:gridCol w:w="2126"/>
        <w:gridCol w:w="709"/>
        <w:gridCol w:w="1134"/>
        <w:gridCol w:w="1133"/>
        <w:gridCol w:w="851"/>
        <w:gridCol w:w="1133"/>
      </w:tblGrid>
      <w:tr w:rsidR="00211A82" w:rsidRPr="00211A82" w14:paraId="488F1C2F" w14:textId="77777777" w:rsidTr="00947E60">
        <w:trPr>
          <w:trHeight w:val="1457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D153A24" w14:textId="77777777" w:rsidR="00211A82" w:rsidRPr="00211A82" w:rsidRDefault="00211A82" w:rsidP="00211A8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211A82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264721D" w14:textId="77777777" w:rsidR="00211A82" w:rsidRPr="00211A82" w:rsidRDefault="00211A82" w:rsidP="00211A8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11A82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27A7FC1" w14:textId="77777777" w:rsidR="00211A82" w:rsidRPr="00211A82" w:rsidRDefault="00211A82" w:rsidP="00211A8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11A82">
              <w:rPr>
                <w:rFonts w:ascii="Verdana" w:hAnsi="Verdana"/>
                <w:b/>
                <w:bCs/>
                <w:sz w:val="18"/>
                <w:szCs w:val="18"/>
              </w:rPr>
              <w:t xml:space="preserve">Nazwa producenta </w:t>
            </w:r>
          </w:p>
          <w:p w14:paraId="2083D1F4" w14:textId="77777777" w:rsidR="00211A82" w:rsidRPr="00211A82" w:rsidRDefault="00211A82" w:rsidP="00211A8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11A82">
              <w:rPr>
                <w:rFonts w:ascii="Verdana" w:hAnsi="Verdana"/>
                <w:b/>
                <w:bCs/>
                <w:sz w:val="18"/>
                <w:szCs w:val="18"/>
              </w:rPr>
              <w:t xml:space="preserve">i model </w:t>
            </w:r>
          </w:p>
          <w:p w14:paraId="7C1A3203" w14:textId="77777777" w:rsidR="00211A82" w:rsidRPr="00211A82" w:rsidRDefault="00211A82" w:rsidP="00211A82">
            <w:pPr>
              <w:jc w:val="center"/>
              <w:rPr>
                <w:rFonts w:ascii="Verdana" w:hAnsi="Verdana"/>
                <w:b/>
                <w:bCs/>
                <w:color w:val="FF0000"/>
                <w:sz w:val="18"/>
                <w:szCs w:val="18"/>
              </w:rPr>
            </w:pPr>
            <w:r w:rsidRPr="00211A82">
              <w:rPr>
                <w:rFonts w:ascii="Verdana" w:hAnsi="Verdana"/>
                <w:b/>
                <w:bCs/>
                <w:color w:val="FF0000"/>
                <w:sz w:val="18"/>
                <w:szCs w:val="18"/>
              </w:rPr>
              <w:t>lub</w:t>
            </w:r>
          </w:p>
          <w:p w14:paraId="13FD9C05" w14:textId="77777777" w:rsidR="00211A82" w:rsidRPr="00211A82" w:rsidRDefault="00211A82" w:rsidP="00211A8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11A82">
              <w:rPr>
                <w:rFonts w:ascii="Verdana" w:hAnsi="Verdana"/>
                <w:b/>
                <w:bCs/>
                <w:sz w:val="18"/>
                <w:szCs w:val="18"/>
              </w:rPr>
              <w:t xml:space="preserve">wyrób własny </w:t>
            </w:r>
          </w:p>
          <w:p w14:paraId="03573A45" w14:textId="77777777" w:rsidR="00211A82" w:rsidRPr="00211A82" w:rsidRDefault="00211A82" w:rsidP="00211A8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4463235C" w14:textId="77777777" w:rsidR="00211A82" w:rsidRPr="00211A82" w:rsidRDefault="00211A82" w:rsidP="00211A82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A506667" w14:textId="77777777" w:rsidR="00211A82" w:rsidRPr="00211A82" w:rsidRDefault="00211A82" w:rsidP="00211A8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11A82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6975390F" w14:textId="77777777" w:rsidR="00211A82" w:rsidRPr="00211A82" w:rsidRDefault="00211A82" w:rsidP="00211A8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11A82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11AE4C4" w14:textId="77777777" w:rsidR="00211A82" w:rsidRPr="00211A82" w:rsidRDefault="00211A82" w:rsidP="00211A8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11A82">
              <w:rPr>
                <w:rFonts w:ascii="Verdana" w:hAnsi="Verdana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FC717C3" w14:textId="77777777" w:rsidR="00211A82" w:rsidRPr="00211A82" w:rsidRDefault="00211A82" w:rsidP="00211A8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11A82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63E73E2C" w14:textId="77777777" w:rsidR="00211A82" w:rsidRPr="00211A82" w:rsidRDefault="00211A82" w:rsidP="00211A8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11A82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9490FE0" w14:textId="77777777" w:rsidR="00211A82" w:rsidRPr="00211A82" w:rsidRDefault="00211A82" w:rsidP="00211A8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11A82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42F2E1D0" w14:textId="77777777" w:rsidR="00211A82" w:rsidRPr="00211A82" w:rsidRDefault="00211A82" w:rsidP="00211A8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211A82">
              <w:rPr>
                <w:rFonts w:ascii="Verdana" w:hAnsi="Verdana"/>
                <w:sz w:val="18"/>
                <w:szCs w:val="18"/>
              </w:rPr>
              <w:t>[%]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ACDAF71" w14:textId="77777777" w:rsidR="00211A82" w:rsidRPr="00211A82" w:rsidRDefault="00211A82" w:rsidP="00211A8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11A82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3FD07BCF" w14:textId="77777777" w:rsidR="00211A82" w:rsidRPr="00211A82" w:rsidRDefault="00211A82" w:rsidP="00211A8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211A82">
              <w:rPr>
                <w:rFonts w:ascii="Verdana" w:hAnsi="Verdana"/>
                <w:sz w:val="18"/>
                <w:szCs w:val="18"/>
              </w:rPr>
              <w:t>[PLN]</w:t>
            </w:r>
          </w:p>
          <w:p w14:paraId="3C2A947C" w14:textId="77777777" w:rsidR="00211A82" w:rsidRPr="00211A82" w:rsidRDefault="00211A82" w:rsidP="00211A8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11A82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211A82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211A82" w:rsidRPr="00211A82" w14:paraId="161AF178" w14:textId="77777777" w:rsidTr="00947E60">
        <w:trPr>
          <w:trHeight w:val="242"/>
        </w:trPr>
        <w:tc>
          <w:tcPr>
            <w:tcW w:w="40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390753" w14:textId="77777777" w:rsidR="00211A82" w:rsidRPr="00211A82" w:rsidRDefault="00211A82" w:rsidP="00211A8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11A82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DAC33B" w14:textId="77777777" w:rsidR="00211A82" w:rsidRPr="00211A82" w:rsidRDefault="00211A82" w:rsidP="00211A8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11A82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E80A498" w14:textId="77777777" w:rsidR="00211A82" w:rsidRPr="00211A82" w:rsidRDefault="00211A82" w:rsidP="00211A8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11A82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8374638" w14:textId="77777777" w:rsidR="00211A82" w:rsidRPr="00211A82" w:rsidRDefault="00211A82" w:rsidP="00211A8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11A82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B8D9482" w14:textId="77777777" w:rsidR="00211A82" w:rsidRPr="00211A82" w:rsidRDefault="00211A82" w:rsidP="00211A8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11A82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187019D" w14:textId="77777777" w:rsidR="00211A82" w:rsidRPr="00211A82" w:rsidRDefault="00211A82" w:rsidP="00211A8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11A82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355BB53" w14:textId="77777777" w:rsidR="00211A82" w:rsidRPr="00211A82" w:rsidRDefault="00211A82" w:rsidP="00211A8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11A82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B005072" w14:textId="77777777" w:rsidR="00211A82" w:rsidRPr="00211A82" w:rsidRDefault="00211A82" w:rsidP="00211A8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11A82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211A82" w:rsidRPr="00211A82" w14:paraId="230C6F4F" w14:textId="77777777" w:rsidTr="00947E60">
        <w:trPr>
          <w:trHeight w:val="168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E4A15" w14:textId="77777777" w:rsidR="00211A82" w:rsidRPr="00211A82" w:rsidRDefault="00211A82" w:rsidP="00211A82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211A82">
              <w:rPr>
                <w:rFonts w:ascii="Verdana" w:hAnsi="Verdan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5CD808" w14:textId="18D4A54F" w:rsidR="00211A82" w:rsidRPr="00211A82" w:rsidRDefault="00211A82" w:rsidP="00211A82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Szafa ubraniowa Sz1 zgodnie z rys. A_01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85A8F" w14:textId="77777777" w:rsidR="00211A82" w:rsidRPr="00211A82" w:rsidRDefault="00211A82" w:rsidP="00211A82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170DDE" w14:textId="77777777" w:rsidR="00211A82" w:rsidRPr="00211A82" w:rsidRDefault="00211A82" w:rsidP="00211A82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211A82">
              <w:rPr>
                <w:rFonts w:ascii="Verdana" w:hAnsi="Verdana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BE979" w14:textId="77777777" w:rsidR="00211A82" w:rsidRPr="00211A82" w:rsidRDefault="00211A82" w:rsidP="00211A82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8890B" w14:textId="77777777" w:rsidR="00211A82" w:rsidRPr="00211A82" w:rsidRDefault="00211A82" w:rsidP="00211A82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36E4CC8" w14:textId="77777777" w:rsidR="00211A82" w:rsidRPr="00211A82" w:rsidRDefault="00211A82" w:rsidP="00211A82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98449B5" w14:textId="77777777" w:rsidR="00211A82" w:rsidRPr="00211A82" w:rsidRDefault="00211A82" w:rsidP="00211A82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211A82" w:rsidRPr="00211A82" w14:paraId="4C09DDCD" w14:textId="77777777" w:rsidTr="00947E60">
        <w:trPr>
          <w:trHeight w:val="168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6F946" w14:textId="77777777" w:rsidR="00211A82" w:rsidRPr="00211A82" w:rsidRDefault="00211A82" w:rsidP="00211A82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211A82">
              <w:rPr>
                <w:rFonts w:ascii="Verdana" w:hAnsi="Verdan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65C886" w14:textId="5EF31016" w:rsidR="00211A82" w:rsidRPr="00211A82" w:rsidRDefault="00211A82" w:rsidP="00211A82">
            <w:pPr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Szafa gospodarcza w łazience zgodnie z rys. A_02</w:t>
            </w:r>
            <w:r w:rsidRPr="00211A82">
              <w:rPr>
                <w:rFonts w:ascii="Verdana" w:hAnsi="Verdana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A8B35" w14:textId="77777777" w:rsidR="00211A82" w:rsidRPr="00211A82" w:rsidRDefault="00211A82" w:rsidP="00211A82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4B3184" w14:textId="77777777" w:rsidR="00211A82" w:rsidRPr="00211A82" w:rsidRDefault="00211A82" w:rsidP="00211A82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211A82">
              <w:rPr>
                <w:rFonts w:ascii="Verdana" w:hAnsi="Verdana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776CF" w14:textId="77777777" w:rsidR="00211A82" w:rsidRPr="00211A82" w:rsidRDefault="00211A82" w:rsidP="00211A82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5C595" w14:textId="77777777" w:rsidR="00211A82" w:rsidRPr="00211A82" w:rsidRDefault="00211A82" w:rsidP="00211A82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889ABA2" w14:textId="77777777" w:rsidR="00211A82" w:rsidRPr="00211A82" w:rsidRDefault="00211A82" w:rsidP="00211A82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48A6323" w14:textId="77777777" w:rsidR="00211A82" w:rsidRPr="00211A82" w:rsidRDefault="00211A82" w:rsidP="00211A82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211A82" w:rsidRPr="00211A82" w14:paraId="280A4B3B" w14:textId="77777777" w:rsidTr="00947E60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EE222" w14:textId="77777777" w:rsidR="00211A82" w:rsidRPr="00211A82" w:rsidRDefault="00211A82" w:rsidP="00211A82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211A82">
              <w:rPr>
                <w:rFonts w:ascii="Verdana" w:hAnsi="Verdana"/>
                <w:color w:val="000000"/>
                <w:sz w:val="18"/>
                <w:szCs w:val="18"/>
              </w:rPr>
              <w:t>3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85F1F7" w14:textId="3B4A1AD5" w:rsidR="00211A82" w:rsidRPr="00211A82" w:rsidRDefault="00211A82" w:rsidP="00211A82">
            <w:pPr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Zabudowa aneksu kuchennego M1 zgodnie z rysunkiem A_03</w:t>
            </w:r>
            <w:r w:rsidRPr="00211A82">
              <w:rPr>
                <w:rFonts w:ascii="Verdana" w:hAnsi="Verdana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072BD" w14:textId="77777777" w:rsidR="00211A82" w:rsidRPr="00211A82" w:rsidRDefault="00211A82" w:rsidP="00211A82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5E869E" w14:textId="507997D6" w:rsidR="00211A82" w:rsidRPr="00211A82" w:rsidRDefault="00211A82" w:rsidP="00211A82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211A82">
              <w:rPr>
                <w:rFonts w:ascii="Verdana" w:hAnsi="Verdana" w:cs="Arial"/>
                <w:color w:val="000000"/>
                <w:sz w:val="18"/>
                <w:szCs w:val="18"/>
              </w:rPr>
              <w:t>1</w:t>
            </w:r>
            <w:r>
              <w:rPr>
                <w:rFonts w:ascii="Verdana" w:hAnsi="Verdana" w:cs="Arial"/>
                <w:color w:val="000000"/>
                <w:sz w:val="18"/>
                <w:szCs w:val="18"/>
              </w:rPr>
              <w:t xml:space="preserve"> zestaw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F1996" w14:textId="77777777" w:rsidR="00211A82" w:rsidRPr="00211A82" w:rsidRDefault="00211A82" w:rsidP="00211A82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5868E" w14:textId="77777777" w:rsidR="00211A82" w:rsidRPr="00211A82" w:rsidRDefault="00211A82" w:rsidP="00211A82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5E7C131" w14:textId="77777777" w:rsidR="00211A82" w:rsidRPr="00211A82" w:rsidRDefault="00211A82" w:rsidP="00211A82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6EB32D8" w14:textId="77777777" w:rsidR="00211A82" w:rsidRPr="00211A82" w:rsidRDefault="00211A82" w:rsidP="00211A82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211A82" w:rsidRPr="00211A82" w14:paraId="5365F210" w14:textId="77777777" w:rsidTr="00947E60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4EA34" w14:textId="77777777" w:rsidR="00211A82" w:rsidRPr="00211A82" w:rsidRDefault="00211A82" w:rsidP="00211A82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211A82">
              <w:rPr>
                <w:rFonts w:ascii="Verdana" w:hAnsi="Verdana"/>
                <w:color w:val="000000"/>
                <w:sz w:val="18"/>
                <w:szCs w:val="18"/>
              </w:rPr>
              <w:t>4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C9A994" w14:textId="055EE0C9" w:rsidR="00211A82" w:rsidRPr="00211A82" w:rsidRDefault="00211A82" w:rsidP="00211A82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hAnsi="Verdana"/>
                <w:color w:val="FF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Szafa ubraniowa Sz2 zgodnie z rys. A_04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B60B0" w14:textId="77777777" w:rsidR="00211A82" w:rsidRPr="00211A82" w:rsidRDefault="00211A82" w:rsidP="00211A82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393C8B" w14:textId="77777777" w:rsidR="00211A82" w:rsidRPr="00211A82" w:rsidRDefault="00211A82" w:rsidP="00211A82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211A82">
              <w:rPr>
                <w:rFonts w:ascii="Verdana" w:hAnsi="Verdana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47D08" w14:textId="77777777" w:rsidR="00211A82" w:rsidRPr="00211A82" w:rsidRDefault="00211A82" w:rsidP="00211A82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D8241" w14:textId="77777777" w:rsidR="00211A82" w:rsidRPr="00211A82" w:rsidRDefault="00211A82" w:rsidP="00211A82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50AFC76" w14:textId="77777777" w:rsidR="00211A82" w:rsidRPr="00211A82" w:rsidRDefault="00211A82" w:rsidP="00211A82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8416A7" w14:textId="77777777" w:rsidR="00211A82" w:rsidRPr="00211A82" w:rsidRDefault="00211A82" w:rsidP="00211A82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211A82" w:rsidRPr="00211A82" w14:paraId="398DC395" w14:textId="77777777" w:rsidTr="00947E60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43126" w14:textId="77777777" w:rsidR="00211A82" w:rsidRPr="00211A82" w:rsidRDefault="00211A82" w:rsidP="00211A82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211A82">
              <w:rPr>
                <w:rFonts w:ascii="Verdana" w:hAnsi="Verdana"/>
                <w:color w:val="000000"/>
                <w:sz w:val="18"/>
                <w:szCs w:val="18"/>
              </w:rPr>
              <w:t>5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DE3069" w14:textId="04204DFC" w:rsidR="00211A82" w:rsidRPr="00211A82" w:rsidRDefault="00211A82" w:rsidP="00211A82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Zabudowa aneksu kuchennego M2 zgodnie z rysunkiem A_05, A_06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3E90F" w14:textId="77777777" w:rsidR="00211A82" w:rsidRPr="00211A82" w:rsidRDefault="00211A82" w:rsidP="00211A82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40D824" w14:textId="5E82D5B4" w:rsidR="00211A82" w:rsidRPr="00211A82" w:rsidRDefault="00211A82" w:rsidP="00211A82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0AD66" w14:textId="77777777" w:rsidR="00211A82" w:rsidRPr="00211A82" w:rsidRDefault="00211A82" w:rsidP="00211A82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91778" w14:textId="77777777" w:rsidR="00211A82" w:rsidRPr="00211A82" w:rsidRDefault="00211A82" w:rsidP="00211A82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3062259" w14:textId="77777777" w:rsidR="00211A82" w:rsidRPr="00211A82" w:rsidRDefault="00211A82" w:rsidP="00211A82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607C4F" w14:textId="77777777" w:rsidR="00211A82" w:rsidRPr="00211A82" w:rsidRDefault="00211A82" w:rsidP="00211A82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211A82" w:rsidRPr="00211A82" w14:paraId="0A39F755" w14:textId="77777777" w:rsidTr="00947E60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92D073C" w14:textId="77777777" w:rsidR="00211A82" w:rsidRPr="00211A82" w:rsidRDefault="00211A82" w:rsidP="00211A82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7B852D" w14:textId="77777777" w:rsidR="00211A82" w:rsidRDefault="00211A82" w:rsidP="00211A82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8FD60" w14:textId="77777777" w:rsidR="00211A82" w:rsidRPr="00211A82" w:rsidRDefault="00211A82" w:rsidP="00211A8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11A82">
              <w:rPr>
                <w:rFonts w:ascii="Verdana" w:hAnsi="Verdana"/>
                <w:b/>
                <w:bCs/>
                <w:sz w:val="18"/>
                <w:szCs w:val="18"/>
              </w:rPr>
              <w:t xml:space="preserve">Nazwa producenta </w:t>
            </w:r>
          </w:p>
          <w:p w14:paraId="50B0FD44" w14:textId="27150F57" w:rsidR="00211A82" w:rsidRPr="003F5E5B" w:rsidRDefault="00211A82" w:rsidP="003F5E5B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11A82">
              <w:rPr>
                <w:rFonts w:ascii="Verdana" w:hAnsi="Verdana"/>
                <w:b/>
                <w:bCs/>
                <w:sz w:val="18"/>
                <w:szCs w:val="18"/>
              </w:rPr>
              <w:t xml:space="preserve">i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F10574" w14:textId="77777777" w:rsidR="00211A82" w:rsidRPr="00211A82" w:rsidRDefault="00211A82" w:rsidP="00211A82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AEE43" w14:textId="77777777" w:rsidR="00211A82" w:rsidRPr="00211A82" w:rsidRDefault="00211A82" w:rsidP="00211A82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33FE2" w14:textId="77777777" w:rsidR="00211A82" w:rsidRPr="00211A82" w:rsidRDefault="00211A82" w:rsidP="00211A82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F675C6" w14:textId="77777777" w:rsidR="00211A82" w:rsidRPr="00211A82" w:rsidRDefault="00211A82" w:rsidP="00211A82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11215E" w14:textId="77777777" w:rsidR="00211A82" w:rsidRPr="00211A82" w:rsidRDefault="00211A82" w:rsidP="00211A82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211A82" w:rsidRPr="00211A82" w14:paraId="5821A4EF" w14:textId="77777777" w:rsidTr="00947E60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4FFA7" w14:textId="77777777" w:rsidR="00211A82" w:rsidRPr="00211A82" w:rsidRDefault="00211A82" w:rsidP="00211A82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211A82">
              <w:rPr>
                <w:rFonts w:ascii="Verdana" w:hAnsi="Verdana"/>
                <w:color w:val="000000"/>
                <w:sz w:val="18"/>
                <w:szCs w:val="18"/>
              </w:rPr>
              <w:t>6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2058F4" w14:textId="24988E34" w:rsidR="00211A82" w:rsidRPr="00211A82" w:rsidRDefault="00211A82" w:rsidP="00211A82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Lodówka z zamrażarką do zabudowy</w:t>
            </w:r>
            <w:r w:rsidRPr="00211A82">
              <w:rPr>
                <w:rFonts w:ascii="Verdana" w:hAnsi="Verdana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12D5B" w14:textId="77777777" w:rsidR="00211A82" w:rsidRPr="00211A82" w:rsidRDefault="00211A82" w:rsidP="00211A82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35D60C" w14:textId="4EA1207F" w:rsidR="00211A82" w:rsidRPr="00211A82" w:rsidRDefault="00211A82" w:rsidP="00211A82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169F9" w14:textId="77777777" w:rsidR="00211A82" w:rsidRPr="00211A82" w:rsidRDefault="00211A82" w:rsidP="00211A82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B203F" w14:textId="77777777" w:rsidR="00211A82" w:rsidRPr="00211A82" w:rsidRDefault="00211A82" w:rsidP="00211A82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80B980" w14:textId="77777777" w:rsidR="00211A82" w:rsidRPr="00211A82" w:rsidRDefault="00211A82" w:rsidP="00211A82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B5933B5" w14:textId="77777777" w:rsidR="00211A82" w:rsidRPr="00211A82" w:rsidRDefault="00211A82" w:rsidP="00211A82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211A82" w:rsidRPr="00211A82" w14:paraId="5AC6C178" w14:textId="77777777" w:rsidTr="003F5E5B">
        <w:trPr>
          <w:trHeight w:val="215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13A2C" w14:textId="77777777" w:rsidR="00211A82" w:rsidRPr="00211A82" w:rsidRDefault="00211A82" w:rsidP="00211A82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211A82">
              <w:rPr>
                <w:rFonts w:ascii="Verdana" w:hAnsi="Verdana"/>
                <w:color w:val="000000"/>
                <w:sz w:val="18"/>
                <w:szCs w:val="18"/>
              </w:rPr>
              <w:t>7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E15931" w14:textId="2F60A41C" w:rsidR="00211A82" w:rsidRPr="00211A82" w:rsidRDefault="00211A82" w:rsidP="00211A82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Zlew jednokomorowy</w:t>
            </w:r>
            <w:r w:rsidRPr="00211A82">
              <w:rPr>
                <w:rFonts w:ascii="Verdana" w:hAnsi="Verdana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770EA" w14:textId="77777777" w:rsidR="00211A82" w:rsidRPr="00211A82" w:rsidRDefault="00211A82" w:rsidP="00211A82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2378C1" w14:textId="77777777" w:rsidR="00211A82" w:rsidRPr="00211A82" w:rsidRDefault="00211A82" w:rsidP="00211A82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211A82">
              <w:rPr>
                <w:rFonts w:ascii="Verdana" w:hAnsi="Verdana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C6359" w14:textId="77777777" w:rsidR="00211A82" w:rsidRPr="00211A82" w:rsidRDefault="00211A82" w:rsidP="00211A82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C2201" w14:textId="77777777" w:rsidR="00211A82" w:rsidRPr="00211A82" w:rsidRDefault="00211A82" w:rsidP="00211A82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4113D94" w14:textId="77777777" w:rsidR="00211A82" w:rsidRPr="00211A82" w:rsidRDefault="00211A82" w:rsidP="00211A82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4743FF7" w14:textId="77777777" w:rsidR="00211A82" w:rsidRPr="00211A82" w:rsidRDefault="00211A82" w:rsidP="00211A82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211A82" w:rsidRPr="00211A82" w14:paraId="6794A1AB" w14:textId="77777777" w:rsidTr="003F5E5B">
        <w:trPr>
          <w:trHeight w:val="209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8F129" w14:textId="77777777" w:rsidR="00211A82" w:rsidRPr="00211A82" w:rsidRDefault="00211A82" w:rsidP="00211A82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211A82">
              <w:rPr>
                <w:rFonts w:ascii="Verdana" w:hAnsi="Verdana"/>
                <w:color w:val="000000"/>
                <w:sz w:val="18"/>
                <w:szCs w:val="18"/>
              </w:rPr>
              <w:t>8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488033" w14:textId="058897A9" w:rsidR="00211A82" w:rsidRPr="00211A82" w:rsidRDefault="00211A82" w:rsidP="00211A82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Bateria kuchenna</w:t>
            </w:r>
            <w:r w:rsidRPr="00211A82">
              <w:rPr>
                <w:rFonts w:ascii="Verdana" w:hAnsi="Verdana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AD0E3" w14:textId="77777777" w:rsidR="00211A82" w:rsidRPr="00211A82" w:rsidRDefault="00211A82" w:rsidP="00211A82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DC5C53" w14:textId="77777777" w:rsidR="00211A82" w:rsidRPr="00211A82" w:rsidRDefault="00211A82" w:rsidP="00211A82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211A82">
              <w:rPr>
                <w:rFonts w:ascii="Verdana" w:hAnsi="Verdana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E970C" w14:textId="77777777" w:rsidR="00211A82" w:rsidRPr="00211A82" w:rsidRDefault="00211A82" w:rsidP="00211A82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5785C" w14:textId="77777777" w:rsidR="00211A82" w:rsidRPr="00211A82" w:rsidRDefault="00211A82" w:rsidP="00211A82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672275" w14:textId="77777777" w:rsidR="00211A82" w:rsidRPr="00211A82" w:rsidRDefault="00211A82" w:rsidP="00211A82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CA1D5D1" w14:textId="77777777" w:rsidR="00211A82" w:rsidRPr="00211A82" w:rsidRDefault="00211A82" w:rsidP="00211A82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211A82" w:rsidRPr="00211A82" w14:paraId="7DED2B9D" w14:textId="77777777" w:rsidTr="00947E60">
        <w:trPr>
          <w:trHeight w:val="532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B08F1" w14:textId="77777777" w:rsidR="00211A82" w:rsidRPr="00211A82" w:rsidRDefault="00211A82" w:rsidP="00211A82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211A82">
              <w:rPr>
                <w:rFonts w:ascii="Verdana" w:hAnsi="Verdana"/>
                <w:color w:val="000000"/>
                <w:sz w:val="18"/>
                <w:szCs w:val="18"/>
              </w:rPr>
              <w:t>9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62EE00" w14:textId="2BA1D112" w:rsidR="00211A82" w:rsidRPr="00211A82" w:rsidRDefault="00211A82" w:rsidP="00211A82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Zmywarka w zabudowie</w:t>
            </w:r>
            <w:r w:rsidRPr="00211A82">
              <w:rPr>
                <w:rFonts w:ascii="Verdana" w:hAnsi="Verdana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157C9" w14:textId="77777777" w:rsidR="00211A82" w:rsidRPr="00211A82" w:rsidRDefault="00211A82" w:rsidP="00211A82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A16F12" w14:textId="77777777" w:rsidR="00211A82" w:rsidRPr="00211A82" w:rsidRDefault="00211A82" w:rsidP="00211A82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211A82">
              <w:rPr>
                <w:rFonts w:ascii="Verdana" w:hAnsi="Verdana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ED018" w14:textId="77777777" w:rsidR="00211A82" w:rsidRPr="00211A82" w:rsidRDefault="00211A82" w:rsidP="00211A82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1F84C" w14:textId="77777777" w:rsidR="00211A82" w:rsidRPr="00211A82" w:rsidRDefault="00211A82" w:rsidP="00211A82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ACF2B57" w14:textId="77777777" w:rsidR="00211A82" w:rsidRPr="00211A82" w:rsidRDefault="00211A82" w:rsidP="00211A82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8BE7722" w14:textId="77777777" w:rsidR="00211A82" w:rsidRPr="00211A82" w:rsidRDefault="00211A82" w:rsidP="00211A82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211A82" w:rsidRPr="00211A82" w14:paraId="16A5649E" w14:textId="77777777" w:rsidTr="003F5E5B">
        <w:trPr>
          <w:trHeight w:val="248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F2531" w14:textId="77777777" w:rsidR="00211A82" w:rsidRPr="00211A82" w:rsidRDefault="00211A82" w:rsidP="00211A82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211A82">
              <w:rPr>
                <w:rFonts w:ascii="Verdana" w:hAnsi="Verdan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BED054" w14:textId="77777777" w:rsidR="00211A82" w:rsidRDefault="00211A82" w:rsidP="00211A82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hAnsi="Verdana" w:cs="Arial"/>
                <w:color w:val="00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Zestaw AGD</w:t>
            </w:r>
          </w:p>
          <w:p w14:paraId="703285B7" w14:textId="0E1CD13B" w:rsidR="00211A82" w:rsidRPr="00211A82" w:rsidRDefault="00211A82" w:rsidP="00211A82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- Piekarnik i płyta indukcyjna</w:t>
            </w:r>
            <w:r w:rsidRPr="00211A82">
              <w:rPr>
                <w:rFonts w:ascii="Verdana" w:hAnsi="Verdana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0B12B" w14:textId="77777777" w:rsidR="00211A82" w:rsidRPr="00211A82" w:rsidRDefault="00211A82" w:rsidP="00211A82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D9A9D9" w14:textId="589C72CF" w:rsidR="00211A82" w:rsidRPr="00211A82" w:rsidRDefault="00211A82" w:rsidP="00211A82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2 zestawy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59A89" w14:textId="77777777" w:rsidR="00211A82" w:rsidRPr="00211A82" w:rsidRDefault="00211A82" w:rsidP="00211A82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65629" w14:textId="77777777" w:rsidR="00211A82" w:rsidRPr="00211A82" w:rsidRDefault="00211A82" w:rsidP="00211A82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0F414F2" w14:textId="77777777" w:rsidR="00211A82" w:rsidRPr="00211A82" w:rsidRDefault="00211A82" w:rsidP="00211A82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ED46EA4" w14:textId="77777777" w:rsidR="00211A82" w:rsidRPr="00211A82" w:rsidRDefault="00211A82" w:rsidP="00211A82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211A82" w:rsidRPr="00211A82" w14:paraId="567D2F87" w14:textId="77777777" w:rsidTr="003F5E5B">
        <w:trPr>
          <w:trHeight w:val="256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1CF79" w14:textId="77777777" w:rsidR="00211A82" w:rsidRPr="00211A82" w:rsidRDefault="00211A82" w:rsidP="00211A82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211A82">
              <w:rPr>
                <w:rFonts w:ascii="Verdana" w:hAnsi="Verdan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513922" w14:textId="5903BEA8" w:rsidR="00211A82" w:rsidRPr="00211A82" w:rsidRDefault="00211A82" w:rsidP="00211A82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Okap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9C7F0" w14:textId="77777777" w:rsidR="00211A82" w:rsidRPr="00211A82" w:rsidRDefault="00211A82" w:rsidP="00211A82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47FBF5" w14:textId="08AADB12" w:rsidR="00211A82" w:rsidRPr="00211A82" w:rsidRDefault="00211A82" w:rsidP="00211A82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9C192" w14:textId="77777777" w:rsidR="00211A82" w:rsidRPr="00211A82" w:rsidRDefault="00211A82" w:rsidP="00211A82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3B02A" w14:textId="77777777" w:rsidR="00211A82" w:rsidRPr="00211A82" w:rsidRDefault="00211A82" w:rsidP="00211A82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8AA28F4" w14:textId="77777777" w:rsidR="00211A82" w:rsidRPr="00211A82" w:rsidRDefault="00211A82" w:rsidP="00211A82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2F1EF7C" w14:textId="77777777" w:rsidR="00211A82" w:rsidRPr="00211A82" w:rsidRDefault="00211A82" w:rsidP="00211A82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211A82" w:rsidRPr="00211A82" w14:paraId="410C980A" w14:textId="77777777" w:rsidTr="003F5E5B">
        <w:trPr>
          <w:trHeight w:val="250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532D3" w14:textId="77777777" w:rsidR="00211A82" w:rsidRPr="00211A82" w:rsidRDefault="00211A82" w:rsidP="00211A82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211A82">
              <w:rPr>
                <w:rFonts w:ascii="Verdana" w:hAnsi="Verdan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CB87E4" w14:textId="1B1D3467" w:rsidR="00211A82" w:rsidRPr="00211A82" w:rsidRDefault="00211A82" w:rsidP="00211A82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8"/>
                <w:szCs w:val="18"/>
                <w:lang w:eastAsia="zh-CN" w:bidi="hi-IN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Pralka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91B5C" w14:textId="77777777" w:rsidR="00211A82" w:rsidRPr="00211A82" w:rsidRDefault="00211A82" w:rsidP="00211A82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0B509E" w14:textId="468613B5" w:rsidR="00211A82" w:rsidRPr="00211A82" w:rsidRDefault="00211A82" w:rsidP="00211A82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>
              <w:rPr>
                <w:rFonts w:ascii="Verdana" w:hAnsi="Verdana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0A015" w14:textId="77777777" w:rsidR="00211A82" w:rsidRPr="00211A82" w:rsidRDefault="00211A82" w:rsidP="00211A82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A0193" w14:textId="77777777" w:rsidR="00211A82" w:rsidRPr="00211A82" w:rsidRDefault="00211A82" w:rsidP="00211A82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00B23DF" w14:textId="77777777" w:rsidR="00211A82" w:rsidRPr="00211A82" w:rsidRDefault="00211A82" w:rsidP="00211A82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66BCFB9" w14:textId="77777777" w:rsidR="00211A82" w:rsidRPr="00211A82" w:rsidRDefault="00211A82" w:rsidP="00211A82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211A82" w:rsidRPr="00211A82" w14:paraId="69B05560" w14:textId="77777777" w:rsidTr="00947E60">
        <w:trPr>
          <w:trHeight w:val="351"/>
        </w:trPr>
        <w:tc>
          <w:tcPr>
            <w:tcW w:w="42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C255137" w14:textId="77777777" w:rsidR="00211A82" w:rsidRPr="00211A82" w:rsidRDefault="00211A82" w:rsidP="00211A82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82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97FA5" w14:textId="77777777" w:rsidR="00211A82" w:rsidRPr="00211A82" w:rsidRDefault="00211A82" w:rsidP="00211A82">
            <w:pPr>
              <w:ind w:right="425"/>
              <w:jc w:val="right"/>
              <w:rPr>
                <w:rFonts w:ascii="Verdana" w:hAnsi="Verdana"/>
                <w:color w:val="000000"/>
                <w:sz w:val="18"/>
                <w:szCs w:val="18"/>
              </w:rPr>
            </w:pPr>
            <w:r w:rsidRPr="00211A82"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>RAZEM (netto)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92E6E2" w14:textId="77777777" w:rsidR="00211A82" w:rsidRPr="00211A82" w:rsidRDefault="00211A82" w:rsidP="00211A82">
            <w:pPr>
              <w:ind w:right="425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211A82" w:rsidRPr="00211A82" w14:paraId="796EAD76" w14:textId="77777777" w:rsidTr="00947E60">
        <w:trPr>
          <w:trHeight w:val="351"/>
        </w:trPr>
        <w:tc>
          <w:tcPr>
            <w:tcW w:w="42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CC82595" w14:textId="77777777" w:rsidR="00211A82" w:rsidRPr="00211A82" w:rsidRDefault="00211A82" w:rsidP="00211A82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82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69993" w14:textId="77777777" w:rsidR="00211A82" w:rsidRPr="00211A82" w:rsidRDefault="00211A82" w:rsidP="00211A82">
            <w:pPr>
              <w:ind w:right="425"/>
              <w:jc w:val="right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211A82"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>VAT (23%)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64E6B14" w14:textId="77777777" w:rsidR="00211A82" w:rsidRPr="00211A82" w:rsidRDefault="00211A82" w:rsidP="00211A82">
            <w:pPr>
              <w:ind w:right="425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211A82" w:rsidRPr="00211A82" w14:paraId="7AE1BDFB" w14:textId="77777777" w:rsidTr="00947E60">
        <w:trPr>
          <w:trHeight w:val="351"/>
        </w:trPr>
        <w:tc>
          <w:tcPr>
            <w:tcW w:w="42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60187D9" w14:textId="77777777" w:rsidR="00211A82" w:rsidRPr="00211A82" w:rsidRDefault="00211A82" w:rsidP="00211A82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82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54C9A" w14:textId="77777777" w:rsidR="00211A82" w:rsidRPr="00211A82" w:rsidRDefault="00211A82" w:rsidP="00211A82">
            <w:pPr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</w:pPr>
            <w:r w:rsidRPr="00211A82"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>RAZEM (brutto)</w:t>
            </w:r>
          </w:p>
          <w:p w14:paraId="6CB11D49" w14:textId="76DD6914" w:rsidR="00211A82" w:rsidRPr="00211A82" w:rsidRDefault="00211A82" w:rsidP="003F5E5B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211A82">
              <w:rPr>
                <w:rFonts w:ascii="Verdana" w:hAnsi="Verdana"/>
                <w:color w:val="000000"/>
                <w:sz w:val="18"/>
                <w:szCs w:val="18"/>
              </w:rPr>
              <w:t xml:space="preserve"> Słownie brutto: ……………………………………………………/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1BD5CF3" w14:textId="77777777" w:rsidR="00211A82" w:rsidRPr="00211A82" w:rsidRDefault="00211A82" w:rsidP="00211A82">
            <w:pPr>
              <w:ind w:right="425"/>
              <w:rPr>
                <w:rFonts w:ascii="Verdana" w:hAnsi="Verdana"/>
                <w:color w:val="000000"/>
                <w:sz w:val="18"/>
                <w:szCs w:val="18"/>
              </w:rPr>
            </w:pPr>
          </w:p>
          <w:p w14:paraId="38A3B19E" w14:textId="77777777" w:rsidR="00211A82" w:rsidRPr="00211A82" w:rsidRDefault="00211A82" w:rsidP="00211A82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211A82">
              <w:rPr>
                <w:rFonts w:ascii="Verdana" w:hAnsi="Verdana"/>
                <w:color w:val="000000"/>
                <w:sz w:val="18"/>
                <w:szCs w:val="18"/>
              </w:rPr>
              <w:t>…………….</w:t>
            </w:r>
          </w:p>
        </w:tc>
      </w:tr>
    </w:tbl>
    <w:p w14:paraId="5A4325FD" w14:textId="77777777" w:rsidR="00211A82" w:rsidRPr="00211A82" w:rsidRDefault="00211A82" w:rsidP="00211A82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696C2E51" w14:textId="77777777" w:rsidR="00211A82" w:rsidRPr="00211A82" w:rsidRDefault="00211A82" w:rsidP="00211A82">
      <w:pPr>
        <w:widowControl w:val="0"/>
        <w:ind w:right="1"/>
        <w:jc w:val="both"/>
        <w:rPr>
          <w:rFonts w:ascii="Verdana" w:hAnsi="Verdana"/>
          <w:b/>
          <w:bCs/>
          <w:color w:val="FF0000"/>
          <w:sz w:val="18"/>
          <w:szCs w:val="18"/>
        </w:rPr>
      </w:pPr>
      <w:r w:rsidRPr="00211A82">
        <w:rPr>
          <w:rFonts w:ascii="Verdana" w:hAnsi="Verdana"/>
          <w:b/>
          <w:sz w:val="18"/>
          <w:szCs w:val="18"/>
        </w:rPr>
        <w:t xml:space="preserve">Termin realizacji umowy: do </w:t>
      </w:r>
      <w:r w:rsidRPr="00211A82">
        <w:rPr>
          <w:rFonts w:ascii="Verdana" w:hAnsi="Verdana"/>
          <w:b/>
          <w:bCs/>
          <w:sz w:val="18"/>
          <w:szCs w:val="18"/>
        </w:rPr>
        <w:t>……. dni od daty podpisania umowy*</w:t>
      </w:r>
      <w:r w:rsidRPr="00211A82">
        <w:rPr>
          <w:rFonts w:ascii="Verdana" w:hAnsi="Verdana"/>
          <w:color w:val="FF0000"/>
          <w:sz w:val="18"/>
          <w:szCs w:val="18"/>
        </w:rPr>
        <w:t xml:space="preserve"> </w:t>
      </w:r>
      <w:r w:rsidRPr="00211A82">
        <w:rPr>
          <w:rFonts w:ascii="Verdana" w:hAnsi="Verdana"/>
          <w:b/>
          <w:bCs/>
          <w:color w:val="FF0000"/>
          <w:sz w:val="18"/>
          <w:szCs w:val="18"/>
        </w:rPr>
        <w:t>/kryterium oceny ofert/</w:t>
      </w:r>
    </w:p>
    <w:p w14:paraId="7639C3E5" w14:textId="77777777" w:rsidR="00211A82" w:rsidRPr="00071088" w:rsidRDefault="00211A82" w:rsidP="00211A82">
      <w:pPr>
        <w:widowControl w:val="0"/>
        <w:ind w:right="1"/>
        <w:jc w:val="both"/>
        <w:rPr>
          <w:rFonts w:ascii="Verdana" w:hAnsi="Verdana"/>
          <w:color w:val="FF0000"/>
          <w:sz w:val="16"/>
          <w:szCs w:val="16"/>
        </w:rPr>
      </w:pPr>
      <w:r w:rsidRPr="00071088">
        <w:rPr>
          <w:rFonts w:ascii="Verdana" w:hAnsi="Verdana"/>
          <w:bCs/>
          <w:i/>
          <w:iCs/>
          <w:sz w:val="16"/>
          <w:szCs w:val="16"/>
          <w:lang w:eastAsia="zh-CN"/>
        </w:rPr>
        <w:t>*W przypadku nie podania terminu realizacji, Zamawiający przyjmie maksymalny termin realizacji wskazany w SWZ</w:t>
      </w:r>
    </w:p>
    <w:p w14:paraId="211D2CAB" w14:textId="20AEEE15" w:rsidR="00211A82" w:rsidRPr="00211A82" w:rsidRDefault="00211A82" w:rsidP="00211A82">
      <w:pPr>
        <w:widowControl w:val="0"/>
        <w:jc w:val="both"/>
        <w:rPr>
          <w:rFonts w:ascii="Verdana" w:hAnsi="Verdana"/>
          <w:b/>
          <w:color w:val="FF0000"/>
          <w:sz w:val="18"/>
          <w:szCs w:val="18"/>
        </w:rPr>
      </w:pPr>
      <w:r w:rsidRPr="00211A82">
        <w:rPr>
          <w:rFonts w:ascii="Verdana" w:hAnsi="Verdana" w:cs="Aptos"/>
          <w:b/>
          <w:bCs/>
          <w:sz w:val="18"/>
          <w:szCs w:val="18"/>
        </w:rPr>
        <w:t>Okres udzielonej gwarancji</w:t>
      </w:r>
      <w:r w:rsidRPr="00211A82">
        <w:rPr>
          <w:rFonts w:ascii="Verdana" w:hAnsi="Verdana"/>
          <w:b/>
          <w:bCs/>
          <w:sz w:val="18"/>
          <w:szCs w:val="18"/>
        </w:rPr>
        <w:t>:</w:t>
      </w:r>
      <w:r w:rsidRPr="00211A82">
        <w:rPr>
          <w:rFonts w:ascii="Verdana" w:hAnsi="Verdana"/>
          <w:b/>
          <w:sz w:val="18"/>
          <w:szCs w:val="18"/>
        </w:rPr>
        <w:t xml:space="preserve"> </w:t>
      </w:r>
      <w:r w:rsidRPr="00211A82">
        <w:rPr>
          <w:rFonts w:ascii="Verdana" w:hAnsi="Verdana"/>
          <w:b/>
          <w:bCs/>
          <w:sz w:val="18"/>
          <w:szCs w:val="18"/>
        </w:rPr>
        <w:t>……. miesięcy</w:t>
      </w:r>
    </w:p>
    <w:p w14:paraId="069468F2" w14:textId="77777777" w:rsidR="00211A82" w:rsidRPr="00211A82" w:rsidRDefault="00211A82" w:rsidP="00211A82">
      <w:pPr>
        <w:widowControl w:val="0"/>
        <w:jc w:val="both"/>
        <w:rPr>
          <w:rFonts w:ascii="Verdana" w:hAnsi="Verdana" w:cs="Aptos"/>
          <w:b/>
          <w:sz w:val="18"/>
          <w:szCs w:val="18"/>
        </w:rPr>
      </w:pPr>
    </w:p>
    <w:p w14:paraId="068AC949" w14:textId="77777777" w:rsidR="00211A82" w:rsidRPr="00211A82" w:rsidRDefault="00211A82" w:rsidP="00211A82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211A82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211A82">
        <w:rPr>
          <w:rFonts w:ascii="Verdana" w:hAnsi="Verdana"/>
          <w:b/>
          <w:sz w:val="18"/>
          <w:szCs w:val="18"/>
        </w:rPr>
        <w:t xml:space="preserve"> TAK/NIE</w:t>
      </w:r>
    </w:p>
    <w:p w14:paraId="15589FEF" w14:textId="77777777" w:rsidR="00211A82" w:rsidRPr="00211A82" w:rsidRDefault="00211A82" w:rsidP="00211A82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211A82">
        <w:rPr>
          <w:rFonts w:ascii="Verdana" w:hAnsi="Verdana"/>
          <w:b/>
          <w:sz w:val="18"/>
          <w:szCs w:val="18"/>
        </w:rPr>
        <w:t xml:space="preserve">Termin płatności: </w:t>
      </w:r>
      <w:r w:rsidRPr="00211A82">
        <w:rPr>
          <w:rFonts w:ascii="Verdana" w:hAnsi="Verdana"/>
          <w:bCs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3FC3FF6" w14:textId="77777777" w:rsidR="00211A82" w:rsidRPr="00211A82" w:rsidRDefault="00211A82" w:rsidP="00211A82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F2E7351" w14:textId="77777777" w:rsidR="00211A82" w:rsidRPr="00211A82" w:rsidRDefault="00211A82" w:rsidP="00211A82">
      <w:pPr>
        <w:rPr>
          <w:rFonts w:ascii="Verdana" w:hAnsi="Verdana"/>
          <w:b/>
          <w:sz w:val="18"/>
          <w:szCs w:val="18"/>
          <w:u w:val="single"/>
        </w:rPr>
      </w:pPr>
      <w:r w:rsidRPr="00211A82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340AD80C" w14:textId="77777777" w:rsidR="00211A82" w:rsidRPr="00211A82" w:rsidRDefault="00211A82" w:rsidP="00211A82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211A82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1F0F144F" w14:textId="77777777" w:rsidR="00211A82" w:rsidRPr="00211A82" w:rsidRDefault="00211A82" w:rsidP="00211A8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211A82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211A82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208AED46" w14:textId="77777777" w:rsidR="00211A82" w:rsidRPr="00211A82" w:rsidRDefault="00211A82" w:rsidP="00211A82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11A82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CBD505A" w14:textId="77777777" w:rsidR="00211A82" w:rsidRPr="00211A82" w:rsidRDefault="00211A82" w:rsidP="00211A82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211A82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5C04FD4" w14:textId="77777777" w:rsidR="00211A82" w:rsidRPr="00211A82" w:rsidRDefault="00211A82" w:rsidP="00211A82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211A82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DC36EA0" w14:textId="77777777" w:rsidR="00211A82" w:rsidRPr="00211A82" w:rsidRDefault="00211A82" w:rsidP="00211A82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11A82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11A82" w:rsidRPr="00211A82" w14:paraId="2289ECD3" w14:textId="77777777" w:rsidTr="00947E6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77DE91" w14:textId="77777777" w:rsidR="00211A82" w:rsidRPr="00211A82" w:rsidRDefault="00211A82" w:rsidP="00211A8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211A82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A256D6" w14:textId="77777777" w:rsidR="00211A82" w:rsidRPr="00211A82" w:rsidRDefault="00211A82" w:rsidP="00211A8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211A82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0EA3ABE" w14:textId="77777777" w:rsidR="00211A82" w:rsidRPr="00211A82" w:rsidRDefault="00211A82" w:rsidP="00211A8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211A82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DC4D2F" w14:textId="77777777" w:rsidR="00211A82" w:rsidRPr="00211A82" w:rsidRDefault="00211A82" w:rsidP="00211A8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211A82">
              <w:rPr>
                <w:rFonts w:ascii="Verdana" w:hAnsi="Verdana"/>
                <w:sz w:val="18"/>
                <w:szCs w:val="18"/>
              </w:rPr>
              <w:t>Nazwa podwykonawcy</w:t>
            </w:r>
            <w:r w:rsidRPr="00211A82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211A82" w:rsidRPr="00211A82" w14:paraId="14730B2C" w14:textId="77777777" w:rsidTr="00947E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4F31F2" w14:textId="77777777" w:rsidR="00211A82" w:rsidRPr="00211A82" w:rsidRDefault="00211A82" w:rsidP="00211A82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3BDBD8" w14:textId="77777777" w:rsidR="00211A82" w:rsidRPr="00211A82" w:rsidRDefault="00211A82" w:rsidP="00211A82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6DB986" w14:textId="77777777" w:rsidR="00211A82" w:rsidRPr="00211A82" w:rsidRDefault="00211A82" w:rsidP="00211A82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211A82" w:rsidRPr="00211A82" w14:paraId="668D666E" w14:textId="77777777" w:rsidTr="00947E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804106" w14:textId="77777777" w:rsidR="00211A82" w:rsidRPr="00211A82" w:rsidRDefault="00211A82" w:rsidP="00211A82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4B32D5" w14:textId="77777777" w:rsidR="00211A82" w:rsidRPr="00211A82" w:rsidRDefault="00211A82" w:rsidP="00211A82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EA034E" w14:textId="77777777" w:rsidR="00211A82" w:rsidRPr="00211A82" w:rsidRDefault="00211A82" w:rsidP="00211A82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99F7269" w14:textId="77777777" w:rsidR="00211A82" w:rsidRPr="00211A82" w:rsidRDefault="00211A82" w:rsidP="00211A82">
      <w:pPr>
        <w:jc w:val="both"/>
        <w:rPr>
          <w:rFonts w:ascii="Verdana" w:hAnsi="Verdana"/>
          <w:sz w:val="18"/>
          <w:szCs w:val="18"/>
        </w:rPr>
      </w:pPr>
    </w:p>
    <w:p w14:paraId="54F51EEE" w14:textId="77777777" w:rsidR="00211A82" w:rsidRPr="00211A82" w:rsidRDefault="00211A82" w:rsidP="00211A82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11A82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5AB062CE" w14:textId="77777777" w:rsidR="00211A82" w:rsidRPr="00211A82" w:rsidRDefault="00211A82" w:rsidP="00211A82">
      <w:pPr>
        <w:keepNext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211A82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211A82">
        <w:rPr>
          <w:rFonts w:ascii="Verdana" w:hAnsi="Verdana"/>
          <w:b/>
          <w:bCs/>
          <w:kern w:val="32"/>
          <w:sz w:val="18"/>
          <w:szCs w:val="18"/>
        </w:rPr>
        <w:tab/>
      </w:r>
      <w:r w:rsidRPr="00211A82">
        <w:rPr>
          <w:rFonts w:ascii="Verdana" w:hAnsi="Verdana"/>
          <w:b/>
          <w:bCs/>
          <w:kern w:val="32"/>
          <w:sz w:val="18"/>
          <w:szCs w:val="18"/>
        </w:rPr>
        <w:tab/>
      </w:r>
      <w:r w:rsidRPr="00211A82">
        <w:rPr>
          <w:rFonts w:ascii="Verdana" w:hAnsi="Verdana"/>
          <w:b/>
          <w:bCs/>
          <w:kern w:val="32"/>
          <w:sz w:val="18"/>
          <w:szCs w:val="18"/>
        </w:rPr>
        <w:tab/>
      </w:r>
      <w:r w:rsidRPr="00211A82">
        <w:rPr>
          <w:rFonts w:ascii="Verdana" w:hAnsi="Verdana"/>
          <w:b/>
          <w:bCs/>
          <w:kern w:val="32"/>
          <w:sz w:val="18"/>
          <w:szCs w:val="18"/>
        </w:rPr>
        <w:tab/>
      </w:r>
      <w:r w:rsidRPr="00211A82">
        <w:rPr>
          <w:rFonts w:ascii="Verdana" w:hAnsi="Verdana"/>
          <w:b/>
          <w:bCs/>
          <w:kern w:val="32"/>
          <w:sz w:val="18"/>
          <w:szCs w:val="18"/>
        </w:rPr>
        <w:tab/>
      </w:r>
      <w:r w:rsidRPr="00211A82">
        <w:rPr>
          <w:rFonts w:ascii="Verdana" w:hAnsi="Verdana"/>
          <w:b/>
          <w:bCs/>
          <w:kern w:val="32"/>
          <w:sz w:val="18"/>
          <w:szCs w:val="18"/>
        </w:rPr>
        <w:tab/>
      </w:r>
      <w:r w:rsidRPr="00211A82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3BCB6A94" w14:textId="77777777" w:rsidR="00211A82" w:rsidRPr="00211A82" w:rsidRDefault="00211A82" w:rsidP="00211A82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211A82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211A82">
        <w:rPr>
          <w:rFonts w:ascii="Verdana" w:hAnsi="Verdana"/>
          <w:sz w:val="18"/>
          <w:szCs w:val="18"/>
        </w:rPr>
        <w:tab/>
      </w:r>
      <w:r w:rsidRPr="00211A82">
        <w:rPr>
          <w:rFonts w:ascii="Verdana" w:hAnsi="Verdana"/>
          <w:sz w:val="18"/>
          <w:szCs w:val="18"/>
        </w:rPr>
        <w:tab/>
        <w:t xml:space="preserve"> </w:t>
      </w:r>
      <w:r w:rsidRPr="00211A82">
        <w:rPr>
          <w:rFonts w:ascii="Verdana" w:hAnsi="Verdana"/>
          <w:sz w:val="18"/>
          <w:szCs w:val="18"/>
        </w:rPr>
        <w:tab/>
        <w:t xml:space="preserve"> </w:t>
      </w:r>
    </w:p>
    <w:p w14:paraId="05C47F45" w14:textId="77777777" w:rsidR="00211A82" w:rsidRPr="00211A82" w:rsidRDefault="00211A82" w:rsidP="00211A82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11A82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211A82">
        <w:rPr>
          <w:rFonts w:ascii="Verdana" w:hAnsi="Verdana"/>
          <w:sz w:val="18"/>
          <w:szCs w:val="18"/>
        </w:rPr>
        <w:t>ych</w:t>
      </w:r>
      <w:proofErr w:type="spellEnd"/>
      <w:r w:rsidRPr="00211A82">
        <w:rPr>
          <w:rFonts w:ascii="Verdana" w:hAnsi="Verdana"/>
          <w:sz w:val="18"/>
          <w:szCs w:val="18"/>
        </w:rPr>
        <w:t>) dokumentu(ów)   …………………………………………………, które dołączamy do oferty.</w:t>
      </w:r>
    </w:p>
    <w:p w14:paraId="5E5322D3" w14:textId="77777777" w:rsidR="00211A82" w:rsidRPr="00211A82" w:rsidRDefault="00211A82" w:rsidP="00211A82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11A82">
        <w:rPr>
          <w:rFonts w:ascii="Verdana" w:hAnsi="Verdana"/>
          <w:sz w:val="18"/>
          <w:szCs w:val="18"/>
        </w:rPr>
        <w:t>załącznikami do niniejszej oferty są:</w:t>
      </w:r>
    </w:p>
    <w:p w14:paraId="366BF1AA" w14:textId="77777777" w:rsidR="00211A82" w:rsidRPr="00211A82" w:rsidRDefault="00211A82" w:rsidP="00211A82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211A82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622C7A5" w14:textId="77777777" w:rsidR="00211A82" w:rsidRPr="00211A82" w:rsidRDefault="00211A82" w:rsidP="00211A82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211A82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F51EA51" w14:textId="77777777" w:rsidR="00211A82" w:rsidRPr="00211A82" w:rsidRDefault="00211A82" w:rsidP="00211A82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211A82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4971C69" w14:textId="77777777" w:rsidR="00211A82" w:rsidRPr="00211A82" w:rsidRDefault="00211A82" w:rsidP="00211A82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1429D312" w14:textId="77777777" w:rsidR="00211A82" w:rsidRPr="00211A82" w:rsidRDefault="00211A82" w:rsidP="00211A82">
      <w:pPr>
        <w:widowControl w:val="0"/>
        <w:ind w:right="1"/>
        <w:rPr>
          <w:rFonts w:ascii="Verdana" w:hAnsi="Verdana"/>
          <w:sz w:val="18"/>
          <w:szCs w:val="18"/>
        </w:rPr>
      </w:pPr>
      <w:r w:rsidRPr="00211A82">
        <w:rPr>
          <w:rFonts w:ascii="Verdana" w:hAnsi="Verdana"/>
          <w:i/>
          <w:color w:val="FF0000"/>
          <w:sz w:val="18"/>
          <w:szCs w:val="18"/>
          <w:lang w:eastAsia="zh-CN"/>
        </w:rPr>
        <w:t>Oferta powinna być sporządzona w języku polskim, z zachowaniem postaci elektronicznej i podpisana kwalifikowanym podpisem elektronicznym, podpisem zaufanym lub podpisem osobistym</w:t>
      </w:r>
    </w:p>
    <w:p w14:paraId="239314BC" w14:textId="77777777" w:rsidR="00211A82" w:rsidRPr="00211A82" w:rsidRDefault="00211A82" w:rsidP="00211A82">
      <w:pPr>
        <w:rPr>
          <w:rFonts w:ascii="Verdana" w:hAnsi="Verdana"/>
          <w:sz w:val="18"/>
          <w:szCs w:val="18"/>
        </w:rPr>
      </w:pPr>
    </w:p>
    <w:p w14:paraId="6B0E6064" w14:textId="77777777" w:rsidR="00FE545C" w:rsidRPr="00211A82" w:rsidRDefault="00FE545C" w:rsidP="00211A82">
      <w:pPr>
        <w:jc w:val="right"/>
        <w:rPr>
          <w:rFonts w:ascii="Verdana" w:hAnsi="Verdana"/>
          <w:sz w:val="18"/>
          <w:szCs w:val="18"/>
        </w:rPr>
      </w:pPr>
    </w:p>
    <w:sectPr w:rsidR="00FE545C" w:rsidRPr="00211A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5D2B81" w14:textId="77777777" w:rsidR="008845A1" w:rsidRDefault="008845A1">
      <w:r>
        <w:separator/>
      </w:r>
    </w:p>
  </w:endnote>
  <w:endnote w:type="continuationSeparator" w:id="0">
    <w:p w14:paraId="4A72A57C" w14:textId="77777777" w:rsidR="008845A1" w:rsidRDefault="008845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40AE3" w14:textId="77777777" w:rsidR="008654AF" w:rsidRDefault="008654A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E2C8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BDFFC" w14:textId="77777777" w:rsidR="008654AF" w:rsidRDefault="008654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519205" w14:textId="77777777" w:rsidR="008845A1" w:rsidRDefault="008845A1">
      <w:r>
        <w:separator/>
      </w:r>
    </w:p>
  </w:footnote>
  <w:footnote w:type="continuationSeparator" w:id="0">
    <w:p w14:paraId="3F28F89B" w14:textId="77777777" w:rsidR="008845A1" w:rsidRDefault="008845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C6DE2" w14:textId="77777777" w:rsidR="008654AF" w:rsidRDefault="008654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FB4AD" w14:textId="790D4664" w:rsidR="00F53146" w:rsidRPr="00211A82" w:rsidRDefault="00F53146" w:rsidP="00211A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CAEC9" w14:textId="77777777" w:rsidR="008654AF" w:rsidRDefault="008654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489024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851100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31307771">
    <w:abstractNumId w:val="0"/>
  </w:num>
  <w:num w:numId="4" w16cid:durableId="16420785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45A1"/>
    <w:rsid w:val="00012286"/>
    <w:rsid w:val="000704FC"/>
    <w:rsid w:val="00071088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11A82"/>
    <w:rsid w:val="002723B0"/>
    <w:rsid w:val="00315A4A"/>
    <w:rsid w:val="003F5E5B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910B5"/>
    <w:rsid w:val="007A4321"/>
    <w:rsid w:val="00833933"/>
    <w:rsid w:val="00853083"/>
    <w:rsid w:val="008654AF"/>
    <w:rsid w:val="008845A1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C89C58"/>
  <w15:chartTrackingRefBased/>
  <w15:docId w15:val="{2A8D1CF1-632C-449B-81A8-B6B06DB95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696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2025-12-18T07:12:00Z</cp:lastPrinted>
  <dcterms:created xsi:type="dcterms:W3CDTF">2025-12-18T07:12:00Z</dcterms:created>
  <dcterms:modified xsi:type="dcterms:W3CDTF">2025-12-18T07:12:00Z</dcterms:modified>
</cp:coreProperties>
</file>