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787A" w14:textId="77777777" w:rsidR="00035DEC" w:rsidRPr="006E49DC" w:rsidRDefault="005D36D3" w:rsidP="00035DEC">
      <w:pPr>
        <w:spacing w:after="480"/>
        <w:jc w:val="right"/>
      </w:pPr>
      <w:r w:rsidRPr="006E49DC">
        <w:t>Niepołomice</w:t>
      </w:r>
      <w:r w:rsidR="00035DEC" w:rsidRPr="006E49DC">
        <w:t xml:space="preserve"> dnia: </w:t>
      </w:r>
      <w:r w:rsidRPr="006E49DC">
        <w:t>2025-12-31</w:t>
      </w:r>
    </w:p>
    <w:p w14:paraId="2473857D" w14:textId="77777777" w:rsidR="00035DEC" w:rsidRPr="006E49DC" w:rsidRDefault="005D36D3" w:rsidP="00035DEC">
      <w:pPr>
        <w:spacing w:line="360" w:lineRule="auto"/>
        <w:rPr>
          <w:b/>
          <w:bCs/>
        </w:rPr>
      </w:pPr>
      <w:r w:rsidRPr="006E49DC">
        <w:rPr>
          <w:b/>
          <w:bCs/>
        </w:rPr>
        <w:t>GMINA NIEPOŁOMICE</w:t>
      </w:r>
    </w:p>
    <w:p w14:paraId="7ED4C37B" w14:textId="77777777" w:rsidR="00035DEC" w:rsidRPr="006E49DC" w:rsidRDefault="005D36D3" w:rsidP="00035DEC">
      <w:pPr>
        <w:spacing w:line="360" w:lineRule="auto"/>
      </w:pPr>
      <w:r w:rsidRPr="006E49DC">
        <w:t>Pl. Zwycięstwa</w:t>
      </w:r>
      <w:r w:rsidR="00035DEC" w:rsidRPr="006E49DC">
        <w:t xml:space="preserve"> </w:t>
      </w:r>
      <w:r w:rsidRPr="006E49DC">
        <w:t>13</w:t>
      </w:r>
    </w:p>
    <w:p w14:paraId="435C32EE" w14:textId="77777777" w:rsidR="00035DEC" w:rsidRPr="006E49DC" w:rsidRDefault="005D36D3" w:rsidP="00035DEC">
      <w:r w:rsidRPr="006E49DC">
        <w:t>32-005</w:t>
      </w:r>
      <w:r w:rsidR="00035DEC" w:rsidRPr="006E49DC">
        <w:t xml:space="preserve"> </w:t>
      </w:r>
      <w:r w:rsidRPr="006E49DC">
        <w:t>Niepołomice</w:t>
      </w:r>
    </w:p>
    <w:p w14:paraId="70AC1C81" w14:textId="2323DE14" w:rsidR="00035DEC" w:rsidRPr="006E49DC" w:rsidRDefault="006E49DC" w:rsidP="00035DEC">
      <w:pPr>
        <w:spacing w:after="480"/>
        <w:jc w:val="both"/>
        <w:rPr>
          <w:bCs/>
        </w:rPr>
      </w:pPr>
      <w:r w:rsidRPr="006E49DC">
        <w:rPr>
          <w:bCs/>
        </w:rPr>
        <w:t>Pismo: ZP.271.56.2025.1</w:t>
      </w:r>
    </w:p>
    <w:p w14:paraId="15CE8185" w14:textId="77777777" w:rsidR="00035DEC" w:rsidRPr="006E49D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6E49DC">
        <w:rPr>
          <w:b/>
        </w:rPr>
        <w:t>WYKONAWCY</w:t>
      </w:r>
    </w:p>
    <w:p w14:paraId="2E4B7A26" w14:textId="77777777" w:rsidR="00035DEC" w:rsidRPr="006E49D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6E49DC">
        <w:t>ubiegający się o zamówienie</w:t>
      </w:r>
    </w:p>
    <w:p w14:paraId="2099CB70" w14:textId="77777777" w:rsidR="00035DEC" w:rsidRPr="006E49DC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6E49DC">
        <w:rPr>
          <w:rFonts w:eastAsia="Calibri"/>
          <w:lang w:eastAsia="en-US"/>
        </w:rPr>
        <w:t xml:space="preserve">Dotyczy: </w:t>
      </w:r>
      <w:r w:rsidRPr="006E49DC">
        <w:t>postępowania o udzielenie zamówienia publicznego</w:t>
      </w:r>
      <w:r w:rsidRPr="006E49D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E49DC" w14:paraId="77E6568C" w14:textId="77777777" w:rsidTr="00B32FF9">
        <w:tc>
          <w:tcPr>
            <w:tcW w:w="2269" w:type="dxa"/>
          </w:tcPr>
          <w:p w14:paraId="471E540A" w14:textId="77777777" w:rsidR="00035DEC" w:rsidRPr="006E49D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E49DC">
              <w:t>Nazwa zamówienia:</w:t>
            </w:r>
          </w:p>
        </w:tc>
        <w:tc>
          <w:tcPr>
            <w:tcW w:w="6803" w:type="dxa"/>
          </w:tcPr>
          <w:p w14:paraId="718AE0FE" w14:textId="77777777" w:rsidR="00035DEC" w:rsidRPr="006E49DC" w:rsidRDefault="005D36D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E49DC">
              <w:rPr>
                <w:bCs/>
              </w:rPr>
              <w:t>Dostawa wyposażenia warsztatów szkolnych na potrzeby kształcenia zawodowego w ramach projektu pod nazwą: Rozwijanie umiejętności zawodowych uczniów oraz kadry pedagogicznej szkół prowadzących kształcenie zawodowe w Niepołomicach</w:t>
            </w:r>
            <w:r w:rsidR="00035DEC" w:rsidRPr="006E49DC">
              <w:rPr>
                <w:bCs/>
              </w:rPr>
              <w:t>.</w:t>
            </w:r>
          </w:p>
        </w:tc>
      </w:tr>
      <w:tr w:rsidR="005D36D3" w:rsidRPr="006E49DC" w14:paraId="1B3FA197" w14:textId="77777777" w:rsidTr="00295861">
        <w:tc>
          <w:tcPr>
            <w:tcW w:w="2269" w:type="dxa"/>
          </w:tcPr>
          <w:p w14:paraId="5A9336D0" w14:textId="77777777" w:rsidR="005D36D3" w:rsidRPr="006E49DC" w:rsidRDefault="005D36D3" w:rsidP="002958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E49DC">
              <w:t>Numer referencyjny:</w:t>
            </w:r>
          </w:p>
        </w:tc>
        <w:tc>
          <w:tcPr>
            <w:tcW w:w="6803" w:type="dxa"/>
          </w:tcPr>
          <w:p w14:paraId="5CAAB070" w14:textId="77777777" w:rsidR="005D36D3" w:rsidRPr="006E49DC" w:rsidRDefault="005D36D3" w:rsidP="002958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E49DC">
              <w:rPr>
                <w:bCs/>
              </w:rPr>
              <w:t>ZP.271.56.2025</w:t>
            </w:r>
          </w:p>
        </w:tc>
      </w:tr>
    </w:tbl>
    <w:p w14:paraId="7326DCB8" w14:textId="77777777" w:rsidR="00035DEC" w:rsidRPr="006E49D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6E49DC" w14:paraId="39148925" w14:textId="77777777" w:rsidTr="00B32FF9">
        <w:tc>
          <w:tcPr>
            <w:tcW w:w="9330" w:type="dxa"/>
            <w:shd w:val="clear" w:color="auto" w:fill="F2F2F2"/>
            <w:hideMark/>
          </w:tcPr>
          <w:p w14:paraId="34EE67E5" w14:textId="77777777" w:rsidR="00035DEC" w:rsidRPr="006E49DC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E49DC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3DE18D2" w14:textId="77777777" w:rsidR="0012774F" w:rsidRPr="006E49DC" w:rsidRDefault="00520165" w:rsidP="00035DEC">
      <w:pPr>
        <w:spacing w:before="600" w:after="240" w:line="360" w:lineRule="auto"/>
        <w:jc w:val="both"/>
      </w:pPr>
      <w:r w:rsidRPr="006E49DC">
        <w:t xml:space="preserve">Zamawiający, </w:t>
      </w:r>
      <w:r w:rsidR="005D36D3" w:rsidRPr="006E49DC">
        <w:rPr>
          <w:b/>
        </w:rPr>
        <w:t>GMINA NIEPOŁOMICE</w:t>
      </w:r>
      <w:r w:rsidRPr="006E49DC">
        <w:t xml:space="preserve">, działając na podstawie art. </w:t>
      </w:r>
      <w:r w:rsidR="0029606A" w:rsidRPr="006E49DC">
        <w:t>1</w:t>
      </w:r>
      <w:r w:rsidRPr="006E49DC">
        <w:t>3</w:t>
      </w:r>
      <w:r w:rsidR="0029606A" w:rsidRPr="006E49DC">
        <w:t>5</w:t>
      </w:r>
      <w:r w:rsidRPr="006E49DC">
        <w:t xml:space="preserve"> ust</w:t>
      </w:r>
      <w:r w:rsidR="00D9049C" w:rsidRPr="006E49DC">
        <w:t xml:space="preserve">. </w:t>
      </w:r>
      <w:r w:rsidR="0029606A" w:rsidRPr="006E49DC">
        <w:t>6</w:t>
      </w:r>
      <w:r w:rsidRPr="006E49DC">
        <w:t xml:space="preserve"> ustawy z dnia </w:t>
      </w:r>
      <w:r w:rsidR="0029606A" w:rsidRPr="006E49DC">
        <w:t>11</w:t>
      </w:r>
      <w:r w:rsidRPr="006E49DC">
        <w:t xml:space="preserve"> </w:t>
      </w:r>
      <w:r w:rsidR="0029606A" w:rsidRPr="006E49DC">
        <w:t xml:space="preserve">września </w:t>
      </w:r>
      <w:r w:rsidRPr="006E49DC">
        <w:t>20</w:t>
      </w:r>
      <w:r w:rsidR="0029606A" w:rsidRPr="006E49DC">
        <w:t>19</w:t>
      </w:r>
      <w:r w:rsidRPr="006E49DC">
        <w:t xml:space="preserve"> r</w:t>
      </w:r>
      <w:r w:rsidR="0029606A" w:rsidRPr="006E49DC">
        <w:t>.</w:t>
      </w:r>
      <w:r w:rsidRPr="006E49DC">
        <w:t xml:space="preserve"> Prawo </w:t>
      </w:r>
      <w:r w:rsidR="0029606A" w:rsidRPr="006E49DC">
        <w:t>z</w:t>
      </w:r>
      <w:r w:rsidRPr="006E49DC">
        <w:t xml:space="preserve">amówień </w:t>
      </w:r>
      <w:r w:rsidR="0029606A" w:rsidRPr="006E49DC">
        <w:t>p</w:t>
      </w:r>
      <w:r w:rsidRPr="006E49DC">
        <w:t xml:space="preserve">ublicznych </w:t>
      </w:r>
      <w:r w:rsidR="005D36D3" w:rsidRPr="006E49DC">
        <w:t>(</w:t>
      </w:r>
      <w:proofErr w:type="spellStart"/>
      <w:r w:rsidR="005D36D3" w:rsidRPr="006E49DC">
        <w:t>t.j</w:t>
      </w:r>
      <w:proofErr w:type="spellEnd"/>
      <w:r w:rsidR="005D36D3" w:rsidRPr="006E49DC">
        <w:t>. Dz. U. z 2024 r. poz. 1320 z późn. zm.)</w:t>
      </w:r>
      <w:r w:rsidR="00BE7BFD" w:rsidRPr="006E49DC">
        <w:t xml:space="preserve">, </w:t>
      </w:r>
      <w:r w:rsidR="00D9049C" w:rsidRPr="006E49DC">
        <w:t>udostępnia</w:t>
      </w:r>
      <w:r w:rsidR="00BE7BFD" w:rsidRPr="006E49DC">
        <w:t xml:space="preserve"> poniżej treść zapytań do S</w:t>
      </w:r>
      <w:r w:rsidR="0012774F" w:rsidRPr="006E49DC">
        <w:t>pecyfikacji Warunków Zamówienia (</w:t>
      </w:r>
      <w:r w:rsidR="0012774F" w:rsidRPr="006E49DC">
        <w:rPr>
          <w:lang w:eastAsia="ar-SA"/>
        </w:rPr>
        <w:t>zwanej dalej</w:t>
      </w:r>
      <w:r w:rsidR="0012774F" w:rsidRPr="006E49DC">
        <w:rPr>
          <w:b/>
          <w:lang w:eastAsia="ar-SA"/>
        </w:rPr>
        <w:t xml:space="preserve"> </w:t>
      </w:r>
      <w:r w:rsidR="0012774F" w:rsidRPr="006E49DC">
        <w:rPr>
          <w:bCs/>
          <w:lang w:eastAsia="ar-SA"/>
        </w:rPr>
        <w:t>”SWZ”)</w:t>
      </w:r>
      <w:r w:rsidR="00D9049C" w:rsidRPr="006E49DC">
        <w:rPr>
          <w:bCs/>
          <w:lang w:eastAsia="ar-SA"/>
        </w:rPr>
        <w:t xml:space="preserve"> </w:t>
      </w:r>
      <w:r w:rsidR="00D9049C" w:rsidRPr="006E49DC">
        <w:t>wraz z wyjaśnieniami</w:t>
      </w:r>
      <w:r w:rsidR="0012774F" w:rsidRPr="006E49D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36D3" w:rsidRPr="006E49DC" w14:paraId="4E680EAB" w14:textId="77777777" w:rsidTr="00295861">
        <w:tc>
          <w:tcPr>
            <w:tcW w:w="9356" w:type="dxa"/>
          </w:tcPr>
          <w:p w14:paraId="5A6B1BF6" w14:textId="23B62100" w:rsidR="005D36D3" w:rsidRPr="006E49DC" w:rsidRDefault="005D36D3" w:rsidP="00295861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6E49DC">
              <w:rPr>
                <w:b/>
                <w:bCs/>
              </w:rPr>
              <w:t>Pytanie</w:t>
            </w:r>
            <w:r w:rsidR="006E49DC">
              <w:rPr>
                <w:b/>
                <w:bCs/>
              </w:rPr>
              <w:t>:</w:t>
            </w:r>
          </w:p>
          <w:p w14:paraId="136F4FC4" w14:textId="77777777" w:rsidR="005D36D3" w:rsidRPr="006E49DC" w:rsidRDefault="005D36D3" w:rsidP="00295861">
            <w:pPr>
              <w:spacing w:after="120" w:line="360" w:lineRule="auto"/>
              <w:ind w:left="30" w:right="-72"/>
              <w:jc w:val="both"/>
            </w:pPr>
            <w:r w:rsidRPr="006E49DC">
              <w:t xml:space="preserve">Pytanie dot. części 1, pozycja 1 – zestaw komputerowy z systemem operacyjnym </w:t>
            </w:r>
          </w:p>
          <w:p w14:paraId="4064C54A" w14:textId="5F0FA73D" w:rsidR="005D36D3" w:rsidRPr="006E49DC" w:rsidRDefault="005D36D3" w:rsidP="006E49DC">
            <w:pPr>
              <w:spacing w:after="120" w:line="360" w:lineRule="auto"/>
              <w:ind w:right="-72"/>
              <w:jc w:val="both"/>
            </w:pPr>
            <w:r w:rsidRPr="006E49DC">
              <w:t>Czy Zamawiający wyrazi zgodę na dostawę dysku systemowego:</w:t>
            </w:r>
          </w:p>
          <w:p w14:paraId="6EEAF4CF" w14:textId="06CB87ED" w:rsidR="005D36D3" w:rsidRPr="006E49DC" w:rsidRDefault="006E49DC" w:rsidP="006E49DC">
            <w:pPr>
              <w:spacing w:after="120" w:line="360" w:lineRule="auto"/>
              <w:ind w:left="30" w:right="-72"/>
              <w:jc w:val="both"/>
            </w:pPr>
            <w:r>
              <w:t xml:space="preserve">- </w:t>
            </w:r>
            <w:r w:rsidR="005D36D3" w:rsidRPr="006E49DC">
              <w:t>Z typem pamięci NAND MLC zamiast wymaganej TLC</w:t>
            </w:r>
          </w:p>
          <w:p w14:paraId="19EEB7C1" w14:textId="0468877B" w:rsidR="005D36D3" w:rsidRPr="006E49DC" w:rsidRDefault="006E49DC" w:rsidP="006E49DC">
            <w:pPr>
              <w:spacing w:after="120" w:line="360" w:lineRule="auto"/>
              <w:ind w:left="30" w:right="-72"/>
              <w:jc w:val="both"/>
            </w:pPr>
            <w:r>
              <w:t xml:space="preserve">- </w:t>
            </w:r>
            <w:r w:rsidR="005D36D3" w:rsidRPr="006E49DC">
              <w:t xml:space="preserve">Ze średnim czasem między awariami (MTBF) równym 1 500 000 godzin zamiast wymaganych 1 800 000 godzin </w:t>
            </w:r>
          </w:p>
          <w:p w14:paraId="760C387C" w14:textId="77777777" w:rsidR="005D36D3" w:rsidRPr="006E49DC" w:rsidRDefault="005D36D3" w:rsidP="00295861">
            <w:pPr>
              <w:spacing w:after="120" w:line="360" w:lineRule="auto"/>
              <w:ind w:left="30" w:right="-72"/>
              <w:jc w:val="both"/>
            </w:pPr>
            <w:r w:rsidRPr="006E49DC">
              <w:t xml:space="preserve">A także wnosimy o usunięcie zapisu „Pojemność </w:t>
            </w:r>
            <w:proofErr w:type="spellStart"/>
            <w:r w:rsidRPr="006E49DC">
              <w:t>pSLC</w:t>
            </w:r>
            <w:proofErr w:type="spellEnd"/>
            <w:r w:rsidRPr="006E49DC">
              <w:t xml:space="preserve"> cache: około 230 GB”</w:t>
            </w:r>
          </w:p>
          <w:p w14:paraId="4DDFD0ED" w14:textId="77777777" w:rsidR="005D36D3" w:rsidRPr="006E49DC" w:rsidRDefault="005D36D3" w:rsidP="00295861">
            <w:pPr>
              <w:spacing w:after="120" w:line="360" w:lineRule="auto"/>
              <w:ind w:left="30" w:right="-72"/>
              <w:jc w:val="both"/>
            </w:pPr>
            <w:r w:rsidRPr="006E49DC">
              <w:t xml:space="preserve">Swoje pytanie kierujemy w związku z tym, iż według naszej najlepszej wiedzy na rynku nie ma sprzętu spełniającego wskazane wymagania co za tym idzie realizacja zamówienia w owym zakresie jest niemożliwa. </w:t>
            </w:r>
          </w:p>
          <w:p w14:paraId="1E5EF2E2" w14:textId="77777777" w:rsidR="005D36D3" w:rsidRPr="006E49DC" w:rsidRDefault="005D36D3" w:rsidP="00295861">
            <w:pPr>
              <w:spacing w:after="120" w:line="360" w:lineRule="auto"/>
              <w:ind w:left="30" w:right="-72"/>
              <w:jc w:val="both"/>
            </w:pPr>
            <w:r w:rsidRPr="006E49DC">
              <w:t>W przypadku braku wyrażenia zgody na zaproponowane zmiany prosimy o weryfikację opisu i zmianę parametrów w taki sposób aby możliwy był dobór co najmniej dwóch produktów dostępnych w aktualnej sprzedaży.</w:t>
            </w:r>
          </w:p>
          <w:p w14:paraId="3B989953" w14:textId="77777777" w:rsidR="005D36D3" w:rsidRPr="006E49DC" w:rsidRDefault="005D36D3" w:rsidP="00295861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6E49DC">
              <w:rPr>
                <w:b/>
                <w:bCs/>
              </w:rPr>
              <w:lastRenderedPageBreak/>
              <w:t>Stanowisko (wyjaśnienie) Zamawiającego:</w:t>
            </w:r>
          </w:p>
          <w:p w14:paraId="00286490" w14:textId="76842C15" w:rsidR="006E49DC" w:rsidRDefault="006E49DC" w:rsidP="006E49DC">
            <w:pPr>
              <w:spacing w:after="120" w:line="360" w:lineRule="auto"/>
              <w:ind w:right="-72"/>
              <w:jc w:val="both"/>
            </w:pPr>
            <w:r w:rsidRPr="006E49DC">
              <w:rPr>
                <w:shd w:val="clear" w:color="auto" w:fill="FFFFFF" w:themeFill="background1"/>
              </w:rPr>
              <w:t>Zamawiający</w:t>
            </w:r>
            <w:r>
              <w:rPr>
                <w:shd w:val="clear" w:color="auto" w:fill="FFFFFF" w:themeFill="background1"/>
              </w:rPr>
              <w:t xml:space="preserve"> nie wyraża zgody na </w:t>
            </w:r>
            <w:r w:rsidRPr="006E49DC">
              <w:t>dostawę dysku systemowego</w:t>
            </w:r>
            <w:r>
              <w:t xml:space="preserve"> z</w:t>
            </w:r>
            <w:r w:rsidRPr="006E49DC">
              <w:t xml:space="preserve"> typem pamięci NAND MLC zamiast wymaganej TLC</w:t>
            </w:r>
            <w:r>
              <w:t>.</w:t>
            </w:r>
          </w:p>
          <w:p w14:paraId="2C4358C5" w14:textId="10A4090C" w:rsidR="006E49DC" w:rsidRDefault="006E49DC" w:rsidP="006E49DC">
            <w:pPr>
              <w:spacing w:after="120" w:line="360" w:lineRule="auto"/>
              <w:ind w:right="-72"/>
              <w:jc w:val="both"/>
            </w:pPr>
            <w:r>
              <w:t xml:space="preserve">Zamawiający wyraża zgodę na </w:t>
            </w:r>
            <w:r w:rsidR="00314CE6" w:rsidRPr="00314CE6">
              <w:t>dostawę dysku systemowego ze średnim czasem między awariami (MTBF) równym 1 500 000 godzin zamiast wymaganych 1 800 000 godzin.</w:t>
            </w:r>
          </w:p>
          <w:p w14:paraId="378B6EDA" w14:textId="29853663" w:rsidR="006E49DC" w:rsidRPr="006E49DC" w:rsidRDefault="006E49DC" w:rsidP="006E49DC">
            <w:pPr>
              <w:spacing w:after="120" w:line="360" w:lineRule="auto"/>
              <w:ind w:right="-72"/>
              <w:jc w:val="both"/>
            </w:pPr>
            <w:r w:rsidRPr="006E49DC">
              <w:rPr>
                <w:shd w:val="clear" w:color="auto" w:fill="FFFFFF"/>
              </w:rPr>
              <w:t>Zamawiający nie wyraża zgody na</w:t>
            </w:r>
            <w:r>
              <w:rPr>
                <w:shd w:val="clear" w:color="auto" w:fill="FFFFFF"/>
              </w:rPr>
              <w:t xml:space="preserve"> </w:t>
            </w:r>
            <w:r w:rsidRPr="006E49DC">
              <w:t xml:space="preserve">usunięcie zapisu „Pojemność </w:t>
            </w:r>
            <w:proofErr w:type="spellStart"/>
            <w:r w:rsidRPr="006E49DC">
              <w:t>pSLC</w:t>
            </w:r>
            <w:proofErr w:type="spellEnd"/>
            <w:r w:rsidRPr="006E49DC">
              <w:t xml:space="preserve"> cache: około 230 GB</w:t>
            </w:r>
            <w:r>
              <w:t>”</w:t>
            </w:r>
          </w:p>
          <w:p w14:paraId="683EDB18" w14:textId="28A69CB0" w:rsidR="005D36D3" w:rsidRPr="006E49DC" w:rsidRDefault="005D36D3" w:rsidP="00295861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0907A5FE" w14:textId="77777777" w:rsidR="00BE7BFD" w:rsidRPr="006E49DC" w:rsidRDefault="00BE7BFD" w:rsidP="00520165">
      <w:pPr>
        <w:jc w:val="both"/>
      </w:pPr>
    </w:p>
    <w:sectPr w:rsidR="00BE7BFD" w:rsidRPr="006E49DC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3628E" w14:textId="77777777" w:rsidR="00EB46D1" w:rsidRDefault="00EB46D1">
      <w:r>
        <w:separator/>
      </w:r>
    </w:p>
  </w:endnote>
  <w:endnote w:type="continuationSeparator" w:id="0">
    <w:p w14:paraId="0F3B5256" w14:textId="77777777" w:rsidR="00EB46D1" w:rsidRDefault="00EB4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0EC3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93A9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01A11" w14:textId="3D0205BB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49AE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96803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C13C69" w14:textId="77777777" w:rsidR="006D4AB3" w:rsidRDefault="006D4AB3">
    <w:pPr>
      <w:pStyle w:val="Stopka"/>
      <w:tabs>
        <w:tab w:val="clear" w:pos="4536"/>
        <w:tab w:val="left" w:pos="6237"/>
      </w:tabs>
    </w:pPr>
  </w:p>
  <w:p w14:paraId="523742B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FA113" w14:textId="77777777" w:rsidR="00EB46D1" w:rsidRDefault="00EB46D1">
      <w:r>
        <w:separator/>
      </w:r>
    </w:p>
  </w:footnote>
  <w:footnote w:type="continuationSeparator" w:id="0">
    <w:p w14:paraId="7A9B42BC" w14:textId="77777777" w:rsidR="00EB46D1" w:rsidRDefault="00EB4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D10BB" w14:textId="77777777" w:rsidR="005D36D3" w:rsidRDefault="005D3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FAE17" w14:textId="098757A2" w:rsidR="005D36D3" w:rsidRDefault="006E49DC">
    <w:pPr>
      <w:pStyle w:val="Nagwek"/>
    </w:pPr>
    <w:r>
      <w:rPr>
        <w:noProof/>
      </w:rPr>
      <w:pict w14:anchorId="7DDC5A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05347" w14:textId="77777777" w:rsidR="005D36D3" w:rsidRDefault="005D36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4903577">
    <w:abstractNumId w:val="3"/>
  </w:num>
  <w:num w:numId="2" w16cid:durableId="1463376723">
    <w:abstractNumId w:val="6"/>
  </w:num>
  <w:num w:numId="3" w16cid:durableId="1264260690">
    <w:abstractNumId w:val="2"/>
  </w:num>
  <w:num w:numId="4" w16cid:durableId="2079399340">
    <w:abstractNumId w:val="5"/>
  </w:num>
  <w:num w:numId="5" w16cid:durableId="321547341">
    <w:abstractNumId w:val="0"/>
  </w:num>
  <w:num w:numId="6" w16cid:durableId="53818051">
    <w:abstractNumId w:val="1"/>
  </w:num>
  <w:num w:numId="7" w16cid:durableId="7578684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6D1"/>
    <w:rsid w:val="00031374"/>
    <w:rsid w:val="00035DEC"/>
    <w:rsid w:val="000A1097"/>
    <w:rsid w:val="000E2A8F"/>
    <w:rsid w:val="0012774F"/>
    <w:rsid w:val="00144B7A"/>
    <w:rsid w:val="00180C6E"/>
    <w:rsid w:val="0029606A"/>
    <w:rsid w:val="00314CE6"/>
    <w:rsid w:val="004848F3"/>
    <w:rsid w:val="004A75F2"/>
    <w:rsid w:val="005144A9"/>
    <w:rsid w:val="00520165"/>
    <w:rsid w:val="005B1B08"/>
    <w:rsid w:val="005D36D3"/>
    <w:rsid w:val="00632C3C"/>
    <w:rsid w:val="00662BDB"/>
    <w:rsid w:val="006A5DF1"/>
    <w:rsid w:val="006B7198"/>
    <w:rsid w:val="006D4AB3"/>
    <w:rsid w:val="006E49DC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46D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F75972"/>
  <w15:chartTrackingRefBased/>
  <w15:docId w15:val="{AD5ED21B-3707-45EC-B8E2-395A622C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2001-02-10T14:28:00Z</cp:lastPrinted>
  <dcterms:created xsi:type="dcterms:W3CDTF">2025-12-31T09:45:00Z</dcterms:created>
  <dcterms:modified xsi:type="dcterms:W3CDTF">2025-12-31T09:45:00Z</dcterms:modified>
</cp:coreProperties>
</file>