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85AB9" w14:textId="77777777" w:rsidR="00D665F5" w:rsidRDefault="003876BE" w:rsidP="00D665F5">
      <w:pPr>
        <w:spacing w:after="240"/>
        <w:jc w:val="right"/>
        <w:rPr>
          <w:sz w:val="22"/>
          <w:szCs w:val="22"/>
        </w:rPr>
      </w:pPr>
      <w:r w:rsidRPr="003876B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876BE">
        <w:rPr>
          <w:sz w:val="22"/>
          <w:szCs w:val="22"/>
        </w:rPr>
        <w:t>2026-01-08</w:t>
      </w:r>
    </w:p>
    <w:p w14:paraId="24AD2C9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2959932" w14:textId="77777777" w:rsidR="003876BE" w:rsidRPr="003876BE" w:rsidRDefault="003876BE" w:rsidP="00577BC6">
      <w:pPr>
        <w:spacing w:after="40"/>
        <w:rPr>
          <w:b/>
          <w:bCs/>
          <w:sz w:val="22"/>
          <w:szCs w:val="22"/>
        </w:rPr>
      </w:pPr>
      <w:r w:rsidRPr="003876BE">
        <w:rPr>
          <w:b/>
          <w:bCs/>
          <w:sz w:val="22"/>
          <w:szCs w:val="22"/>
        </w:rPr>
        <w:t>Akademia Górniczo - Hutnicza</w:t>
      </w:r>
    </w:p>
    <w:p w14:paraId="6022C6F0" w14:textId="77777777" w:rsidR="003876BE" w:rsidRPr="003876BE" w:rsidRDefault="003876BE" w:rsidP="00577BC6">
      <w:pPr>
        <w:spacing w:after="40"/>
        <w:rPr>
          <w:b/>
          <w:bCs/>
          <w:sz w:val="22"/>
          <w:szCs w:val="22"/>
        </w:rPr>
      </w:pPr>
      <w:r w:rsidRPr="003876BE">
        <w:rPr>
          <w:b/>
          <w:bCs/>
          <w:sz w:val="22"/>
          <w:szCs w:val="22"/>
        </w:rPr>
        <w:t>im. Stanisława Staszica w Krakowie</w:t>
      </w:r>
    </w:p>
    <w:p w14:paraId="3136D2BC" w14:textId="77777777" w:rsidR="00D665F5" w:rsidRPr="00D91931" w:rsidRDefault="003876BE" w:rsidP="00577BC6">
      <w:pPr>
        <w:spacing w:after="40"/>
        <w:rPr>
          <w:b/>
          <w:bCs/>
          <w:sz w:val="22"/>
          <w:szCs w:val="22"/>
        </w:rPr>
      </w:pPr>
      <w:r w:rsidRPr="003876BE">
        <w:rPr>
          <w:b/>
          <w:bCs/>
          <w:sz w:val="22"/>
          <w:szCs w:val="22"/>
        </w:rPr>
        <w:t>Dział Zamówień Publicznych</w:t>
      </w:r>
    </w:p>
    <w:p w14:paraId="1F3F3F34" w14:textId="77777777" w:rsidR="00D665F5" w:rsidRPr="00BD5546" w:rsidRDefault="003876BE" w:rsidP="00D665F5">
      <w:pPr>
        <w:rPr>
          <w:sz w:val="22"/>
          <w:szCs w:val="22"/>
        </w:rPr>
      </w:pPr>
      <w:r w:rsidRPr="003876B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876BE">
        <w:rPr>
          <w:sz w:val="22"/>
          <w:szCs w:val="22"/>
        </w:rPr>
        <w:t>30</w:t>
      </w:r>
    </w:p>
    <w:p w14:paraId="58687D9D" w14:textId="77777777" w:rsidR="00D665F5" w:rsidRPr="00BD5546" w:rsidRDefault="003876BE" w:rsidP="00D665F5">
      <w:pPr>
        <w:rPr>
          <w:sz w:val="22"/>
          <w:szCs w:val="22"/>
        </w:rPr>
      </w:pPr>
      <w:r w:rsidRPr="003876B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876BE">
        <w:rPr>
          <w:sz w:val="22"/>
          <w:szCs w:val="22"/>
        </w:rPr>
        <w:t>Kraków</w:t>
      </w:r>
    </w:p>
    <w:p w14:paraId="3BA7D41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876BE" w:rsidRPr="003876BE">
        <w:rPr>
          <w:b/>
          <w:sz w:val="22"/>
          <w:szCs w:val="22"/>
        </w:rPr>
        <w:t>KC-DE-zp.272-628/25</w:t>
      </w:r>
      <w:r w:rsidR="00A80738">
        <w:rPr>
          <w:sz w:val="24"/>
        </w:rPr>
        <w:tab/>
        <w:t xml:space="preserve"> </w:t>
      </w:r>
    </w:p>
    <w:p w14:paraId="307F567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24AEE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55C8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FBA8C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C85E4A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7A1D42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876BE" w:rsidRPr="003876BE">
        <w:rPr>
          <w:sz w:val="22"/>
          <w:szCs w:val="22"/>
        </w:rPr>
        <w:t xml:space="preserve">Tryb podstawowy bez negocjacji - art. 275 pkt. 1 ustawy </w:t>
      </w:r>
      <w:proofErr w:type="spellStart"/>
      <w:r w:rsidR="003876BE" w:rsidRPr="003876B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653BA53" w14:textId="77777777" w:rsidR="00A80738" w:rsidRPr="00577BC6" w:rsidRDefault="003876B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876BE">
        <w:rPr>
          <w:b/>
          <w:sz w:val="22"/>
          <w:szCs w:val="22"/>
        </w:rPr>
        <w:t xml:space="preserve">opracowanie kompleksowej identyfikacji wizualnej Wydziału Technologii Kosmicznych oraz przygotowanie projektów materiałów drukowanych, </w:t>
      </w:r>
      <w:proofErr w:type="spellStart"/>
      <w:r w:rsidRPr="003876BE">
        <w:rPr>
          <w:b/>
          <w:sz w:val="22"/>
          <w:szCs w:val="22"/>
        </w:rPr>
        <w:t>eventowych</w:t>
      </w:r>
      <w:proofErr w:type="spellEnd"/>
      <w:r w:rsidRPr="003876BE">
        <w:rPr>
          <w:b/>
          <w:sz w:val="22"/>
          <w:szCs w:val="22"/>
        </w:rPr>
        <w:t xml:space="preserve"> i internetowych - KC-DE-zp.272-628/25</w:t>
      </w:r>
    </w:p>
    <w:p w14:paraId="451FCEC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04D87B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876BE" w:rsidRPr="003876BE">
        <w:rPr>
          <w:sz w:val="22"/>
          <w:szCs w:val="22"/>
        </w:rPr>
        <w:t>08/01/2026</w:t>
      </w:r>
      <w:r w:rsidR="00FF4AB1" w:rsidRPr="00577BC6">
        <w:rPr>
          <w:sz w:val="22"/>
          <w:szCs w:val="22"/>
        </w:rPr>
        <w:t xml:space="preserve"> o godz. </w:t>
      </w:r>
      <w:r w:rsidR="003876BE" w:rsidRPr="003876B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E059182" w14:textId="77777777" w:rsidTr="003F57CD">
        <w:tc>
          <w:tcPr>
            <w:tcW w:w="993" w:type="dxa"/>
            <w:vAlign w:val="center"/>
          </w:tcPr>
          <w:p w14:paraId="695C008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98DD3F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2108E9F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876BE" w:rsidRPr="00493F8C" w14:paraId="311D198A" w14:textId="77777777" w:rsidTr="008C3027">
        <w:tc>
          <w:tcPr>
            <w:tcW w:w="993" w:type="dxa"/>
            <w:vAlign w:val="center"/>
          </w:tcPr>
          <w:p w14:paraId="66AC1911" w14:textId="77777777" w:rsidR="003876BE" w:rsidRPr="00490DC0" w:rsidRDefault="003876BE" w:rsidP="008C3027">
            <w:pPr>
              <w:spacing w:before="120" w:after="120"/>
              <w:jc w:val="center"/>
            </w:pPr>
            <w:r w:rsidRPr="003876BE">
              <w:t>1</w:t>
            </w:r>
          </w:p>
        </w:tc>
        <w:tc>
          <w:tcPr>
            <w:tcW w:w="5244" w:type="dxa"/>
          </w:tcPr>
          <w:p w14:paraId="734A904B" w14:textId="77777777" w:rsidR="003876BE" w:rsidRPr="00490DC0" w:rsidRDefault="003876BE" w:rsidP="008C3027">
            <w:pPr>
              <w:spacing w:before="40"/>
            </w:pPr>
            <w:r w:rsidRPr="003876BE">
              <w:t>PND Futura</w:t>
            </w:r>
          </w:p>
          <w:p w14:paraId="0E8E7566" w14:textId="77777777" w:rsidR="003876BE" w:rsidRPr="00490DC0" w:rsidRDefault="003876BE" w:rsidP="008C3027">
            <w:r w:rsidRPr="003876BE">
              <w:t>Powstańców Śląskich</w:t>
            </w:r>
            <w:r w:rsidRPr="00490DC0">
              <w:t xml:space="preserve"> </w:t>
            </w:r>
            <w:r w:rsidRPr="003876BE">
              <w:t>125/204</w:t>
            </w:r>
            <w:r w:rsidRPr="00490DC0">
              <w:t xml:space="preserve"> </w:t>
            </w:r>
          </w:p>
          <w:p w14:paraId="0A3A901E" w14:textId="77777777" w:rsidR="003876BE" w:rsidRPr="00490DC0" w:rsidRDefault="003876BE" w:rsidP="008C3027">
            <w:pPr>
              <w:spacing w:after="40"/>
              <w:jc w:val="both"/>
            </w:pPr>
            <w:r w:rsidRPr="003876BE">
              <w:t>53-332</w:t>
            </w:r>
            <w:r w:rsidRPr="00490DC0">
              <w:t xml:space="preserve"> </w:t>
            </w:r>
            <w:r w:rsidRPr="003876BE">
              <w:t>Wrocław</w:t>
            </w:r>
          </w:p>
        </w:tc>
        <w:tc>
          <w:tcPr>
            <w:tcW w:w="2835" w:type="dxa"/>
            <w:vAlign w:val="center"/>
          </w:tcPr>
          <w:p w14:paraId="03B77C02" w14:textId="77777777" w:rsidR="003876BE" w:rsidRPr="00490DC0" w:rsidRDefault="003876BE" w:rsidP="008C3027">
            <w:pPr>
              <w:spacing w:before="120" w:after="120"/>
              <w:jc w:val="both"/>
            </w:pPr>
            <w:r w:rsidRPr="003876BE">
              <w:t>184 127.56 zł</w:t>
            </w:r>
          </w:p>
        </w:tc>
      </w:tr>
      <w:tr w:rsidR="003876BE" w:rsidRPr="00493F8C" w14:paraId="6D0514D1" w14:textId="77777777" w:rsidTr="008C3027">
        <w:tc>
          <w:tcPr>
            <w:tcW w:w="993" w:type="dxa"/>
            <w:vAlign w:val="center"/>
          </w:tcPr>
          <w:p w14:paraId="4469A18B" w14:textId="77777777" w:rsidR="003876BE" w:rsidRPr="00490DC0" w:rsidRDefault="003876BE" w:rsidP="008C3027">
            <w:pPr>
              <w:spacing w:before="120" w:after="120"/>
              <w:jc w:val="center"/>
            </w:pPr>
            <w:r w:rsidRPr="003876BE">
              <w:t>2</w:t>
            </w:r>
          </w:p>
        </w:tc>
        <w:tc>
          <w:tcPr>
            <w:tcW w:w="5244" w:type="dxa"/>
          </w:tcPr>
          <w:p w14:paraId="2367263E" w14:textId="6736050F" w:rsidR="003876BE" w:rsidRPr="00490DC0" w:rsidRDefault="003876BE" w:rsidP="008C3027">
            <w:pPr>
              <w:spacing w:before="40"/>
            </w:pPr>
            <w:r w:rsidRPr="003876BE">
              <w:t>Pracownia C&amp;C Sp. z</w:t>
            </w:r>
            <w:r w:rsidR="008E3BBE">
              <w:t xml:space="preserve"> </w:t>
            </w:r>
            <w:r w:rsidRPr="003876BE">
              <w:t>o.o.</w:t>
            </w:r>
          </w:p>
          <w:p w14:paraId="4732DCB5" w14:textId="77777777" w:rsidR="003876BE" w:rsidRPr="00490DC0" w:rsidRDefault="003876BE" w:rsidP="008C3027">
            <w:r w:rsidRPr="003876BE">
              <w:t>Porannej Bryzy</w:t>
            </w:r>
            <w:r w:rsidRPr="00490DC0">
              <w:t xml:space="preserve"> </w:t>
            </w:r>
            <w:r w:rsidRPr="003876BE">
              <w:t>33</w:t>
            </w:r>
            <w:r w:rsidRPr="00490DC0">
              <w:t xml:space="preserve"> </w:t>
            </w:r>
          </w:p>
          <w:p w14:paraId="0549F0D6" w14:textId="77777777" w:rsidR="003876BE" w:rsidRPr="00490DC0" w:rsidRDefault="003876BE" w:rsidP="008C3027">
            <w:pPr>
              <w:spacing w:after="40"/>
              <w:jc w:val="both"/>
            </w:pPr>
            <w:r w:rsidRPr="003876BE">
              <w:t>03-284</w:t>
            </w:r>
            <w:r w:rsidRPr="00490DC0">
              <w:t xml:space="preserve"> </w:t>
            </w:r>
            <w:r w:rsidRPr="003876BE">
              <w:t>Warszawa</w:t>
            </w:r>
          </w:p>
        </w:tc>
        <w:tc>
          <w:tcPr>
            <w:tcW w:w="2835" w:type="dxa"/>
            <w:vAlign w:val="center"/>
          </w:tcPr>
          <w:p w14:paraId="00A8F67F" w14:textId="77777777" w:rsidR="003876BE" w:rsidRPr="00490DC0" w:rsidRDefault="003876BE" w:rsidP="008C3027">
            <w:pPr>
              <w:spacing w:before="120" w:after="120"/>
              <w:jc w:val="both"/>
            </w:pPr>
            <w:r w:rsidRPr="003876BE">
              <w:t>19 981.35 zł</w:t>
            </w:r>
          </w:p>
        </w:tc>
      </w:tr>
      <w:tr w:rsidR="003876BE" w:rsidRPr="00493F8C" w14:paraId="1B90EDB9" w14:textId="77777777" w:rsidTr="008C3027">
        <w:tc>
          <w:tcPr>
            <w:tcW w:w="993" w:type="dxa"/>
            <w:vAlign w:val="center"/>
          </w:tcPr>
          <w:p w14:paraId="76FC75FB" w14:textId="77777777" w:rsidR="003876BE" w:rsidRPr="00490DC0" w:rsidRDefault="003876BE" w:rsidP="008C3027">
            <w:pPr>
              <w:spacing w:before="120" w:after="120"/>
              <w:jc w:val="center"/>
            </w:pPr>
            <w:r w:rsidRPr="003876BE">
              <w:t>3</w:t>
            </w:r>
          </w:p>
        </w:tc>
        <w:tc>
          <w:tcPr>
            <w:tcW w:w="5244" w:type="dxa"/>
          </w:tcPr>
          <w:p w14:paraId="4E4724AE" w14:textId="547EA958" w:rsidR="003876BE" w:rsidRPr="008E3BBE" w:rsidRDefault="003876BE" w:rsidP="008C3027">
            <w:pPr>
              <w:spacing w:before="40"/>
              <w:rPr>
                <w:lang w:val="en-US"/>
              </w:rPr>
            </w:pPr>
            <w:r w:rsidRPr="008E3BBE">
              <w:rPr>
                <w:lang w:val="en-US"/>
              </w:rPr>
              <w:t xml:space="preserve">BOMBARDIER AD AGENCY </w:t>
            </w:r>
            <w:r w:rsidR="008E3BBE" w:rsidRPr="008E3BBE">
              <w:rPr>
                <w:lang w:val="en-US"/>
              </w:rPr>
              <w:t xml:space="preserve">sp. z </w:t>
            </w:r>
            <w:proofErr w:type="spellStart"/>
            <w:r w:rsidR="008E3BBE" w:rsidRPr="008E3BBE">
              <w:rPr>
                <w:lang w:val="en-US"/>
              </w:rPr>
              <w:t>o.o.</w:t>
            </w:r>
            <w:proofErr w:type="spellEnd"/>
          </w:p>
          <w:p w14:paraId="1A5702DA" w14:textId="77777777" w:rsidR="003876BE" w:rsidRPr="008E3BBE" w:rsidRDefault="003876BE" w:rsidP="008C3027">
            <w:r w:rsidRPr="008E3BBE">
              <w:t>Juliana Tuwima</w:t>
            </w:r>
            <w:r w:rsidRPr="008E3BBE">
              <w:t xml:space="preserve"> </w:t>
            </w:r>
            <w:r w:rsidRPr="008E3BBE">
              <w:t>42A/1</w:t>
            </w:r>
            <w:r w:rsidRPr="008E3BBE">
              <w:t xml:space="preserve"> </w:t>
            </w:r>
          </w:p>
          <w:p w14:paraId="17151E4B" w14:textId="77777777" w:rsidR="003876BE" w:rsidRPr="00490DC0" w:rsidRDefault="003876BE" w:rsidP="008C3027">
            <w:pPr>
              <w:spacing w:after="40"/>
              <w:jc w:val="both"/>
            </w:pPr>
            <w:r w:rsidRPr="003876BE">
              <w:t>41-800</w:t>
            </w:r>
            <w:r w:rsidRPr="00490DC0">
              <w:t xml:space="preserve"> </w:t>
            </w:r>
            <w:r w:rsidRPr="003876BE">
              <w:t>Zabrze</w:t>
            </w:r>
          </w:p>
        </w:tc>
        <w:tc>
          <w:tcPr>
            <w:tcW w:w="2835" w:type="dxa"/>
            <w:vAlign w:val="center"/>
          </w:tcPr>
          <w:p w14:paraId="2037E676" w14:textId="77777777" w:rsidR="003876BE" w:rsidRPr="00490DC0" w:rsidRDefault="003876BE" w:rsidP="008C3027">
            <w:pPr>
              <w:spacing w:before="120" w:after="120"/>
              <w:jc w:val="both"/>
            </w:pPr>
            <w:r w:rsidRPr="003876BE">
              <w:t>18 327.00 zł</w:t>
            </w:r>
          </w:p>
        </w:tc>
      </w:tr>
      <w:tr w:rsidR="003876BE" w:rsidRPr="00493F8C" w14:paraId="386A2553" w14:textId="77777777" w:rsidTr="008C3027">
        <w:tc>
          <w:tcPr>
            <w:tcW w:w="993" w:type="dxa"/>
            <w:vAlign w:val="center"/>
          </w:tcPr>
          <w:p w14:paraId="21FC962B" w14:textId="77777777" w:rsidR="003876BE" w:rsidRPr="00490DC0" w:rsidRDefault="003876BE" w:rsidP="008C3027">
            <w:pPr>
              <w:spacing w:before="120" w:after="120"/>
              <w:jc w:val="center"/>
            </w:pPr>
            <w:r w:rsidRPr="003876BE">
              <w:t>4</w:t>
            </w:r>
          </w:p>
        </w:tc>
        <w:tc>
          <w:tcPr>
            <w:tcW w:w="5244" w:type="dxa"/>
          </w:tcPr>
          <w:p w14:paraId="7219BFCB" w14:textId="1A33787A" w:rsidR="003876BE" w:rsidRPr="00490DC0" w:rsidRDefault="003876BE" w:rsidP="008C3027">
            <w:pPr>
              <w:spacing w:before="40"/>
            </w:pPr>
            <w:r w:rsidRPr="003876BE">
              <w:t>web24.com.pl sp</w:t>
            </w:r>
            <w:r w:rsidR="008E3BBE">
              <w:t>.</w:t>
            </w:r>
            <w:r w:rsidRPr="003876BE">
              <w:t xml:space="preserve"> z o.o.</w:t>
            </w:r>
          </w:p>
          <w:p w14:paraId="60DFB638" w14:textId="3653954C" w:rsidR="003876BE" w:rsidRPr="00490DC0" w:rsidRDefault="008E3BBE" w:rsidP="008C3027">
            <w:r>
              <w:t>A</w:t>
            </w:r>
            <w:r w:rsidR="003876BE" w:rsidRPr="003876BE">
              <w:t xml:space="preserve">l. </w:t>
            </w:r>
            <w:r>
              <w:t>Z</w:t>
            </w:r>
            <w:r w:rsidR="003876BE" w:rsidRPr="003876BE">
              <w:t>wycięstwa</w:t>
            </w:r>
            <w:r w:rsidR="003876BE" w:rsidRPr="00490DC0">
              <w:t xml:space="preserve"> </w:t>
            </w:r>
            <w:r w:rsidR="003876BE" w:rsidRPr="003876BE">
              <w:t>96/98</w:t>
            </w:r>
            <w:r w:rsidR="003876BE" w:rsidRPr="00490DC0">
              <w:t xml:space="preserve"> </w:t>
            </w:r>
          </w:p>
          <w:p w14:paraId="015E7CB5" w14:textId="0FE0DE63" w:rsidR="003876BE" w:rsidRPr="00490DC0" w:rsidRDefault="003876BE" w:rsidP="008C3027">
            <w:pPr>
              <w:spacing w:after="40"/>
              <w:jc w:val="both"/>
            </w:pPr>
            <w:r w:rsidRPr="003876BE">
              <w:t>81-451</w:t>
            </w:r>
            <w:r w:rsidRPr="00490DC0">
              <w:t xml:space="preserve"> </w:t>
            </w:r>
            <w:r w:rsidR="008E3BBE">
              <w:t>G</w:t>
            </w:r>
            <w:r w:rsidRPr="003876BE">
              <w:t>dynia</w:t>
            </w:r>
          </w:p>
        </w:tc>
        <w:tc>
          <w:tcPr>
            <w:tcW w:w="2835" w:type="dxa"/>
            <w:vAlign w:val="center"/>
          </w:tcPr>
          <w:p w14:paraId="20E2D09F" w14:textId="77777777" w:rsidR="003876BE" w:rsidRPr="00490DC0" w:rsidRDefault="003876BE" w:rsidP="008C3027">
            <w:pPr>
              <w:spacing w:before="120" w:after="120"/>
              <w:jc w:val="both"/>
            </w:pPr>
            <w:r w:rsidRPr="003876BE">
              <w:t>22 263.00 zł</w:t>
            </w:r>
          </w:p>
        </w:tc>
      </w:tr>
      <w:tr w:rsidR="003876BE" w:rsidRPr="00493F8C" w14:paraId="474616BC" w14:textId="77777777" w:rsidTr="008C3027">
        <w:tc>
          <w:tcPr>
            <w:tcW w:w="993" w:type="dxa"/>
            <w:vAlign w:val="center"/>
          </w:tcPr>
          <w:p w14:paraId="5B26C405" w14:textId="77777777" w:rsidR="003876BE" w:rsidRPr="00490DC0" w:rsidRDefault="003876BE" w:rsidP="008C3027">
            <w:pPr>
              <w:spacing w:before="120" w:after="120"/>
              <w:jc w:val="center"/>
            </w:pPr>
            <w:r w:rsidRPr="003876BE">
              <w:t>5</w:t>
            </w:r>
          </w:p>
        </w:tc>
        <w:tc>
          <w:tcPr>
            <w:tcW w:w="5244" w:type="dxa"/>
          </w:tcPr>
          <w:p w14:paraId="793AD452" w14:textId="2BA8E888" w:rsidR="003876BE" w:rsidRPr="008E3BBE" w:rsidRDefault="003876BE" w:rsidP="008C3027">
            <w:pPr>
              <w:spacing w:before="40"/>
              <w:rPr>
                <w:lang w:val="en-US"/>
              </w:rPr>
            </w:pPr>
            <w:proofErr w:type="spellStart"/>
            <w:r w:rsidRPr="008E3BBE">
              <w:rPr>
                <w:lang w:val="en-US"/>
              </w:rPr>
              <w:t>CreativeHarder</w:t>
            </w:r>
            <w:proofErr w:type="spellEnd"/>
            <w:r w:rsidRPr="008E3BBE">
              <w:rPr>
                <w:lang w:val="en-US"/>
              </w:rPr>
              <w:t xml:space="preserve"> </w:t>
            </w:r>
            <w:r w:rsidR="008E3BBE">
              <w:rPr>
                <w:lang w:val="en-US"/>
              </w:rPr>
              <w:t>s</w:t>
            </w:r>
            <w:r w:rsidRPr="008E3BBE">
              <w:rPr>
                <w:lang w:val="en-US"/>
              </w:rPr>
              <w:t xml:space="preserve">p. z </w:t>
            </w:r>
            <w:proofErr w:type="spellStart"/>
            <w:r w:rsidRPr="008E3BBE">
              <w:rPr>
                <w:lang w:val="en-US"/>
              </w:rPr>
              <w:t>o.o.</w:t>
            </w:r>
            <w:proofErr w:type="spellEnd"/>
          </w:p>
          <w:p w14:paraId="60F04C31" w14:textId="77777777" w:rsidR="003876BE" w:rsidRPr="00490DC0" w:rsidRDefault="003876BE" w:rsidP="008C3027">
            <w:r w:rsidRPr="003876BE">
              <w:t>Drwali</w:t>
            </w:r>
            <w:r w:rsidRPr="00490DC0">
              <w:t xml:space="preserve"> </w:t>
            </w:r>
            <w:r w:rsidRPr="003876BE">
              <w:t>9a</w:t>
            </w:r>
            <w:r w:rsidRPr="00490DC0">
              <w:t xml:space="preserve"> </w:t>
            </w:r>
          </w:p>
          <w:p w14:paraId="7DA7DE1F" w14:textId="77777777" w:rsidR="003876BE" w:rsidRPr="00490DC0" w:rsidRDefault="003876BE" w:rsidP="008C3027">
            <w:pPr>
              <w:spacing w:after="40"/>
              <w:jc w:val="both"/>
            </w:pPr>
            <w:r w:rsidRPr="003876BE">
              <w:t>04-840</w:t>
            </w:r>
            <w:r w:rsidRPr="00490DC0">
              <w:t xml:space="preserve"> </w:t>
            </w:r>
            <w:r w:rsidRPr="003876BE">
              <w:t>Warszawa</w:t>
            </w:r>
          </w:p>
        </w:tc>
        <w:tc>
          <w:tcPr>
            <w:tcW w:w="2835" w:type="dxa"/>
            <w:vAlign w:val="center"/>
          </w:tcPr>
          <w:p w14:paraId="2C0141CD" w14:textId="77777777" w:rsidR="003876BE" w:rsidRPr="00490DC0" w:rsidRDefault="003876BE" w:rsidP="008C3027">
            <w:pPr>
              <w:spacing w:before="120" w:after="120"/>
              <w:jc w:val="both"/>
            </w:pPr>
            <w:r w:rsidRPr="003876BE">
              <w:t>150 000.00 zł</w:t>
            </w:r>
          </w:p>
        </w:tc>
      </w:tr>
      <w:tr w:rsidR="003876BE" w:rsidRPr="00493F8C" w14:paraId="4A187465" w14:textId="77777777" w:rsidTr="008C3027">
        <w:tc>
          <w:tcPr>
            <w:tcW w:w="993" w:type="dxa"/>
            <w:vAlign w:val="center"/>
          </w:tcPr>
          <w:p w14:paraId="66E30C27" w14:textId="77777777" w:rsidR="003876BE" w:rsidRPr="00490DC0" w:rsidRDefault="003876BE" w:rsidP="008C3027">
            <w:pPr>
              <w:spacing w:before="120" w:after="120"/>
              <w:jc w:val="center"/>
            </w:pPr>
            <w:r w:rsidRPr="003876BE">
              <w:t>6</w:t>
            </w:r>
          </w:p>
        </w:tc>
        <w:tc>
          <w:tcPr>
            <w:tcW w:w="5244" w:type="dxa"/>
          </w:tcPr>
          <w:p w14:paraId="2F56168D" w14:textId="77777777" w:rsidR="003876BE" w:rsidRPr="00490DC0" w:rsidRDefault="003876BE" w:rsidP="008C3027">
            <w:pPr>
              <w:spacing w:before="40"/>
            </w:pPr>
            <w:r w:rsidRPr="003876BE">
              <w:t>Aleksandra Pękala design</w:t>
            </w:r>
          </w:p>
          <w:p w14:paraId="14ABE5A9" w14:textId="77777777" w:rsidR="003876BE" w:rsidRPr="00490DC0" w:rsidRDefault="003876BE" w:rsidP="008C3027">
            <w:r w:rsidRPr="003876BE">
              <w:t>Oboźna</w:t>
            </w:r>
            <w:r w:rsidRPr="00490DC0">
              <w:t xml:space="preserve"> </w:t>
            </w:r>
            <w:r w:rsidRPr="003876BE">
              <w:t>29/14</w:t>
            </w:r>
            <w:r w:rsidRPr="00490DC0">
              <w:t xml:space="preserve"> </w:t>
            </w:r>
          </w:p>
          <w:p w14:paraId="21962DFB" w14:textId="77777777" w:rsidR="003876BE" w:rsidRPr="00490DC0" w:rsidRDefault="003876BE" w:rsidP="008C3027">
            <w:pPr>
              <w:spacing w:after="40"/>
              <w:jc w:val="both"/>
            </w:pPr>
            <w:r w:rsidRPr="003876BE">
              <w:t>30-010</w:t>
            </w:r>
            <w:r w:rsidRPr="00490DC0">
              <w:t xml:space="preserve"> </w:t>
            </w:r>
            <w:r w:rsidRPr="003876BE">
              <w:t>Kraków</w:t>
            </w:r>
          </w:p>
        </w:tc>
        <w:tc>
          <w:tcPr>
            <w:tcW w:w="2835" w:type="dxa"/>
            <w:vAlign w:val="center"/>
          </w:tcPr>
          <w:p w14:paraId="196EC8C2" w14:textId="77777777" w:rsidR="003876BE" w:rsidRPr="00490DC0" w:rsidRDefault="003876BE" w:rsidP="008C3027">
            <w:pPr>
              <w:spacing w:before="120" w:after="120"/>
              <w:jc w:val="both"/>
            </w:pPr>
            <w:r w:rsidRPr="003876BE">
              <w:t>31 488.00 zł</w:t>
            </w:r>
          </w:p>
        </w:tc>
      </w:tr>
      <w:tr w:rsidR="003876BE" w:rsidRPr="00493F8C" w14:paraId="2A48925C" w14:textId="77777777" w:rsidTr="008C3027">
        <w:tc>
          <w:tcPr>
            <w:tcW w:w="993" w:type="dxa"/>
            <w:vAlign w:val="center"/>
          </w:tcPr>
          <w:p w14:paraId="27363031" w14:textId="77777777" w:rsidR="003876BE" w:rsidRPr="00490DC0" w:rsidRDefault="003876BE" w:rsidP="008C3027">
            <w:pPr>
              <w:spacing w:before="120" w:after="120"/>
              <w:jc w:val="center"/>
            </w:pPr>
            <w:r w:rsidRPr="003876BE">
              <w:t>7</w:t>
            </w:r>
          </w:p>
        </w:tc>
        <w:tc>
          <w:tcPr>
            <w:tcW w:w="5244" w:type="dxa"/>
          </w:tcPr>
          <w:p w14:paraId="64E3980C" w14:textId="77777777" w:rsidR="003876BE" w:rsidRPr="00490DC0" w:rsidRDefault="003876BE" w:rsidP="008C3027">
            <w:pPr>
              <w:spacing w:before="40"/>
            </w:pPr>
            <w:r w:rsidRPr="003876BE">
              <w:t>WATO Spółka z o. o.</w:t>
            </w:r>
          </w:p>
          <w:p w14:paraId="0A4CF2CF" w14:textId="77777777" w:rsidR="003876BE" w:rsidRPr="00490DC0" w:rsidRDefault="003876BE" w:rsidP="008C3027">
            <w:r w:rsidRPr="003876BE">
              <w:t>Literacka</w:t>
            </w:r>
            <w:r w:rsidRPr="00490DC0">
              <w:t xml:space="preserve"> </w:t>
            </w:r>
            <w:r w:rsidRPr="003876BE">
              <w:t>189</w:t>
            </w:r>
            <w:r w:rsidRPr="00490DC0">
              <w:t xml:space="preserve"> </w:t>
            </w:r>
          </w:p>
          <w:p w14:paraId="450B98A2" w14:textId="77777777" w:rsidR="003876BE" w:rsidRPr="00490DC0" w:rsidRDefault="003876BE" w:rsidP="008C3027">
            <w:pPr>
              <w:spacing w:after="40"/>
              <w:jc w:val="both"/>
            </w:pPr>
            <w:r w:rsidRPr="003876BE">
              <w:t>60-461</w:t>
            </w:r>
            <w:r w:rsidRPr="00490DC0">
              <w:t xml:space="preserve"> </w:t>
            </w:r>
            <w:r w:rsidRPr="003876BE">
              <w:t>Poznań</w:t>
            </w:r>
          </w:p>
        </w:tc>
        <w:tc>
          <w:tcPr>
            <w:tcW w:w="2835" w:type="dxa"/>
            <w:vAlign w:val="center"/>
          </w:tcPr>
          <w:p w14:paraId="68EB69D9" w14:textId="77777777" w:rsidR="003876BE" w:rsidRPr="00490DC0" w:rsidRDefault="003876BE" w:rsidP="008C3027">
            <w:pPr>
              <w:spacing w:before="120" w:after="120"/>
              <w:jc w:val="both"/>
            </w:pPr>
            <w:r w:rsidRPr="003876BE">
              <w:t>27 180.00 zł</w:t>
            </w:r>
          </w:p>
        </w:tc>
      </w:tr>
      <w:tr w:rsidR="003876BE" w:rsidRPr="00493F8C" w14:paraId="6C25A22F" w14:textId="77777777" w:rsidTr="008C3027">
        <w:tc>
          <w:tcPr>
            <w:tcW w:w="993" w:type="dxa"/>
            <w:vAlign w:val="center"/>
          </w:tcPr>
          <w:p w14:paraId="3D2395CF" w14:textId="77777777" w:rsidR="003876BE" w:rsidRPr="00490DC0" w:rsidRDefault="003876BE" w:rsidP="008C3027">
            <w:pPr>
              <w:spacing w:before="120" w:after="120"/>
              <w:jc w:val="center"/>
            </w:pPr>
            <w:r w:rsidRPr="003876BE">
              <w:t>8</w:t>
            </w:r>
          </w:p>
        </w:tc>
        <w:tc>
          <w:tcPr>
            <w:tcW w:w="5244" w:type="dxa"/>
          </w:tcPr>
          <w:p w14:paraId="1936FD7E" w14:textId="77777777" w:rsidR="003876BE" w:rsidRPr="00490DC0" w:rsidRDefault="003876BE" w:rsidP="008C3027">
            <w:pPr>
              <w:spacing w:before="40"/>
            </w:pPr>
            <w:r w:rsidRPr="003876BE">
              <w:t>Synchronia Studio Katarzyna Cichecka</w:t>
            </w:r>
          </w:p>
          <w:p w14:paraId="6DA795B3" w14:textId="77777777" w:rsidR="003876BE" w:rsidRPr="00490DC0" w:rsidRDefault="003876BE" w:rsidP="008C3027">
            <w:proofErr w:type="spellStart"/>
            <w:r w:rsidRPr="003876BE">
              <w:t>Zaszkolna</w:t>
            </w:r>
            <w:proofErr w:type="spellEnd"/>
            <w:r w:rsidRPr="00490DC0">
              <w:t xml:space="preserve"> </w:t>
            </w:r>
            <w:r w:rsidRPr="003876BE">
              <w:t>3</w:t>
            </w:r>
            <w:r w:rsidRPr="00490DC0">
              <w:t xml:space="preserve"> </w:t>
            </w:r>
          </w:p>
          <w:p w14:paraId="5126E671" w14:textId="77777777" w:rsidR="003876BE" w:rsidRPr="00490DC0" w:rsidRDefault="003876BE" w:rsidP="008C3027">
            <w:pPr>
              <w:spacing w:after="40"/>
              <w:jc w:val="both"/>
            </w:pPr>
            <w:r w:rsidRPr="003876BE">
              <w:lastRenderedPageBreak/>
              <w:t>30-243</w:t>
            </w:r>
            <w:r w:rsidRPr="00490DC0">
              <w:t xml:space="preserve"> </w:t>
            </w:r>
            <w:r w:rsidRPr="003876BE">
              <w:t>Kraków</w:t>
            </w:r>
          </w:p>
        </w:tc>
        <w:tc>
          <w:tcPr>
            <w:tcW w:w="2835" w:type="dxa"/>
            <w:vAlign w:val="center"/>
          </w:tcPr>
          <w:p w14:paraId="5C6364FA" w14:textId="77777777" w:rsidR="003876BE" w:rsidRPr="00490DC0" w:rsidRDefault="003876BE" w:rsidP="008C3027">
            <w:pPr>
              <w:spacing w:before="120" w:after="120"/>
              <w:jc w:val="both"/>
            </w:pPr>
            <w:r w:rsidRPr="003876BE">
              <w:lastRenderedPageBreak/>
              <w:t>37 600.00 zł</w:t>
            </w:r>
          </w:p>
        </w:tc>
      </w:tr>
      <w:tr w:rsidR="003876BE" w:rsidRPr="00493F8C" w14:paraId="239D391E" w14:textId="77777777" w:rsidTr="008C3027">
        <w:tc>
          <w:tcPr>
            <w:tcW w:w="993" w:type="dxa"/>
            <w:vAlign w:val="center"/>
          </w:tcPr>
          <w:p w14:paraId="7ACBDD55" w14:textId="77777777" w:rsidR="003876BE" w:rsidRPr="00490DC0" w:rsidRDefault="003876BE" w:rsidP="008C3027">
            <w:pPr>
              <w:spacing w:before="120" w:after="120"/>
              <w:jc w:val="center"/>
            </w:pPr>
            <w:r w:rsidRPr="003876BE">
              <w:t>9</w:t>
            </w:r>
          </w:p>
        </w:tc>
        <w:tc>
          <w:tcPr>
            <w:tcW w:w="5244" w:type="dxa"/>
          </w:tcPr>
          <w:p w14:paraId="79F6F43F" w14:textId="77777777" w:rsidR="003876BE" w:rsidRPr="008E3BBE" w:rsidRDefault="003876BE" w:rsidP="008C3027">
            <w:pPr>
              <w:spacing w:before="40"/>
              <w:rPr>
                <w:lang w:val="en-US"/>
              </w:rPr>
            </w:pPr>
            <w:r w:rsidRPr="008E3BBE">
              <w:rPr>
                <w:lang w:val="en-US"/>
              </w:rPr>
              <w:t>ID Advertising</w:t>
            </w:r>
          </w:p>
          <w:p w14:paraId="12050429" w14:textId="77777777" w:rsidR="003876BE" w:rsidRPr="008E3BBE" w:rsidRDefault="003876BE" w:rsidP="008C3027">
            <w:pPr>
              <w:rPr>
                <w:lang w:val="en-US"/>
              </w:rPr>
            </w:pPr>
            <w:proofErr w:type="spellStart"/>
            <w:r w:rsidRPr="008E3BBE">
              <w:rPr>
                <w:lang w:val="en-US"/>
              </w:rPr>
              <w:t>Sęczkowa</w:t>
            </w:r>
            <w:proofErr w:type="spellEnd"/>
            <w:r w:rsidRPr="008E3BBE">
              <w:rPr>
                <w:lang w:val="en-US"/>
              </w:rPr>
              <w:t xml:space="preserve"> </w:t>
            </w:r>
            <w:r w:rsidRPr="008E3BBE">
              <w:rPr>
                <w:lang w:val="en-US"/>
              </w:rPr>
              <w:t>115 H/14</w:t>
            </w:r>
            <w:r w:rsidRPr="008E3BBE">
              <w:rPr>
                <w:lang w:val="en-US"/>
              </w:rPr>
              <w:t xml:space="preserve"> </w:t>
            </w:r>
          </w:p>
          <w:p w14:paraId="657D4254" w14:textId="77777777" w:rsidR="003876BE" w:rsidRPr="008E3BBE" w:rsidRDefault="003876BE" w:rsidP="008C3027">
            <w:pPr>
              <w:spacing w:after="40"/>
              <w:jc w:val="both"/>
              <w:rPr>
                <w:lang w:val="en-US"/>
              </w:rPr>
            </w:pPr>
            <w:r w:rsidRPr="008E3BBE">
              <w:rPr>
                <w:lang w:val="en-US"/>
              </w:rPr>
              <w:t>03-986</w:t>
            </w:r>
            <w:r w:rsidRPr="008E3BBE">
              <w:rPr>
                <w:lang w:val="en-US"/>
              </w:rPr>
              <w:t xml:space="preserve"> </w:t>
            </w:r>
            <w:r w:rsidRPr="008E3BBE">
              <w:rPr>
                <w:lang w:val="en-US"/>
              </w:rPr>
              <w:t>Warszawa</w:t>
            </w:r>
          </w:p>
        </w:tc>
        <w:tc>
          <w:tcPr>
            <w:tcW w:w="2835" w:type="dxa"/>
            <w:vAlign w:val="center"/>
          </w:tcPr>
          <w:p w14:paraId="11667B84" w14:textId="77777777" w:rsidR="003876BE" w:rsidRPr="00490DC0" w:rsidRDefault="003876BE" w:rsidP="008C3027">
            <w:pPr>
              <w:spacing w:before="120" w:after="120"/>
              <w:jc w:val="both"/>
            </w:pPr>
            <w:r w:rsidRPr="003876BE">
              <w:t>10 701.00 zł</w:t>
            </w:r>
          </w:p>
        </w:tc>
      </w:tr>
      <w:tr w:rsidR="003876BE" w:rsidRPr="00493F8C" w14:paraId="47B18B22" w14:textId="77777777" w:rsidTr="008C3027">
        <w:tc>
          <w:tcPr>
            <w:tcW w:w="993" w:type="dxa"/>
            <w:vAlign w:val="center"/>
          </w:tcPr>
          <w:p w14:paraId="61A4F648" w14:textId="77777777" w:rsidR="003876BE" w:rsidRPr="00490DC0" w:rsidRDefault="003876BE" w:rsidP="008C3027">
            <w:pPr>
              <w:spacing w:before="120" w:after="120"/>
              <w:jc w:val="center"/>
            </w:pPr>
            <w:r w:rsidRPr="003876BE">
              <w:t>10</w:t>
            </w:r>
          </w:p>
        </w:tc>
        <w:tc>
          <w:tcPr>
            <w:tcW w:w="5244" w:type="dxa"/>
          </w:tcPr>
          <w:p w14:paraId="108925D0" w14:textId="77777777" w:rsidR="003876BE" w:rsidRPr="00490DC0" w:rsidRDefault="003876BE" w:rsidP="008C3027">
            <w:pPr>
              <w:spacing w:before="40"/>
            </w:pPr>
            <w:r w:rsidRPr="003876BE">
              <w:t xml:space="preserve">Agencja Reklamowa </w:t>
            </w:r>
            <w:proofErr w:type="spellStart"/>
            <w:r w:rsidRPr="003876BE">
              <w:t>Indivisual</w:t>
            </w:r>
            <w:proofErr w:type="spellEnd"/>
            <w:r w:rsidRPr="003876BE">
              <w:t xml:space="preserve"> Bartosz Krzywański</w:t>
            </w:r>
          </w:p>
          <w:p w14:paraId="4E50476C" w14:textId="77777777" w:rsidR="003876BE" w:rsidRDefault="008E3BBE" w:rsidP="008C3027">
            <w:pPr>
              <w:spacing w:after="40"/>
              <w:jc w:val="both"/>
            </w:pPr>
            <w:r>
              <w:t>Chociw 246</w:t>
            </w:r>
          </w:p>
          <w:p w14:paraId="579B18D3" w14:textId="5196F41E" w:rsidR="008E3BBE" w:rsidRPr="00490DC0" w:rsidRDefault="008E3BBE" w:rsidP="008C3027">
            <w:pPr>
              <w:spacing w:after="40"/>
              <w:jc w:val="both"/>
            </w:pPr>
            <w:r>
              <w:t>98-170 Widawa</w:t>
            </w:r>
          </w:p>
        </w:tc>
        <w:tc>
          <w:tcPr>
            <w:tcW w:w="2835" w:type="dxa"/>
            <w:vAlign w:val="center"/>
          </w:tcPr>
          <w:p w14:paraId="74143E93" w14:textId="77777777" w:rsidR="003876BE" w:rsidRPr="00490DC0" w:rsidRDefault="003876BE" w:rsidP="008C3027">
            <w:pPr>
              <w:spacing w:before="120" w:after="120"/>
              <w:jc w:val="both"/>
            </w:pPr>
            <w:r w:rsidRPr="003876BE">
              <w:t>9 720.00 zł</w:t>
            </w:r>
          </w:p>
        </w:tc>
      </w:tr>
      <w:tr w:rsidR="003876BE" w:rsidRPr="00493F8C" w14:paraId="57159B61" w14:textId="77777777" w:rsidTr="008C3027">
        <w:tc>
          <w:tcPr>
            <w:tcW w:w="993" w:type="dxa"/>
            <w:vAlign w:val="center"/>
          </w:tcPr>
          <w:p w14:paraId="01336967" w14:textId="77777777" w:rsidR="003876BE" w:rsidRPr="00490DC0" w:rsidRDefault="003876BE" w:rsidP="008C3027">
            <w:pPr>
              <w:spacing w:before="120" w:after="120"/>
              <w:jc w:val="center"/>
            </w:pPr>
            <w:r w:rsidRPr="003876BE">
              <w:t>11</w:t>
            </w:r>
          </w:p>
        </w:tc>
        <w:tc>
          <w:tcPr>
            <w:tcW w:w="5244" w:type="dxa"/>
          </w:tcPr>
          <w:p w14:paraId="2C5F43ED" w14:textId="30018191" w:rsidR="003876BE" w:rsidRPr="00490DC0" w:rsidRDefault="003876BE" w:rsidP="008C3027">
            <w:pPr>
              <w:spacing w:before="40"/>
            </w:pPr>
            <w:r w:rsidRPr="003876BE">
              <w:t xml:space="preserve">DYS.STUDIO </w:t>
            </w:r>
            <w:r w:rsidR="008E3BBE">
              <w:t>sp. z o.o.</w:t>
            </w:r>
          </w:p>
          <w:p w14:paraId="5DBD94B8" w14:textId="77777777" w:rsidR="003876BE" w:rsidRPr="00490DC0" w:rsidRDefault="003876BE" w:rsidP="008C3027">
            <w:r w:rsidRPr="003876BE">
              <w:t>Tymiankowa</w:t>
            </w:r>
            <w:r w:rsidRPr="00490DC0">
              <w:t xml:space="preserve"> </w:t>
            </w:r>
            <w:r w:rsidRPr="003876BE">
              <w:t>48/1A</w:t>
            </w:r>
            <w:r w:rsidRPr="00490DC0">
              <w:t xml:space="preserve"> </w:t>
            </w:r>
          </w:p>
          <w:p w14:paraId="4CFF2FF8" w14:textId="77777777" w:rsidR="003876BE" w:rsidRPr="00490DC0" w:rsidRDefault="003876BE" w:rsidP="008C3027">
            <w:pPr>
              <w:spacing w:after="40"/>
              <w:jc w:val="both"/>
            </w:pPr>
            <w:r w:rsidRPr="003876BE">
              <w:t>20-542</w:t>
            </w:r>
            <w:r w:rsidRPr="00490DC0">
              <w:t xml:space="preserve"> </w:t>
            </w:r>
            <w:r w:rsidRPr="003876BE">
              <w:t>Lublin</w:t>
            </w:r>
          </w:p>
        </w:tc>
        <w:tc>
          <w:tcPr>
            <w:tcW w:w="2835" w:type="dxa"/>
            <w:vAlign w:val="center"/>
          </w:tcPr>
          <w:p w14:paraId="74E02C6F" w14:textId="77777777" w:rsidR="003876BE" w:rsidRPr="00490DC0" w:rsidRDefault="003876BE" w:rsidP="008C3027">
            <w:pPr>
              <w:spacing w:before="120" w:after="120"/>
              <w:jc w:val="both"/>
            </w:pPr>
            <w:r w:rsidRPr="003876BE">
              <w:t>22 140.00 zł</w:t>
            </w:r>
          </w:p>
        </w:tc>
      </w:tr>
      <w:tr w:rsidR="003876BE" w:rsidRPr="00493F8C" w14:paraId="332559BD" w14:textId="77777777" w:rsidTr="008C3027">
        <w:tc>
          <w:tcPr>
            <w:tcW w:w="993" w:type="dxa"/>
            <w:vAlign w:val="center"/>
          </w:tcPr>
          <w:p w14:paraId="72F6B838" w14:textId="77777777" w:rsidR="003876BE" w:rsidRPr="00490DC0" w:rsidRDefault="003876BE" w:rsidP="008C3027">
            <w:pPr>
              <w:spacing w:before="120" w:after="120"/>
              <w:jc w:val="center"/>
            </w:pPr>
            <w:r w:rsidRPr="003876BE">
              <w:t>12</w:t>
            </w:r>
          </w:p>
        </w:tc>
        <w:tc>
          <w:tcPr>
            <w:tcW w:w="5244" w:type="dxa"/>
          </w:tcPr>
          <w:p w14:paraId="7E063054" w14:textId="03CF9007" w:rsidR="003876BE" w:rsidRPr="008E3BBE" w:rsidRDefault="003876BE" w:rsidP="008C3027">
            <w:pPr>
              <w:spacing w:before="40"/>
              <w:rPr>
                <w:lang w:val="en-US"/>
              </w:rPr>
            </w:pPr>
            <w:r w:rsidRPr="008E3BBE">
              <w:rPr>
                <w:lang w:val="en-US"/>
              </w:rPr>
              <w:t xml:space="preserve">OPTIMA MARKETING GROUP </w:t>
            </w:r>
            <w:r w:rsidR="008E3BBE" w:rsidRPr="008E3BBE">
              <w:rPr>
                <w:lang w:val="en-US"/>
              </w:rPr>
              <w:t xml:space="preserve">sp. z </w:t>
            </w:r>
            <w:proofErr w:type="spellStart"/>
            <w:r w:rsidR="008E3BBE" w:rsidRPr="008E3BBE">
              <w:rPr>
                <w:lang w:val="en-US"/>
              </w:rPr>
              <w:t>o</w:t>
            </w:r>
            <w:r w:rsidR="008E3BBE">
              <w:rPr>
                <w:lang w:val="en-US"/>
              </w:rPr>
              <w:t>.o.</w:t>
            </w:r>
            <w:proofErr w:type="spellEnd"/>
          </w:p>
          <w:p w14:paraId="4E790D9C" w14:textId="77777777" w:rsidR="003876BE" w:rsidRPr="00490DC0" w:rsidRDefault="003876BE" w:rsidP="008C3027">
            <w:r w:rsidRPr="003876BE">
              <w:t>Parkowa</w:t>
            </w:r>
            <w:r w:rsidRPr="00490DC0">
              <w:t xml:space="preserve"> </w:t>
            </w:r>
            <w:r w:rsidRPr="003876BE">
              <w:t>16 B/18</w:t>
            </w:r>
            <w:r w:rsidRPr="00490DC0">
              <w:t xml:space="preserve"> </w:t>
            </w:r>
          </w:p>
          <w:p w14:paraId="150C06B2" w14:textId="77777777" w:rsidR="003876BE" w:rsidRPr="00490DC0" w:rsidRDefault="003876BE" w:rsidP="008C3027">
            <w:pPr>
              <w:spacing w:after="40"/>
              <w:jc w:val="both"/>
            </w:pPr>
            <w:r w:rsidRPr="003876BE">
              <w:t>30-538</w:t>
            </w:r>
            <w:r w:rsidRPr="00490DC0">
              <w:t xml:space="preserve"> </w:t>
            </w:r>
            <w:r w:rsidRPr="003876BE">
              <w:t>Kraków</w:t>
            </w:r>
          </w:p>
        </w:tc>
        <w:tc>
          <w:tcPr>
            <w:tcW w:w="2835" w:type="dxa"/>
            <w:vAlign w:val="center"/>
          </w:tcPr>
          <w:p w14:paraId="09699928" w14:textId="77777777" w:rsidR="003876BE" w:rsidRPr="00490DC0" w:rsidRDefault="003876BE" w:rsidP="008C3027">
            <w:pPr>
              <w:spacing w:before="120" w:after="120"/>
              <w:jc w:val="both"/>
            </w:pPr>
            <w:r w:rsidRPr="003876BE">
              <w:t>18 450.00 zł</w:t>
            </w:r>
          </w:p>
        </w:tc>
      </w:tr>
    </w:tbl>
    <w:p w14:paraId="3AF0891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06A45" w14:textId="77777777" w:rsidR="009110DA" w:rsidRDefault="009110DA">
      <w:r>
        <w:separator/>
      </w:r>
    </w:p>
  </w:endnote>
  <w:endnote w:type="continuationSeparator" w:id="0">
    <w:p w14:paraId="18A0CDFB" w14:textId="77777777" w:rsidR="009110DA" w:rsidRDefault="00911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710D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CDF5C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C3AE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A72593A">
        <v:line id="_x0000_s1025" style="position:absolute;left:0;text-align:left;z-index:251657728" from="-3.85pt,8.7pt" to="455.15pt,8.7pt"/>
      </w:pict>
    </w:r>
  </w:p>
  <w:p w14:paraId="372CBB1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764E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75EE0C" w14:textId="77777777" w:rsidR="009F189D" w:rsidRDefault="009F189D">
    <w:pPr>
      <w:pStyle w:val="Stopka"/>
      <w:tabs>
        <w:tab w:val="clear" w:pos="4536"/>
      </w:tabs>
      <w:jc w:val="center"/>
    </w:pPr>
  </w:p>
  <w:p w14:paraId="443A01D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49253" w14:textId="77777777" w:rsidR="009110DA" w:rsidRDefault="009110DA">
      <w:r>
        <w:separator/>
      </w:r>
    </w:p>
  </w:footnote>
  <w:footnote w:type="continuationSeparator" w:id="0">
    <w:p w14:paraId="332B3687" w14:textId="77777777" w:rsidR="009110DA" w:rsidRDefault="00911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A8650" w14:textId="77777777" w:rsidR="003876BE" w:rsidRDefault="003876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229BA" w14:textId="77777777" w:rsidR="003876BE" w:rsidRDefault="003876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B1C41" w14:textId="77777777" w:rsidR="003876BE" w:rsidRDefault="003876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10D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876BE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E3BBE"/>
    <w:rsid w:val="009110DA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9C5C54"/>
  <w15:chartTrackingRefBased/>
  <w15:docId w15:val="{7A452D7F-0B28-4C63-8CF9-2DC123AE7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262</Words>
  <Characters>1549</Characters>
  <Application>Microsoft Office Word</Application>
  <DocSecurity>0</DocSecurity>
  <Lines>86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2026-01-08T11:22:00Z</cp:lastPrinted>
  <dcterms:created xsi:type="dcterms:W3CDTF">2026-01-08T11:22:00Z</dcterms:created>
  <dcterms:modified xsi:type="dcterms:W3CDTF">2026-01-08T11:22:00Z</dcterms:modified>
</cp:coreProperties>
</file>