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64E37" w14:textId="77777777" w:rsidR="008D2AB8" w:rsidRPr="0081087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b w:val="0"/>
          <w:sz w:val="18"/>
          <w:szCs w:val="18"/>
        </w:rPr>
        <w:tab/>
      </w:r>
      <w:r w:rsidRPr="00810871">
        <w:rPr>
          <w:rFonts w:ascii="Verdana" w:hAnsi="Verdana"/>
          <w:sz w:val="18"/>
          <w:szCs w:val="18"/>
        </w:rPr>
        <w:t xml:space="preserve">Załącznik nr </w:t>
      </w:r>
      <w:r w:rsidR="00012286" w:rsidRPr="00810871">
        <w:rPr>
          <w:rFonts w:ascii="Verdana" w:hAnsi="Verdana"/>
          <w:sz w:val="18"/>
          <w:szCs w:val="18"/>
        </w:rPr>
        <w:t>1</w:t>
      </w:r>
    </w:p>
    <w:p w14:paraId="12C34E94" w14:textId="77777777" w:rsidR="008D2AB8" w:rsidRPr="0081087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9AA38E3" w14:textId="77777777" w:rsidR="008D2AB8" w:rsidRPr="0081087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FORMULARZ OFERTY</w:t>
      </w:r>
    </w:p>
    <w:p w14:paraId="4255545A" w14:textId="77777777" w:rsidR="008D2AB8" w:rsidRPr="0081087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E91CC26" w14:textId="3C2B2C83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1A51A446" w14:textId="058B7BEE" w:rsidR="00A9445F" w:rsidRPr="00810871" w:rsidRDefault="00A9445F" w:rsidP="00A9445F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4917DC6F" w14:textId="033B2F29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3706159" w14:textId="769C260B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86677" w:rsidRPr="00810871">
        <w:rPr>
          <w:rFonts w:ascii="Verdana" w:hAnsi="Verdana"/>
          <w:sz w:val="18"/>
          <w:szCs w:val="18"/>
        </w:rPr>
        <w:t>............</w:t>
      </w:r>
    </w:p>
    <w:p w14:paraId="795350B2" w14:textId="6B7FD683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10871">
        <w:rPr>
          <w:rFonts w:ascii="Verdana" w:hAnsi="Verdana"/>
          <w:sz w:val="18"/>
          <w:szCs w:val="18"/>
          <w:lang w:val="de-DE"/>
        </w:rPr>
        <w:t>TEL.</w:t>
      </w:r>
      <w:r w:rsidRPr="0081087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C4BB3CE" w14:textId="1C8C5965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10871">
        <w:rPr>
          <w:rFonts w:ascii="Verdana" w:hAnsi="Verdana"/>
          <w:sz w:val="18"/>
          <w:szCs w:val="18"/>
          <w:lang w:val="de-DE"/>
        </w:rPr>
        <w:t xml:space="preserve">FAX </w:t>
      </w:r>
      <w:r w:rsidRPr="0081087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………………………………………………………….</w:t>
      </w:r>
    </w:p>
    <w:p w14:paraId="4F3D921E" w14:textId="3E8994E5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81087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081B7027" w14:textId="55C1D0FF" w:rsidR="00A9445F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10871">
        <w:rPr>
          <w:rFonts w:ascii="Verdana" w:hAnsi="Verdana"/>
          <w:sz w:val="18"/>
          <w:szCs w:val="18"/>
        </w:rPr>
        <w:t>REGON:………………………………………………...</w:t>
      </w:r>
      <w:r w:rsidR="00986677" w:rsidRPr="00810871">
        <w:rPr>
          <w:rFonts w:ascii="Verdana" w:hAnsi="Verdana"/>
          <w:sz w:val="18"/>
          <w:szCs w:val="18"/>
        </w:rPr>
        <w:t>..............................................</w:t>
      </w:r>
    </w:p>
    <w:p w14:paraId="1FAA472F" w14:textId="3CBBB85C" w:rsidR="008D2AB8" w:rsidRPr="00810871" w:rsidRDefault="00A9445F" w:rsidP="00A9445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86677" w:rsidRPr="0081087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279A6B2" w14:textId="77777777" w:rsidR="008D2AB8" w:rsidRPr="0081087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Do: Nazwa i siedziba Zamawiającego:</w:t>
      </w:r>
    </w:p>
    <w:p w14:paraId="6FFCE596" w14:textId="77777777" w:rsidR="00706215" w:rsidRPr="00810871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Akademia Górniczo - Hutnicza</w:t>
      </w:r>
    </w:p>
    <w:p w14:paraId="54008D0C" w14:textId="77777777" w:rsidR="00706215" w:rsidRPr="00810871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im. Stanisława Staszica w Krakowie</w:t>
      </w:r>
    </w:p>
    <w:p w14:paraId="342FF262" w14:textId="77777777" w:rsidR="008D2AB8" w:rsidRPr="00810871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Dział Zamówień Publicznych</w:t>
      </w:r>
      <w:r w:rsidR="008D2AB8" w:rsidRPr="00810871">
        <w:rPr>
          <w:rFonts w:ascii="Verdana" w:hAnsi="Verdana"/>
          <w:b/>
          <w:sz w:val="18"/>
          <w:szCs w:val="18"/>
        </w:rPr>
        <w:t xml:space="preserve">  </w:t>
      </w:r>
    </w:p>
    <w:p w14:paraId="2E725818" w14:textId="77777777" w:rsidR="008D2AB8" w:rsidRPr="00810871" w:rsidRDefault="00706215" w:rsidP="008D2AB8">
      <w:pPr>
        <w:ind w:right="-110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Al. Mickiewicza</w:t>
      </w:r>
      <w:r w:rsidR="008D2AB8" w:rsidRPr="00810871">
        <w:rPr>
          <w:rFonts w:ascii="Verdana" w:hAnsi="Verdana"/>
          <w:b/>
          <w:sz w:val="18"/>
          <w:szCs w:val="18"/>
        </w:rPr>
        <w:t xml:space="preserve"> </w:t>
      </w:r>
      <w:r w:rsidRPr="00810871">
        <w:rPr>
          <w:rFonts w:ascii="Verdana" w:hAnsi="Verdana"/>
          <w:b/>
          <w:sz w:val="18"/>
          <w:szCs w:val="18"/>
        </w:rPr>
        <w:t>30</w:t>
      </w:r>
      <w:r w:rsidR="008D2AB8" w:rsidRPr="00810871">
        <w:rPr>
          <w:rFonts w:ascii="Verdana" w:hAnsi="Verdana"/>
          <w:b/>
          <w:sz w:val="18"/>
          <w:szCs w:val="18"/>
        </w:rPr>
        <w:t xml:space="preserve"> </w:t>
      </w:r>
    </w:p>
    <w:p w14:paraId="73AA56EC" w14:textId="77777777" w:rsidR="008D2AB8" w:rsidRPr="00810871" w:rsidRDefault="00706215" w:rsidP="008D2AB8">
      <w:pPr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30-059</w:t>
      </w:r>
      <w:r w:rsidR="008D2AB8" w:rsidRPr="00810871">
        <w:rPr>
          <w:rFonts w:ascii="Verdana" w:hAnsi="Verdana"/>
          <w:b/>
          <w:sz w:val="18"/>
          <w:szCs w:val="18"/>
        </w:rPr>
        <w:t xml:space="preserve"> </w:t>
      </w:r>
      <w:r w:rsidRPr="00810871">
        <w:rPr>
          <w:rFonts w:ascii="Verdana" w:hAnsi="Verdana"/>
          <w:b/>
          <w:sz w:val="18"/>
          <w:szCs w:val="18"/>
        </w:rPr>
        <w:t>Kraków</w:t>
      </w:r>
      <w:r w:rsidR="008D2AB8" w:rsidRPr="00810871">
        <w:rPr>
          <w:rFonts w:ascii="Verdana" w:hAnsi="Verdana"/>
          <w:b/>
          <w:sz w:val="18"/>
          <w:szCs w:val="18"/>
        </w:rPr>
        <w:t xml:space="preserve">,  </w:t>
      </w:r>
    </w:p>
    <w:p w14:paraId="68D5A381" w14:textId="77777777" w:rsidR="008D2AB8" w:rsidRPr="0081087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6EE6ACC" w14:textId="36B28AC7" w:rsidR="008D2AB8" w:rsidRPr="0081087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132F1" w:rsidRPr="00810871">
        <w:rPr>
          <w:rFonts w:ascii="Verdana" w:hAnsi="Verdana"/>
          <w:b/>
          <w:sz w:val="18"/>
          <w:szCs w:val="18"/>
        </w:rPr>
        <w:t xml:space="preserve">dostawa MainBoard - płyt głównych detektora mPMT FD, czujników parametrów środowiskowych detektora mPMT FD oraz taśm połączeniowych interfejsów analogowych detektora mPMT FD - </w:t>
      </w:r>
      <w:r w:rsidR="00C14079" w:rsidRPr="00810871">
        <w:rPr>
          <w:rFonts w:ascii="Verdana" w:hAnsi="Verdana"/>
          <w:b/>
          <w:sz w:val="18"/>
          <w:szCs w:val="18"/>
        </w:rPr>
        <w:t>KC-DE-zp.25-8/26</w:t>
      </w:r>
      <w:r w:rsidRPr="00810871">
        <w:rPr>
          <w:rFonts w:ascii="Verdana" w:hAnsi="Verdana"/>
          <w:b/>
          <w:sz w:val="18"/>
          <w:szCs w:val="18"/>
        </w:rPr>
        <w:t xml:space="preserve">, </w:t>
      </w:r>
      <w:r w:rsidRPr="00810871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6383F344" w14:textId="77777777" w:rsidR="008D2AB8" w:rsidRPr="0081087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D31C8CE" w14:textId="0B8A0A50" w:rsidR="00D2664B" w:rsidRPr="00810871" w:rsidRDefault="00D2664B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  <w:highlight w:val="cyan"/>
        </w:rPr>
        <w:t>Zadanie częściowe nr 1</w:t>
      </w:r>
      <w:r w:rsidRPr="00810871">
        <w:rPr>
          <w:rFonts w:ascii="Verdana" w:hAnsi="Verdana"/>
          <w:b/>
          <w:sz w:val="18"/>
          <w:szCs w:val="18"/>
        </w:rPr>
        <w:t xml:space="preserve"> </w:t>
      </w:r>
    </w:p>
    <w:p w14:paraId="0B7BEFA1" w14:textId="77777777" w:rsidR="00D2664B" w:rsidRPr="00810871" w:rsidRDefault="00D2664B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8186BC4" w14:textId="275512C1" w:rsidR="008D2AB8" w:rsidRPr="0081087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netto</w:t>
      </w:r>
      <w:r w:rsidR="002C046A" w:rsidRPr="00810871">
        <w:rPr>
          <w:rFonts w:ascii="Verdana" w:hAnsi="Verdana"/>
          <w:b/>
          <w:sz w:val="18"/>
          <w:szCs w:val="18"/>
        </w:rPr>
        <w:t xml:space="preserve"> za całość zamówienia</w:t>
      </w:r>
      <w:r w:rsidRPr="00810871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846CFE" w:rsidRPr="00810871">
        <w:rPr>
          <w:rFonts w:ascii="Verdana" w:hAnsi="Verdana"/>
          <w:b/>
          <w:sz w:val="18"/>
          <w:szCs w:val="18"/>
        </w:rPr>
        <w:t xml:space="preserve"> </w:t>
      </w:r>
      <w:r w:rsidR="000E4528" w:rsidRPr="00810871">
        <w:rPr>
          <w:rFonts w:ascii="Verdana" w:hAnsi="Verdana"/>
          <w:b/>
          <w:sz w:val="18"/>
          <w:szCs w:val="18"/>
        </w:rPr>
        <w:t>PLN</w:t>
      </w:r>
      <w:r w:rsidR="0093159A" w:rsidRPr="00810871">
        <w:rPr>
          <w:rFonts w:ascii="Verdana" w:hAnsi="Verdana"/>
          <w:b/>
          <w:sz w:val="18"/>
          <w:szCs w:val="18"/>
        </w:rPr>
        <w:t xml:space="preserve"> </w:t>
      </w:r>
      <w:r w:rsidR="0093159A" w:rsidRPr="00810871">
        <w:rPr>
          <w:rFonts w:ascii="Verdana" w:hAnsi="Verdana"/>
          <w:color w:val="FF0000"/>
          <w:sz w:val="18"/>
          <w:szCs w:val="18"/>
        </w:rPr>
        <w:t>*)</w:t>
      </w:r>
    </w:p>
    <w:p w14:paraId="3BEB25E8" w14:textId="77777777" w:rsidR="008D2AB8" w:rsidRPr="0081087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4719F7BE" w14:textId="290FEF66" w:rsidR="008D2AB8" w:rsidRPr="00810871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brutto</w:t>
      </w:r>
      <w:r w:rsidR="002C046A" w:rsidRPr="00810871">
        <w:rPr>
          <w:rFonts w:ascii="Verdana" w:hAnsi="Verdana"/>
          <w:b/>
          <w:sz w:val="18"/>
          <w:szCs w:val="18"/>
        </w:rPr>
        <w:t xml:space="preserve"> za całość zamówienia</w:t>
      </w:r>
      <w:r w:rsidRPr="00810871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846CFE" w:rsidRPr="00810871">
        <w:rPr>
          <w:rFonts w:ascii="Verdana" w:hAnsi="Verdana"/>
          <w:b/>
          <w:sz w:val="18"/>
          <w:szCs w:val="18"/>
        </w:rPr>
        <w:t xml:space="preserve"> </w:t>
      </w:r>
      <w:r w:rsidR="000E4528" w:rsidRPr="00810871">
        <w:rPr>
          <w:rFonts w:ascii="Verdana" w:hAnsi="Verdana"/>
          <w:b/>
          <w:sz w:val="18"/>
          <w:szCs w:val="18"/>
        </w:rPr>
        <w:t>PLN</w:t>
      </w:r>
    </w:p>
    <w:p w14:paraId="4A421248" w14:textId="77777777" w:rsidR="008D2AB8" w:rsidRPr="0081087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3C44153" w14:textId="03A1646C" w:rsidR="008D2AB8" w:rsidRPr="0081087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Słownie brutto</w:t>
      </w:r>
      <w:r w:rsidR="00846CFE" w:rsidRPr="00810871">
        <w:rPr>
          <w:rFonts w:ascii="Verdana" w:hAnsi="Verdana"/>
          <w:sz w:val="18"/>
          <w:szCs w:val="18"/>
        </w:rPr>
        <w:t xml:space="preserve">: </w:t>
      </w:r>
      <w:r w:rsidRPr="0081087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7B0AFFF0" w14:textId="77777777" w:rsidR="008D2AB8" w:rsidRPr="00810871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1B633F2" w14:textId="05BD41B8" w:rsidR="00444FDD" w:rsidRPr="00810871" w:rsidRDefault="008D2AB8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Powyższa cena zawiera podatek VAT w wysokości .......... % tj.</w:t>
      </w:r>
      <w:r w:rsidR="0093159A" w:rsidRPr="00810871">
        <w:rPr>
          <w:rFonts w:ascii="Verdana" w:hAnsi="Verdana"/>
          <w:sz w:val="18"/>
          <w:szCs w:val="18"/>
        </w:rPr>
        <w:t xml:space="preserve"> </w:t>
      </w:r>
      <w:r w:rsidRPr="00810871">
        <w:rPr>
          <w:rFonts w:ascii="Verdana" w:hAnsi="Verdana"/>
          <w:sz w:val="18"/>
          <w:szCs w:val="18"/>
        </w:rPr>
        <w:t>…………………….</w:t>
      </w:r>
      <w:r w:rsidR="00846CFE" w:rsidRPr="00810871">
        <w:rPr>
          <w:rFonts w:ascii="Verdana" w:hAnsi="Verdana"/>
          <w:sz w:val="18"/>
          <w:szCs w:val="18"/>
        </w:rPr>
        <w:t xml:space="preserve"> </w:t>
      </w:r>
      <w:r w:rsidR="000E4528" w:rsidRPr="00810871">
        <w:rPr>
          <w:rFonts w:ascii="Verdana" w:hAnsi="Verdana"/>
          <w:sz w:val="18"/>
          <w:szCs w:val="18"/>
        </w:rPr>
        <w:t>PLN</w:t>
      </w:r>
    </w:p>
    <w:p w14:paraId="7256D1ED" w14:textId="0A89438F" w:rsidR="00EF3125" w:rsidRPr="00810871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W tym:</w:t>
      </w:r>
    </w:p>
    <w:p w14:paraId="76B2BAF0" w14:textId="77777777" w:rsidR="00EF3125" w:rsidRPr="00810871" w:rsidRDefault="00EF3125" w:rsidP="00EF3125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41BA77B5" w14:textId="69181210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bookmarkStart w:id="0" w:name="_Hlk219443212"/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  <w:bookmarkEnd w:id="0"/>
    </w:p>
    <w:p w14:paraId="298F3199" w14:textId="42DB287C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756E8210" w14:textId="3FED5224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2B808498" w14:textId="3A6576BC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03B2BACB" w14:textId="77777777" w:rsidR="00810871" w:rsidRDefault="00810871" w:rsidP="0098667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14:paraId="0F0596F8" w14:textId="1D37E0AB" w:rsidR="008839B1" w:rsidRPr="00810871" w:rsidRDefault="008839B1" w:rsidP="00986677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Termin realizacji transzy próbnej: …………….. </w:t>
      </w:r>
      <w:r w:rsidRPr="00810871">
        <w:rPr>
          <w:rFonts w:ascii="Verdana" w:hAnsi="Verdana"/>
          <w:b/>
          <w:color w:val="000000"/>
          <w:sz w:val="18"/>
          <w:szCs w:val="18"/>
        </w:rPr>
        <w:t>tygodni</w:t>
      </w: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810871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07276700" w14:textId="7AB4B9D6" w:rsidR="00015184" w:rsidRPr="0081087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810871">
        <w:rPr>
          <w:rFonts w:ascii="Verdana" w:hAnsi="Verdana"/>
          <w:b/>
          <w:color w:val="000000" w:themeColor="text1"/>
          <w:sz w:val="18"/>
          <w:szCs w:val="18"/>
        </w:rPr>
        <w:t xml:space="preserve">Termin realizacji </w:t>
      </w:r>
      <w:r w:rsidR="00A132F1" w:rsidRPr="00810871">
        <w:rPr>
          <w:rFonts w:ascii="Verdana" w:hAnsi="Verdana"/>
          <w:b/>
          <w:color w:val="000000" w:themeColor="text1"/>
          <w:sz w:val="18"/>
          <w:szCs w:val="18"/>
        </w:rPr>
        <w:t>całości zamówienia</w:t>
      </w:r>
      <w:r w:rsidRPr="00810871">
        <w:rPr>
          <w:rFonts w:ascii="Verdana" w:hAnsi="Verdana"/>
          <w:b/>
          <w:color w:val="000000" w:themeColor="text1"/>
          <w:sz w:val="18"/>
          <w:szCs w:val="18"/>
        </w:rPr>
        <w:t xml:space="preserve">: </w:t>
      </w:r>
      <w:r w:rsidR="00A132F1" w:rsidRPr="00810871">
        <w:rPr>
          <w:rFonts w:ascii="Verdana" w:hAnsi="Verdana"/>
          <w:b/>
          <w:color w:val="000000" w:themeColor="text1"/>
          <w:sz w:val="18"/>
          <w:szCs w:val="18"/>
        </w:rPr>
        <w:t xml:space="preserve">………… </w:t>
      </w:r>
      <w:r w:rsidR="008839B1" w:rsidRPr="00810871">
        <w:rPr>
          <w:rFonts w:ascii="Verdana" w:hAnsi="Verdana"/>
          <w:b/>
          <w:color w:val="000000" w:themeColor="text1"/>
          <w:sz w:val="18"/>
          <w:szCs w:val="18"/>
        </w:rPr>
        <w:t>miesięcy</w:t>
      </w:r>
      <w:r w:rsidR="00AD6F90" w:rsidRPr="00810871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od  daty podpisania umowy</w:t>
      </w:r>
      <w:r w:rsidR="00986677" w:rsidRPr="00810871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(Kryterium oceny ofert)</w:t>
      </w:r>
    </w:p>
    <w:p w14:paraId="3D17359C" w14:textId="59809E2D" w:rsidR="007E74AC" w:rsidRPr="00810871" w:rsidRDefault="008D2AB8" w:rsidP="00EF312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lastRenderedPageBreak/>
        <w:t>Okres udzielonej gwarancji</w:t>
      </w:r>
      <w:r w:rsidR="00A132F1" w:rsidRPr="00810871">
        <w:rPr>
          <w:rFonts w:ascii="Verdana" w:hAnsi="Verdana"/>
          <w:b/>
          <w:sz w:val="18"/>
          <w:szCs w:val="18"/>
        </w:rPr>
        <w:t xml:space="preserve"> za </w:t>
      </w:r>
      <w:r w:rsidR="00D777F2" w:rsidRPr="00810871">
        <w:rPr>
          <w:rFonts w:ascii="Verdana" w:hAnsi="Verdana"/>
          <w:b/>
          <w:sz w:val="18"/>
          <w:szCs w:val="18"/>
        </w:rPr>
        <w:t>mainBoard - płyt</w:t>
      </w:r>
      <w:r w:rsidR="00D777F2" w:rsidRPr="00810871">
        <w:rPr>
          <w:rFonts w:ascii="Verdana" w:hAnsi="Verdana"/>
          <w:sz w:val="18"/>
          <w:szCs w:val="18"/>
        </w:rPr>
        <w:t>y</w:t>
      </w:r>
      <w:r w:rsidR="00D777F2" w:rsidRPr="00810871">
        <w:rPr>
          <w:rFonts w:ascii="Verdana" w:hAnsi="Verdana"/>
          <w:b/>
          <w:sz w:val="18"/>
          <w:szCs w:val="18"/>
        </w:rPr>
        <w:t xml:space="preserve"> główn</w:t>
      </w:r>
      <w:r w:rsidR="00D777F2" w:rsidRPr="00810871">
        <w:rPr>
          <w:rFonts w:ascii="Verdana" w:hAnsi="Verdana"/>
          <w:sz w:val="18"/>
          <w:szCs w:val="18"/>
        </w:rPr>
        <w:t>e</w:t>
      </w:r>
      <w:r w:rsidR="00D777F2" w:rsidRPr="00810871">
        <w:rPr>
          <w:rFonts w:ascii="Verdana" w:hAnsi="Verdana"/>
          <w:b/>
          <w:sz w:val="18"/>
          <w:szCs w:val="18"/>
        </w:rPr>
        <w:t xml:space="preserve"> detektora mPMT FD </w:t>
      </w:r>
      <w:r w:rsidRPr="00810871">
        <w:rPr>
          <w:rFonts w:ascii="Verdana" w:hAnsi="Verdana"/>
          <w:b/>
          <w:sz w:val="18"/>
          <w:szCs w:val="18"/>
        </w:rPr>
        <w:t>wynosi:</w:t>
      </w:r>
      <w:r w:rsidRPr="00810871">
        <w:rPr>
          <w:rFonts w:ascii="Verdana" w:hAnsi="Verdana"/>
          <w:sz w:val="18"/>
          <w:szCs w:val="18"/>
        </w:rPr>
        <w:t xml:space="preserve"> </w:t>
      </w:r>
      <w:r w:rsidR="00A132F1" w:rsidRPr="00810871">
        <w:rPr>
          <w:rFonts w:ascii="Verdana" w:hAnsi="Verdana"/>
          <w:b/>
          <w:bCs/>
          <w:sz w:val="18"/>
          <w:szCs w:val="18"/>
        </w:rPr>
        <w:t>…………….</w:t>
      </w:r>
      <w:r w:rsidR="00AD6F90" w:rsidRPr="00810871">
        <w:rPr>
          <w:rFonts w:ascii="Verdana" w:hAnsi="Verdana"/>
          <w:b/>
          <w:bCs/>
          <w:sz w:val="18"/>
          <w:szCs w:val="18"/>
        </w:rPr>
        <w:t xml:space="preserve"> </w:t>
      </w:r>
      <w:r w:rsidR="00335058" w:rsidRPr="00810871">
        <w:rPr>
          <w:rFonts w:ascii="Verdana" w:hAnsi="Verdana"/>
          <w:b/>
          <w:bCs/>
          <w:sz w:val="18"/>
          <w:szCs w:val="18"/>
        </w:rPr>
        <w:t>m</w:t>
      </w:r>
      <w:r w:rsidR="00AD6F90" w:rsidRPr="00810871">
        <w:rPr>
          <w:rFonts w:ascii="Verdana" w:hAnsi="Verdana"/>
          <w:b/>
          <w:bCs/>
          <w:sz w:val="18"/>
          <w:szCs w:val="18"/>
        </w:rPr>
        <w:t>iesięcy</w:t>
      </w:r>
    </w:p>
    <w:p w14:paraId="1AD77309" w14:textId="77777777" w:rsidR="008839B1" w:rsidRPr="00810871" w:rsidRDefault="008839B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89C56A3" w14:textId="20FCE9EA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  <w:highlight w:val="cyan"/>
        </w:rPr>
      </w:pPr>
      <w:r w:rsidRPr="00810871">
        <w:rPr>
          <w:rFonts w:ascii="Verdana" w:hAnsi="Verdana"/>
          <w:b/>
          <w:sz w:val="18"/>
          <w:szCs w:val="18"/>
          <w:highlight w:val="cyan"/>
        </w:rPr>
        <w:t>Zadanie częściowe nr 2</w:t>
      </w:r>
    </w:p>
    <w:p w14:paraId="10B485F5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883BA34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708B518D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BC48762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2D8A8981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6C9D79B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7861228E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177AC34" w14:textId="77777777" w:rsidR="00335058" w:rsidRPr="00810871" w:rsidRDefault="00335058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Powyższa cena zawiera podatek VAT w wysokości .......... % tj.……………………. PLN</w:t>
      </w:r>
    </w:p>
    <w:p w14:paraId="103B32C2" w14:textId="19E5A245" w:rsidR="00EF3125" w:rsidRPr="00810871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W tym:</w:t>
      </w:r>
    </w:p>
    <w:p w14:paraId="76BA853A" w14:textId="266C8EA6" w:rsidR="00EF3125" w:rsidRPr="00810871" w:rsidRDefault="00EF3125" w:rsidP="0093159A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72E46AEF" w14:textId="5A013744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(20 szt.): protokół odbioru + faktura 10 %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3FE7581F" w14:textId="7B684AAD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292C7C7F" w14:textId="591E74E2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2AB0E8CF" w14:textId="6B02FCAB" w:rsidR="00EF3125" w:rsidRPr="00810871" w:rsidRDefault="00EF3125" w:rsidP="00EF3125">
      <w:pPr>
        <w:numPr>
          <w:ilvl w:val="0"/>
          <w:numId w:val="11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200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1B890729" w14:textId="77777777" w:rsidR="00EF3125" w:rsidRPr="00810871" w:rsidRDefault="00EF3125" w:rsidP="00335058">
      <w:pPr>
        <w:pStyle w:val="Tekstpodstawowy"/>
        <w:rPr>
          <w:rFonts w:ascii="Verdana" w:hAnsi="Verdana"/>
          <w:sz w:val="18"/>
          <w:szCs w:val="18"/>
        </w:rPr>
      </w:pPr>
    </w:p>
    <w:p w14:paraId="44D45783" w14:textId="2DA93732" w:rsidR="008839B1" w:rsidRPr="00810871" w:rsidRDefault="008839B1" w:rsidP="008839B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Termin realizacji transzy próbnej: …………….. </w:t>
      </w:r>
      <w:r w:rsidRPr="00810871">
        <w:rPr>
          <w:rFonts w:ascii="Verdana" w:hAnsi="Verdana"/>
          <w:b/>
          <w:color w:val="000000"/>
          <w:sz w:val="18"/>
          <w:szCs w:val="18"/>
        </w:rPr>
        <w:t>tygodni</w:t>
      </w: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810871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485A9D0C" w14:textId="4FB7382E" w:rsidR="00335058" w:rsidRPr="00810871" w:rsidRDefault="008839B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810871">
        <w:rPr>
          <w:rFonts w:ascii="Verdana" w:hAnsi="Verdana"/>
          <w:b/>
          <w:color w:val="000000"/>
          <w:sz w:val="18"/>
          <w:szCs w:val="18"/>
        </w:rPr>
        <w:t>Termin realizacji całości zamówienia: ………… miesięcy</w:t>
      </w: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 od  daty podpisania umowy (Kryterium oceny ofert)</w:t>
      </w:r>
    </w:p>
    <w:p w14:paraId="2946C926" w14:textId="44CE70CF" w:rsidR="00D777F2" w:rsidRPr="00810871" w:rsidRDefault="00D777F2" w:rsidP="00D777F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 xml:space="preserve">Okres udzielonej gwarancji za </w:t>
      </w:r>
      <w:r w:rsidRPr="00810871">
        <w:rPr>
          <w:rFonts w:ascii="Verdana" w:hAnsi="Verdana"/>
          <w:sz w:val="18"/>
          <w:szCs w:val="18"/>
        </w:rPr>
        <w:t>c</w:t>
      </w:r>
      <w:r w:rsidRPr="00810871">
        <w:rPr>
          <w:rFonts w:ascii="Verdana" w:hAnsi="Verdana"/>
          <w:b/>
          <w:sz w:val="18"/>
          <w:szCs w:val="18"/>
        </w:rPr>
        <w:t>zujnik</w:t>
      </w:r>
      <w:r w:rsidRPr="00810871">
        <w:rPr>
          <w:rFonts w:ascii="Verdana" w:hAnsi="Verdana"/>
          <w:sz w:val="18"/>
          <w:szCs w:val="18"/>
        </w:rPr>
        <w:t>i</w:t>
      </w:r>
      <w:r w:rsidRPr="00810871">
        <w:rPr>
          <w:rFonts w:ascii="Verdana" w:hAnsi="Verdana"/>
          <w:b/>
          <w:sz w:val="18"/>
          <w:szCs w:val="18"/>
        </w:rPr>
        <w:t xml:space="preserve"> parametrów środowiskowych detektora mPMT FD wynosi:</w:t>
      </w:r>
      <w:r w:rsidRPr="00810871">
        <w:rPr>
          <w:rFonts w:ascii="Verdana" w:hAnsi="Verdana"/>
          <w:sz w:val="18"/>
          <w:szCs w:val="18"/>
        </w:rPr>
        <w:t xml:space="preserve"> </w:t>
      </w:r>
      <w:r w:rsidRPr="00810871">
        <w:rPr>
          <w:rFonts w:ascii="Verdana" w:hAnsi="Verdana"/>
          <w:b/>
          <w:bCs/>
          <w:sz w:val="18"/>
          <w:szCs w:val="18"/>
        </w:rPr>
        <w:t xml:space="preserve">……………. </w:t>
      </w:r>
      <w:r w:rsidR="00810871">
        <w:rPr>
          <w:rFonts w:ascii="Verdana" w:hAnsi="Verdana"/>
          <w:b/>
          <w:bCs/>
          <w:sz w:val="18"/>
          <w:szCs w:val="18"/>
        </w:rPr>
        <w:t>m</w:t>
      </w:r>
      <w:r w:rsidRPr="00810871">
        <w:rPr>
          <w:rFonts w:ascii="Verdana" w:hAnsi="Verdana"/>
          <w:b/>
          <w:bCs/>
          <w:sz w:val="18"/>
          <w:szCs w:val="18"/>
        </w:rPr>
        <w:t>iesięcy</w:t>
      </w:r>
    </w:p>
    <w:p w14:paraId="0094ACE5" w14:textId="77777777" w:rsidR="007E74AC" w:rsidRPr="00810871" w:rsidRDefault="007E74AC" w:rsidP="00D777F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147943B9" w14:textId="25E7CC51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  <w:highlight w:val="cyan"/>
        </w:rPr>
      </w:pPr>
      <w:r w:rsidRPr="00810871">
        <w:rPr>
          <w:rFonts w:ascii="Verdana" w:hAnsi="Verdana"/>
          <w:b/>
          <w:sz w:val="18"/>
          <w:szCs w:val="18"/>
          <w:highlight w:val="cyan"/>
        </w:rPr>
        <w:t>Zadanie częściowe nr 3</w:t>
      </w:r>
    </w:p>
    <w:p w14:paraId="0B27DDCD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374A52E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7CF18B2B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974F4AE" w14:textId="77777777" w:rsidR="00335058" w:rsidRPr="00810871" w:rsidRDefault="00335058" w:rsidP="0033505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76DBA9C6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40D06B7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2C788FF" w14:textId="77777777" w:rsidR="00335058" w:rsidRPr="00810871" w:rsidRDefault="00335058" w:rsidP="0033505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BDF9BC5" w14:textId="77777777" w:rsidR="00335058" w:rsidRPr="00810871" w:rsidRDefault="00335058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Powyższa cena zawiera podatek VAT w wysokości .......... % tj.……………………. PLN</w:t>
      </w:r>
    </w:p>
    <w:p w14:paraId="3FAA3D38" w14:textId="1F17BC1B" w:rsidR="00EF3125" w:rsidRPr="00810871" w:rsidRDefault="00EF3125" w:rsidP="00335058">
      <w:pPr>
        <w:pStyle w:val="Tekstpodstawowy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W tym:</w:t>
      </w:r>
    </w:p>
    <w:p w14:paraId="48D3FF1B" w14:textId="77777777" w:rsidR="00EF3125" w:rsidRPr="00810871" w:rsidRDefault="00EF3125" w:rsidP="00EF3125">
      <w:p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Etapy realizacji i płatności:</w:t>
      </w:r>
    </w:p>
    <w:p w14:paraId="07EE935E" w14:textId="6F8A9D5A" w:rsidR="00EF3125" w:rsidRPr="00810871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partia próbna (380 szt.): protokół odbioru + faktura 10 %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6698277B" w14:textId="6D28AEFE" w:rsidR="00EF3125" w:rsidRPr="00810871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762F8B92" w14:textId="1CC0D2B1" w:rsidR="00EF3125" w:rsidRPr="00810871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III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190A63D7" w14:textId="5CE43FA5" w:rsidR="00EF3125" w:rsidRPr="00810871" w:rsidRDefault="00EF3125" w:rsidP="00EF3125">
      <w:pPr>
        <w:numPr>
          <w:ilvl w:val="0"/>
          <w:numId w:val="12"/>
        </w:numPr>
        <w:spacing w:after="160" w:line="256" w:lineRule="auto"/>
        <w:rPr>
          <w:rFonts w:ascii="Verdana" w:eastAsia="Aptos" w:hAnsi="Verdana"/>
          <w:kern w:val="2"/>
          <w:sz w:val="18"/>
          <w:szCs w:val="18"/>
          <w:lang w:eastAsia="en-US"/>
        </w:rPr>
      </w:pPr>
      <w:r w:rsidRPr="00810871">
        <w:rPr>
          <w:rFonts w:ascii="Verdana" w:eastAsia="Aptos" w:hAnsi="Verdana"/>
          <w:b/>
          <w:bCs/>
          <w:kern w:val="2"/>
          <w:sz w:val="18"/>
          <w:szCs w:val="18"/>
          <w:lang w:eastAsia="en-US"/>
        </w:rPr>
        <w:t>Etap IV</w:t>
      </w:r>
      <w:r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– 3 800 szt.: protokół odbioru + faktura 30%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 xml:space="preserve"> </w:t>
      </w:r>
      <w:r w:rsidR="003436E9" w:rsidRPr="00810871">
        <w:rPr>
          <w:rFonts w:ascii="Verdana" w:eastAsia="Aptos" w:hAnsi="Verdana"/>
          <w:kern w:val="2"/>
          <w:sz w:val="18"/>
          <w:szCs w:val="18"/>
          <w:lang w:eastAsia="en-US"/>
        </w:rPr>
        <w:t>tj.: …………. PLN brutto</w:t>
      </w:r>
    </w:p>
    <w:p w14:paraId="24CF8953" w14:textId="77777777" w:rsidR="00EF3125" w:rsidRPr="00810871" w:rsidRDefault="00EF3125" w:rsidP="00335058">
      <w:pPr>
        <w:pStyle w:val="Tekstpodstawowy"/>
        <w:rPr>
          <w:rFonts w:ascii="Verdana" w:hAnsi="Verdana"/>
          <w:sz w:val="18"/>
          <w:szCs w:val="18"/>
        </w:rPr>
      </w:pPr>
    </w:p>
    <w:p w14:paraId="015360CE" w14:textId="77777777" w:rsidR="0093159A" w:rsidRDefault="0093159A" w:rsidP="00335058">
      <w:pPr>
        <w:pStyle w:val="Tekstpodstawowy"/>
        <w:rPr>
          <w:rFonts w:ascii="Verdana" w:hAnsi="Verdana"/>
          <w:sz w:val="18"/>
          <w:szCs w:val="18"/>
        </w:rPr>
      </w:pPr>
    </w:p>
    <w:p w14:paraId="74B35920" w14:textId="77777777" w:rsidR="00810871" w:rsidRPr="00810871" w:rsidRDefault="00810871" w:rsidP="00335058">
      <w:pPr>
        <w:pStyle w:val="Tekstpodstawowy"/>
        <w:rPr>
          <w:rFonts w:ascii="Verdana" w:hAnsi="Verdana"/>
          <w:sz w:val="18"/>
          <w:szCs w:val="18"/>
        </w:rPr>
      </w:pPr>
    </w:p>
    <w:p w14:paraId="787BE2AB" w14:textId="2B174B6B" w:rsidR="008839B1" w:rsidRPr="00810871" w:rsidRDefault="008839B1" w:rsidP="008839B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bCs/>
          <w:color w:val="000000"/>
          <w:sz w:val="18"/>
          <w:szCs w:val="18"/>
        </w:rPr>
        <w:lastRenderedPageBreak/>
        <w:t xml:space="preserve">Termin realizacji transzy próbnej: …………….. </w:t>
      </w:r>
      <w:r w:rsidRPr="00810871">
        <w:rPr>
          <w:rFonts w:ascii="Verdana" w:hAnsi="Verdana"/>
          <w:b/>
          <w:color w:val="000000"/>
          <w:sz w:val="18"/>
          <w:szCs w:val="18"/>
        </w:rPr>
        <w:t>tygodni</w:t>
      </w: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 od</w:t>
      </w:r>
      <w:r w:rsidRPr="00810871">
        <w:rPr>
          <w:rFonts w:ascii="Verdana" w:hAnsi="Verdana"/>
          <w:b/>
          <w:bCs/>
          <w:sz w:val="18"/>
          <w:szCs w:val="18"/>
        </w:rPr>
        <w:t xml:space="preserve">  daty podpisania umowy (Kryterium oceny ofert)</w:t>
      </w:r>
    </w:p>
    <w:p w14:paraId="69B6AF61" w14:textId="76B57A07" w:rsidR="00335058" w:rsidRPr="00810871" w:rsidRDefault="008839B1" w:rsidP="00D777F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810871">
        <w:rPr>
          <w:rFonts w:ascii="Verdana" w:hAnsi="Verdana"/>
          <w:b/>
          <w:color w:val="000000"/>
          <w:sz w:val="18"/>
          <w:szCs w:val="18"/>
        </w:rPr>
        <w:t>Termin realizacji całości zamówienia: ………… miesięcy</w:t>
      </w:r>
      <w:r w:rsidRPr="00810871">
        <w:rPr>
          <w:rFonts w:ascii="Verdana" w:hAnsi="Verdana"/>
          <w:b/>
          <w:bCs/>
          <w:color w:val="000000"/>
          <w:sz w:val="18"/>
          <w:szCs w:val="18"/>
        </w:rPr>
        <w:t xml:space="preserve"> od  daty podpisania umowy (Kryterium oceny ofert)</w:t>
      </w:r>
    </w:p>
    <w:p w14:paraId="4F582B55" w14:textId="299F529A" w:rsidR="00D777F2" w:rsidRPr="00810871" w:rsidRDefault="00D777F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 xml:space="preserve">Okres udzielonej gwarancji za </w:t>
      </w:r>
      <w:r w:rsidRPr="00810871">
        <w:rPr>
          <w:rFonts w:ascii="Verdana" w:hAnsi="Verdana"/>
          <w:sz w:val="18"/>
          <w:szCs w:val="18"/>
        </w:rPr>
        <w:t>t</w:t>
      </w:r>
      <w:r w:rsidRPr="00810871">
        <w:rPr>
          <w:rFonts w:ascii="Verdana" w:hAnsi="Verdana"/>
          <w:b/>
          <w:sz w:val="18"/>
          <w:szCs w:val="18"/>
        </w:rPr>
        <w:t>aśm</w:t>
      </w:r>
      <w:r w:rsidRPr="00810871">
        <w:rPr>
          <w:rFonts w:ascii="Verdana" w:hAnsi="Verdana"/>
          <w:sz w:val="18"/>
          <w:szCs w:val="18"/>
        </w:rPr>
        <w:t>y</w:t>
      </w:r>
      <w:r w:rsidRPr="00810871">
        <w:rPr>
          <w:rFonts w:ascii="Verdana" w:hAnsi="Verdana"/>
          <w:b/>
          <w:sz w:val="18"/>
          <w:szCs w:val="18"/>
        </w:rPr>
        <w:t xml:space="preserve"> połączeniow</w:t>
      </w:r>
      <w:r w:rsidRPr="00810871">
        <w:rPr>
          <w:rFonts w:ascii="Verdana" w:hAnsi="Verdana"/>
          <w:sz w:val="18"/>
          <w:szCs w:val="18"/>
        </w:rPr>
        <w:t>e</w:t>
      </w:r>
      <w:r w:rsidRPr="00810871">
        <w:rPr>
          <w:rFonts w:ascii="Verdana" w:hAnsi="Verdana"/>
          <w:b/>
          <w:sz w:val="18"/>
          <w:szCs w:val="18"/>
        </w:rPr>
        <w:t xml:space="preserve"> interfejsów analogowych detektora mPMT FD wynosi:</w:t>
      </w:r>
      <w:r w:rsidRPr="00810871">
        <w:rPr>
          <w:rFonts w:ascii="Verdana" w:hAnsi="Verdana"/>
          <w:sz w:val="18"/>
          <w:szCs w:val="18"/>
        </w:rPr>
        <w:t xml:space="preserve"> </w:t>
      </w:r>
      <w:r w:rsidRPr="00810871">
        <w:rPr>
          <w:rFonts w:ascii="Verdana" w:hAnsi="Verdana"/>
          <w:b/>
          <w:bCs/>
          <w:sz w:val="18"/>
          <w:szCs w:val="18"/>
        </w:rPr>
        <w:t xml:space="preserve">……………. </w:t>
      </w:r>
      <w:r w:rsidR="00810871">
        <w:rPr>
          <w:rFonts w:ascii="Verdana" w:hAnsi="Verdana"/>
          <w:b/>
          <w:bCs/>
          <w:sz w:val="18"/>
          <w:szCs w:val="18"/>
        </w:rPr>
        <w:t>m</w:t>
      </w:r>
      <w:r w:rsidRPr="00810871">
        <w:rPr>
          <w:rFonts w:ascii="Verdana" w:hAnsi="Verdana"/>
          <w:b/>
          <w:bCs/>
          <w:sz w:val="18"/>
          <w:szCs w:val="18"/>
        </w:rPr>
        <w:t>iesięcy</w:t>
      </w:r>
    </w:p>
    <w:p w14:paraId="71523099" w14:textId="77777777" w:rsidR="007E74AC" w:rsidRPr="00810871" w:rsidRDefault="007E74A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5F666054" w14:textId="5486C177" w:rsidR="005375CA" w:rsidRPr="0081087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10871">
        <w:rPr>
          <w:rFonts w:ascii="Verdana" w:hAnsi="Verdana"/>
          <w:sz w:val="18"/>
          <w:szCs w:val="18"/>
        </w:rPr>
        <w:t>6 marca 2018 r</w:t>
      </w:r>
      <w:r w:rsidRPr="00810871">
        <w:rPr>
          <w:rFonts w:ascii="Verdana" w:hAnsi="Verdana"/>
          <w:sz w:val="18"/>
          <w:szCs w:val="18"/>
        </w:rPr>
        <w:t>.</w:t>
      </w:r>
      <w:r w:rsidR="00A0022B" w:rsidRPr="00810871">
        <w:rPr>
          <w:rFonts w:ascii="Verdana" w:hAnsi="Verdana"/>
          <w:sz w:val="18"/>
          <w:szCs w:val="18"/>
        </w:rPr>
        <w:t xml:space="preserve"> Prawo przedsiębiorców, </w:t>
      </w:r>
      <w:r w:rsidRPr="00810871">
        <w:rPr>
          <w:rFonts w:ascii="Verdana" w:hAnsi="Verdana"/>
          <w:sz w:val="18"/>
          <w:szCs w:val="18"/>
        </w:rPr>
        <w:t>należymy do małych lub średnich przedsiębiorców:</w:t>
      </w:r>
      <w:r w:rsidRPr="00810871">
        <w:rPr>
          <w:rFonts w:ascii="Verdana" w:hAnsi="Verdana"/>
          <w:b/>
          <w:sz w:val="18"/>
          <w:szCs w:val="18"/>
        </w:rPr>
        <w:t xml:space="preserve"> TAK/NIE</w:t>
      </w:r>
    </w:p>
    <w:p w14:paraId="758A5D9D" w14:textId="7DFF525C" w:rsidR="00C96D50" w:rsidRPr="00810871" w:rsidRDefault="008D2AB8" w:rsidP="00A132F1">
      <w:pPr>
        <w:tabs>
          <w:tab w:val="left" w:pos="426"/>
        </w:tabs>
        <w:spacing w:after="12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810871">
        <w:rPr>
          <w:rFonts w:ascii="Verdana" w:hAnsi="Verdana"/>
          <w:color w:val="000000" w:themeColor="text1"/>
          <w:sz w:val="18"/>
          <w:szCs w:val="18"/>
        </w:rPr>
        <w:t xml:space="preserve">Termin płatności: </w:t>
      </w:r>
      <w:r w:rsidR="00C96D50" w:rsidRPr="00810871">
        <w:rPr>
          <w:rFonts w:ascii="Verdana" w:hAnsi="Verdana"/>
          <w:color w:val="000000" w:themeColor="text1"/>
          <w:sz w:val="18"/>
          <w:szCs w:val="18"/>
        </w:rPr>
        <w:t xml:space="preserve">w ciągu </w:t>
      </w:r>
      <w:r w:rsidR="003B11A1" w:rsidRPr="00810871">
        <w:rPr>
          <w:rFonts w:ascii="Verdana" w:hAnsi="Verdana"/>
          <w:color w:val="000000" w:themeColor="text1"/>
          <w:sz w:val="18"/>
          <w:szCs w:val="18"/>
        </w:rPr>
        <w:t>21</w:t>
      </w:r>
      <w:r w:rsidR="00C96D50" w:rsidRPr="00810871">
        <w:rPr>
          <w:rFonts w:ascii="Verdana" w:hAnsi="Verdana"/>
          <w:color w:val="000000" w:themeColor="text1"/>
          <w:sz w:val="18"/>
          <w:szCs w:val="18"/>
        </w:rPr>
        <w:t xml:space="preserve"> dni od daty otrzymania faktur na podstawie cząstkowych protokołów odbioru</w:t>
      </w:r>
      <w:r w:rsidR="00815CAB" w:rsidRPr="00810871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C96D50" w:rsidRPr="00810871">
        <w:rPr>
          <w:rFonts w:ascii="Verdana" w:hAnsi="Verdana"/>
          <w:color w:val="000000" w:themeColor="text1"/>
          <w:sz w:val="18"/>
          <w:szCs w:val="18"/>
        </w:rPr>
        <w:t>na rachunek Wykonawcy umieszczony na dzień zlecenia przelewu w wykazie podmiotów, o których mowa w art. 96b ust. 1) Ustawy o podatku od towarów i usług</w:t>
      </w:r>
    </w:p>
    <w:p w14:paraId="36550A0C" w14:textId="1B96C142" w:rsidR="00846CFE" w:rsidRPr="00810871" w:rsidRDefault="00986677" w:rsidP="00FE545C">
      <w:pPr>
        <w:rPr>
          <w:rFonts w:ascii="Verdana" w:hAnsi="Verdana"/>
          <w:bCs/>
          <w:sz w:val="18"/>
          <w:szCs w:val="18"/>
        </w:rPr>
      </w:pPr>
      <w:r w:rsidRPr="00810871">
        <w:rPr>
          <w:rFonts w:ascii="Verdana" w:hAnsi="Verdana"/>
          <w:b/>
          <w:sz w:val="18"/>
          <w:szCs w:val="18"/>
        </w:rPr>
        <w:t>ZOBOWIĄZUJEMY SIĘ</w:t>
      </w:r>
      <w:r w:rsidRPr="0081087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6F3922" w14:textId="77777777" w:rsidR="00846CFE" w:rsidRPr="00810871" w:rsidRDefault="00846CFE" w:rsidP="00FE545C">
      <w:pPr>
        <w:rPr>
          <w:rFonts w:ascii="Verdana" w:hAnsi="Verdana"/>
          <w:sz w:val="18"/>
          <w:szCs w:val="18"/>
        </w:rPr>
      </w:pPr>
    </w:p>
    <w:p w14:paraId="00EFD833" w14:textId="5917F402" w:rsidR="00846CFE" w:rsidRPr="00810871" w:rsidRDefault="00846CFE" w:rsidP="00846CFE">
      <w:p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color w:val="FF0000"/>
          <w:sz w:val="18"/>
          <w:szCs w:val="18"/>
        </w:rPr>
        <w:t>*)</w:t>
      </w:r>
      <w:r w:rsidR="00D2664B" w:rsidRPr="00810871">
        <w:rPr>
          <w:rFonts w:ascii="Verdana" w:hAnsi="Verdana"/>
          <w:sz w:val="18"/>
          <w:szCs w:val="18"/>
        </w:rPr>
        <w:t xml:space="preserve"> </w:t>
      </w:r>
      <w:r w:rsidRPr="00810871">
        <w:rPr>
          <w:rFonts w:ascii="Verdana" w:hAnsi="Verdana"/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810871">
        <w:rPr>
          <w:rFonts w:ascii="Verdana" w:hAnsi="Verdana"/>
          <w:b/>
          <w:bCs/>
          <w:sz w:val="18"/>
          <w:szCs w:val="18"/>
        </w:rPr>
        <w:t xml:space="preserve">w </w:t>
      </w:r>
      <w:r w:rsidR="000E4528" w:rsidRPr="00810871">
        <w:rPr>
          <w:rFonts w:ascii="Verdana" w:hAnsi="Verdana"/>
          <w:b/>
          <w:bCs/>
          <w:sz w:val="18"/>
          <w:szCs w:val="18"/>
        </w:rPr>
        <w:t>PLN</w:t>
      </w:r>
      <w:r w:rsidRPr="0081087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810871">
        <w:rPr>
          <w:rFonts w:ascii="Verdana" w:hAnsi="Verdana"/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4244100E" w14:textId="77777777" w:rsidR="00D43979" w:rsidRPr="00810871" w:rsidRDefault="00D43979" w:rsidP="00FE545C">
      <w:pPr>
        <w:rPr>
          <w:rFonts w:ascii="Verdana" w:hAnsi="Verdana"/>
          <w:sz w:val="18"/>
          <w:szCs w:val="18"/>
        </w:rPr>
      </w:pPr>
    </w:p>
    <w:p w14:paraId="0A182190" w14:textId="77777777" w:rsidR="00FE545C" w:rsidRPr="00810871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81087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ACC447D" w14:textId="77777777" w:rsidR="007D3BD9" w:rsidRPr="00810871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1087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96C4B92" w14:textId="77777777" w:rsidR="007D3BD9" w:rsidRPr="00810871" w:rsidRDefault="007D3BD9" w:rsidP="007D3B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1087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1087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F3522BC" w14:textId="77777777" w:rsidR="007D3BD9" w:rsidRPr="00810871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826023" w14:textId="77777777" w:rsidR="007D3BD9" w:rsidRPr="00810871" w:rsidRDefault="007D3BD9" w:rsidP="007D3BD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087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AEF063" w14:textId="77777777" w:rsidR="007D3BD9" w:rsidRPr="00810871" w:rsidRDefault="007D3BD9" w:rsidP="007D3BD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087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A48DF5B" w14:textId="77777777" w:rsidR="007D3BD9" w:rsidRPr="00810871" w:rsidRDefault="007D3BD9" w:rsidP="007D3BD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3BD9" w:rsidRPr="00810871" w14:paraId="60CCDD46" w14:textId="77777777" w:rsidTr="00DC23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D7448" w14:textId="77777777" w:rsidR="007D3BD9" w:rsidRPr="00810871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087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2E045" w14:textId="77777777" w:rsidR="007D3BD9" w:rsidRPr="00810871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087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372A968" w14:textId="77777777" w:rsidR="007D3BD9" w:rsidRPr="00810871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087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9DBAA" w14:textId="77777777" w:rsidR="007D3BD9" w:rsidRPr="00810871" w:rsidRDefault="007D3BD9" w:rsidP="00DC23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0871">
              <w:rPr>
                <w:rFonts w:ascii="Verdana" w:hAnsi="Verdana"/>
                <w:sz w:val="18"/>
                <w:szCs w:val="18"/>
              </w:rPr>
              <w:t>Nazwa podwykonawcy</w:t>
            </w:r>
            <w:r w:rsidRPr="0081087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D3BD9" w:rsidRPr="00810871" w14:paraId="37C92169" w14:textId="77777777" w:rsidTr="00DC23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1C270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0DC5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5F231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D3BD9" w:rsidRPr="00810871" w14:paraId="3A83A300" w14:textId="77777777" w:rsidTr="00DC23A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38A4B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D2E39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3056C" w14:textId="77777777" w:rsidR="007D3BD9" w:rsidRPr="00810871" w:rsidRDefault="007D3BD9" w:rsidP="00DC23A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111BA1" w14:textId="77777777" w:rsidR="007D3BD9" w:rsidRPr="00810871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165DD29F" w14:textId="77777777" w:rsidR="007D3BD9" w:rsidRPr="00810871" w:rsidRDefault="007D3BD9" w:rsidP="007D3BD9">
      <w:pPr>
        <w:pStyle w:val="Nagwek1"/>
        <w:rPr>
          <w:rFonts w:ascii="Verdana" w:hAnsi="Verdana" w:cs="Times New Roman"/>
          <w:sz w:val="18"/>
          <w:szCs w:val="18"/>
        </w:rPr>
      </w:pPr>
      <w:r w:rsidRPr="00810871">
        <w:rPr>
          <w:rFonts w:ascii="Verdana" w:hAnsi="Verdana" w:cs="Times New Roman"/>
          <w:sz w:val="18"/>
          <w:szCs w:val="18"/>
        </w:rPr>
        <w:tab/>
        <w:t>Imię i Nazwisko</w:t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  <w:r w:rsidRPr="00810871">
        <w:rPr>
          <w:rFonts w:ascii="Verdana" w:hAnsi="Verdana" w:cs="Times New Roman"/>
          <w:sz w:val="18"/>
          <w:szCs w:val="18"/>
        </w:rPr>
        <w:tab/>
      </w:r>
    </w:p>
    <w:p w14:paraId="2865DD27" w14:textId="77777777" w:rsidR="007D3BD9" w:rsidRPr="00810871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10871">
        <w:rPr>
          <w:rFonts w:ascii="Verdana" w:hAnsi="Verdana"/>
          <w:sz w:val="18"/>
          <w:szCs w:val="18"/>
        </w:rPr>
        <w:tab/>
      </w:r>
      <w:r w:rsidRPr="00810871">
        <w:rPr>
          <w:rFonts w:ascii="Verdana" w:hAnsi="Verdana"/>
          <w:sz w:val="18"/>
          <w:szCs w:val="18"/>
        </w:rPr>
        <w:tab/>
        <w:t xml:space="preserve"> </w:t>
      </w:r>
    </w:p>
    <w:p w14:paraId="66E1EE44" w14:textId="77777777" w:rsidR="007D3BD9" w:rsidRPr="00810871" w:rsidRDefault="007D3BD9" w:rsidP="007D3BD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10871">
        <w:rPr>
          <w:rFonts w:ascii="Verdana" w:hAnsi="Verdana"/>
          <w:sz w:val="18"/>
          <w:szCs w:val="18"/>
        </w:rPr>
        <w:tab/>
      </w:r>
      <w:r w:rsidRPr="00810871">
        <w:rPr>
          <w:rFonts w:ascii="Verdana" w:hAnsi="Verdana"/>
          <w:sz w:val="18"/>
          <w:szCs w:val="18"/>
        </w:rPr>
        <w:tab/>
        <w:t xml:space="preserve"> .</w:t>
      </w:r>
    </w:p>
    <w:p w14:paraId="047EA363" w14:textId="77777777" w:rsidR="007D3BD9" w:rsidRPr="00810871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Umocowanie dla powyżej wskazanych osób wynika z następującego (ych) dokumentu(ów)</w:t>
      </w:r>
    </w:p>
    <w:p w14:paraId="094ECA09" w14:textId="77777777" w:rsidR="007D3BD9" w:rsidRPr="00810871" w:rsidRDefault="007D3BD9" w:rsidP="007D3BD9">
      <w:p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lastRenderedPageBreak/>
        <w:t>……………………………………………………...........................……które dołączamy do oferty.</w:t>
      </w:r>
    </w:p>
    <w:p w14:paraId="2EA9702C" w14:textId="77777777" w:rsidR="007D3BD9" w:rsidRPr="00810871" w:rsidRDefault="007D3BD9" w:rsidP="007D3B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załącznikami do niniejszej oferty są:</w:t>
      </w:r>
    </w:p>
    <w:p w14:paraId="3541049A" w14:textId="77777777" w:rsidR="007D3BD9" w:rsidRPr="00810871" w:rsidRDefault="007D3BD9" w:rsidP="007D3BD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A5FC4" w14:textId="77777777" w:rsidR="007D3BD9" w:rsidRPr="00810871" w:rsidRDefault="007D3BD9" w:rsidP="007D3BD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8189130" w14:textId="77777777" w:rsidR="005375CA" w:rsidRPr="00810871" w:rsidRDefault="005375CA" w:rsidP="00857562">
      <w:pPr>
        <w:spacing w:line="360" w:lineRule="auto"/>
        <w:ind w:left="1080"/>
        <w:jc w:val="both"/>
        <w:rPr>
          <w:rFonts w:ascii="Verdana" w:hAnsi="Verdana"/>
          <w:sz w:val="18"/>
          <w:szCs w:val="18"/>
        </w:rPr>
      </w:pPr>
    </w:p>
    <w:p w14:paraId="01868DA5" w14:textId="77777777" w:rsidR="007D3BD9" w:rsidRPr="00810871" w:rsidRDefault="007D3BD9" w:rsidP="007D3BD9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81087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1F4B70E" w14:textId="77777777" w:rsidR="007D3BD9" w:rsidRPr="00810871" w:rsidRDefault="007D3BD9" w:rsidP="007D3BD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41F4BD5" w14:textId="77777777" w:rsidR="007D3BD9" w:rsidRPr="00810871" w:rsidRDefault="007D3BD9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7FAD151C" w14:textId="77777777" w:rsidR="00FE545C" w:rsidRPr="00810871" w:rsidRDefault="007D3BD9" w:rsidP="00FE545C">
      <w:pPr>
        <w:jc w:val="right"/>
        <w:rPr>
          <w:rFonts w:ascii="Verdana" w:hAnsi="Verdana"/>
          <w:sz w:val="18"/>
          <w:szCs w:val="18"/>
        </w:rPr>
      </w:pPr>
      <w:r w:rsidRPr="00810871">
        <w:rPr>
          <w:rFonts w:ascii="Verdana" w:hAnsi="Verdana"/>
          <w:color w:val="000000"/>
          <w:sz w:val="18"/>
          <w:szCs w:val="18"/>
          <w:lang w:eastAsia="ar-SA"/>
        </w:rPr>
        <w:t>=</w:t>
      </w:r>
    </w:p>
    <w:sectPr w:rsidR="00FE545C" w:rsidRPr="0081087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CE49C" w14:textId="77777777" w:rsidR="00B35ED3" w:rsidRDefault="00B35ED3">
      <w:r>
        <w:separator/>
      </w:r>
    </w:p>
  </w:endnote>
  <w:endnote w:type="continuationSeparator" w:id="0">
    <w:p w14:paraId="49B3BE07" w14:textId="77777777" w:rsidR="00B35ED3" w:rsidRDefault="00B3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EA4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9EB46" w14:textId="77777777" w:rsidR="00B35ED3" w:rsidRDefault="00B35ED3">
      <w:r>
        <w:separator/>
      </w:r>
    </w:p>
  </w:footnote>
  <w:footnote w:type="continuationSeparator" w:id="0">
    <w:p w14:paraId="5127FA02" w14:textId="77777777" w:rsidR="00B35ED3" w:rsidRDefault="00B35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096E" w14:textId="713EDB86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D0A9E19" w14:textId="77777777" w:rsidR="006F497E" w:rsidRDefault="006F497E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D5A21"/>
    <w:multiLevelType w:val="multilevel"/>
    <w:tmpl w:val="C3E82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8692855"/>
    <w:multiLevelType w:val="hybridMultilevel"/>
    <w:tmpl w:val="DCFC5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3C5F29"/>
    <w:multiLevelType w:val="multilevel"/>
    <w:tmpl w:val="F878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844D24"/>
    <w:multiLevelType w:val="multilevel"/>
    <w:tmpl w:val="3FA8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995196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90306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1591341">
    <w:abstractNumId w:val="2"/>
  </w:num>
  <w:num w:numId="4" w16cid:durableId="524290549">
    <w:abstractNumId w:val="6"/>
  </w:num>
  <w:num w:numId="5" w16cid:durableId="495479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518606">
    <w:abstractNumId w:val="4"/>
  </w:num>
  <w:num w:numId="7" w16cid:durableId="1790390947">
    <w:abstractNumId w:val="8"/>
  </w:num>
  <w:num w:numId="8" w16cid:durableId="1370951857">
    <w:abstractNumId w:val="1"/>
  </w:num>
  <w:num w:numId="9" w16cid:durableId="1117675315">
    <w:abstractNumId w:val="5"/>
  </w:num>
  <w:num w:numId="10" w16cid:durableId="533468108">
    <w:abstractNumId w:val="3"/>
  </w:num>
  <w:num w:numId="11" w16cid:durableId="1261793277">
    <w:abstractNumId w:val="5"/>
  </w:num>
  <w:num w:numId="12" w16cid:durableId="1275819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517"/>
    <w:rsid w:val="00012286"/>
    <w:rsid w:val="00015184"/>
    <w:rsid w:val="00071CCC"/>
    <w:rsid w:val="000B731D"/>
    <w:rsid w:val="000D6134"/>
    <w:rsid w:val="000E09C7"/>
    <w:rsid w:val="000E4528"/>
    <w:rsid w:val="000E4FBC"/>
    <w:rsid w:val="000F6589"/>
    <w:rsid w:val="00106636"/>
    <w:rsid w:val="00116EC6"/>
    <w:rsid w:val="001801DD"/>
    <w:rsid w:val="00191067"/>
    <w:rsid w:val="001D4612"/>
    <w:rsid w:val="00207E98"/>
    <w:rsid w:val="00257731"/>
    <w:rsid w:val="002723B0"/>
    <w:rsid w:val="002B08BD"/>
    <w:rsid w:val="002C046A"/>
    <w:rsid w:val="002E1F41"/>
    <w:rsid w:val="00315A4A"/>
    <w:rsid w:val="00335058"/>
    <w:rsid w:val="003436E9"/>
    <w:rsid w:val="003969F5"/>
    <w:rsid w:val="003B11A1"/>
    <w:rsid w:val="00444FDD"/>
    <w:rsid w:val="004B0381"/>
    <w:rsid w:val="004B7300"/>
    <w:rsid w:val="004C6753"/>
    <w:rsid w:val="00524946"/>
    <w:rsid w:val="005375CA"/>
    <w:rsid w:val="00544637"/>
    <w:rsid w:val="00555872"/>
    <w:rsid w:val="00595C87"/>
    <w:rsid w:val="005D2C65"/>
    <w:rsid w:val="005E6D94"/>
    <w:rsid w:val="0063384F"/>
    <w:rsid w:val="00643C6F"/>
    <w:rsid w:val="00646202"/>
    <w:rsid w:val="0065290F"/>
    <w:rsid w:val="006815F6"/>
    <w:rsid w:val="006C0BDD"/>
    <w:rsid w:val="006F497E"/>
    <w:rsid w:val="00706215"/>
    <w:rsid w:val="00716EC9"/>
    <w:rsid w:val="00755D26"/>
    <w:rsid w:val="00757D94"/>
    <w:rsid w:val="00766164"/>
    <w:rsid w:val="007748F0"/>
    <w:rsid w:val="007A1545"/>
    <w:rsid w:val="007A4321"/>
    <w:rsid w:val="007D3BD9"/>
    <w:rsid w:val="007E74AC"/>
    <w:rsid w:val="00810871"/>
    <w:rsid w:val="00815CAB"/>
    <w:rsid w:val="008247F0"/>
    <w:rsid w:val="00833933"/>
    <w:rsid w:val="00846CFE"/>
    <w:rsid w:val="00853083"/>
    <w:rsid w:val="00857562"/>
    <w:rsid w:val="00861D62"/>
    <w:rsid w:val="008839B1"/>
    <w:rsid w:val="008B2F0C"/>
    <w:rsid w:val="008B4928"/>
    <w:rsid w:val="008D2AB8"/>
    <w:rsid w:val="008E1C3C"/>
    <w:rsid w:val="008F1C66"/>
    <w:rsid w:val="008F2482"/>
    <w:rsid w:val="0093159A"/>
    <w:rsid w:val="00935517"/>
    <w:rsid w:val="00970FE4"/>
    <w:rsid w:val="00986677"/>
    <w:rsid w:val="009C4114"/>
    <w:rsid w:val="00A0022B"/>
    <w:rsid w:val="00A132F1"/>
    <w:rsid w:val="00A346FE"/>
    <w:rsid w:val="00A47B4D"/>
    <w:rsid w:val="00A83018"/>
    <w:rsid w:val="00A9445F"/>
    <w:rsid w:val="00AD6F90"/>
    <w:rsid w:val="00B138C7"/>
    <w:rsid w:val="00B35ED3"/>
    <w:rsid w:val="00B774DC"/>
    <w:rsid w:val="00C14079"/>
    <w:rsid w:val="00C36BFF"/>
    <w:rsid w:val="00C66AB6"/>
    <w:rsid w:val="00C81D16"/>
    <w:rsid w:val="00C969A6"/>
    <w:rsid w:val="00C96D50"/>
    <w:rsid w:val="00CA7D36"/>
    <w:rsid w:val="00D24208"/>
    <w:rsid w:val="00D2664B"/>
    <w:rsid w:val="00D43979"/>
    <w:rsid w:val="00D60C38"/>
    <w:rsid w:val="00D66893"/>
    <w:rsid w:val="00D777F2"/>
    <w:rsid w:val="00D90ACB"/>
    <w:rsid w:val="00DB5C4A"/>
    <w:rsid w:val="00DC1500"/>
    <w:rsid w:val="00E16C1D"/>
    <w:rsid w:val="00E44371"/>
    <w:rsid w:val="00E949B0"/>
    <w:rsid w:val="00EF3125"/>
    <w:rsid w:val="00F00591"/>
    <w:rsid w:val="00F45BB0"/>
    <w:rsid w:val="00F51688"/>
    <w:rsid w:val="00F53146"/>
    <w:rsid w:val="00F91018"/>
    <w:rsid w:val="00F94941"/>
    <w:rsid w:val="00FA0F30"/>
    <w:rsid w:val="00FA3434"/>
    <w:rsid w:val="00FA51A4"/>
    <w:rsid w:val="00FC3E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C45BC"/>
  <w15:chartTrackingRefBased/>
  <w15:docId w15:val="{C04601B5-4546-4B58-9399-27FBE3AB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A3434"/>
    <w:pPr>
      <w:suppressAutoHyphens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0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973</Words>
  <Characters>7465</Characters>
  <Application>Microsoft Office Word</Application>
  <DocSecurity>0</DocSecurity>
  <Lines>177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2021-07-19T08:51:00Z</cp:lastPrinted>
  <dcterms:created xsi:type="dcterms:W3CDTF">2026-01-16T07:03:00Z</dcterms:created>
  <dcterms:modified xsi:type="dcterms:W3CDTF">2026-01-16T07:08:00Z</dcterms:modified>
</cp:coreProperties>
</file>