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EFDB" w14:textId="42BE98B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B194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716CC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4675F1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CB8E4A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C28C3F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2F1D64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2B5766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68CDBF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4E028B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686C9F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FF38F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39179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E4B277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34F23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E3E065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C8645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61D3A99" w14:textId="5A55B56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F2488" w:rsidRPr="003F2488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0B1945">
        <w:rPr>
          <w:rFonts w:eastAsia="Times New Roman" w:cs="Calibri"/>
          <w:lang w:eastAsia="pl-PL"/>
        </w:rPr>
        <w:t xml:space="preserve"> znak sprawy: </w:t>
      </w:r>
      <w:r w:rsidR="000B1945" w:rsidRPr="000B1945">
        <w:rPr>
          <w:rFonts w:eastAsia="Times New Roman" w:cs="Calibri"/>
          <w:b/>
          <w:bCs/>
          <w:lang w:eastAsia="pl-PL"/>
        </w:rPr>
        <w:t>KC-DE-zp.272-9/26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5DA5B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5AB6F2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CD3961C" w14:textId="48CACFEB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0B1945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C32AEC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F68C76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1B6F84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5FED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13E2B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FEDEF9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0D043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66AD3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5DA75AD" w14:textId="27974BDB" w:rsidR="005103B9" w:rsidRPr="009475A8" w:rsidRDefault="008F3D36" w:rsidP="000B194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AE6F" w14:textId="77777777" w:rsidR="00C34CA3" w:rsidRDefault="00C34CA3" w:rsidP="0038231F">
      <w:pPr>
        <w:spacing w:after="0" w:line="240" w:lineRule="auto"/>
      </w:pPr>
      <w:r>
        <w:separator/>
      </w:r>
    </w:p>
  </w:endnote>
  <w:endnote w:type="continuationSeparator" w:id="0">
    <w:p w14:paraId="302871FB" w14:textId="77777777" w:rsidR="00C34CA3" w:rsidRDefault="00C34C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9849" w14:textId="77777777" w:rsidR="003F2488" w:rsidRDefault="003F24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B7F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599D2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0E17" w14:textId="77777777" w:rsidR="003F2488" w:rsidRDefault="003F24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47395" w14:textId="77777777" w:rsidR="00C34CA3" w:rsidRDefault="00C34CA3" w:rsidP="0038231F">
      <w:pPr>
        <w:spacing w:after="0" w:line="240" w:lineRule="auto"/>
      </w:pPr>
      <w:r>
        <w:separator/>
      </w:r>
    </w:p>
  </w:footnote>
  <w:footnote w:type="continuationSeparator" w:id="0">
    <w:p w14:paraId="670EDBFF" w14:textId="77777777" w:rsidR="00C34CA3" w:rsidRDefault="00C34CA3" w:rsidP="0038231F">
      <w:pPr>
        <w:spacing w:after="0" w:line="240" w:lineRule="auto"/>
      </w:pPr>
      <w:r>
        <w:continuationSeparator/>
      </w:r>
    </w:p>
  </w:footnote>
  <w:footnote w:id="1">
    <w:p w14:paraId="20DB16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EB32B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94744" w14:textId="77777777" w:rsidR="003F2488" w:rsidRDefault="003F2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114CF" w14:textId="77777777" w:rsidR="003F2488" w:rsidRDefault="003F2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C84D0" w14:textId="77777777" w:rsidR="003F2488" w:rsidRDefault="003F24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562598">
    <w:abstractNumId w:val="7"/>
  </w:num>
  <w:num w:numId="2" w16cid:durableId="1540164882">
    <w:abstractNumId w:val="0"/>
  </w:num>
  <w:num w:numId="3" w16cid:durableId="752631286">
    <w:abstractNumId w:val="6"/>
  </w:num>
  <w:num w:numId="4" w16cid:durableId="1154444569">
    <w:abstractNumId w:val="9"/>
  </w:num>
  <w:num w:numId="5" w16cid:durableId="895702652">
    <w:abstractNumId w:val="8"/>
  </w:num>
  <w:num w:numId="6" w16cid:durableId="256863598">
    <w:abstractNumId w:val="5"/>
  </w:num>
  <w:num w:numId="7" w16cid:durableId="1728995659">
    <w:abstractNumId w:val="1"/>
  </w:num>
  <w:num w:numId="8" w16cid:durableId="1008172119">
    <w:abstractNumId w:val="3"/>
  </w:num>
  <w:num w:numId="9" w16cid:durableId="1657145488">
    <w:abstractNumId w:val="2"/>
  </w:num>
  <w:num w:numId="10" w16cid:durableId="512380180">
    <w:abstractNumId w:val="4"/>
  </w:num>
  <w:num w:numId="11" w16cid:durableId="11216537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CA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194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2488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4CA3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08FB9"/>
  <w15:chartTrackingRefBased/>
  <w15:docId w15:val="{AB3B8980-237B-4AC2-86DF-FD82DACA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1904</Characters>
  <Application>Microsoft Office Word</Application>
  <DocSecurity>0</DocSecurity>
  <Lines>48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2026-01-16T13:00:00Z</cp:lastPrinted>
  <dcterms:created xsi:type="dcterms:W3CDTF">2026-01-16T12:59:00Z</dcterms:created>
  <dcterms:modified xsi:type="dcterms:W3CDTF">2026-01-16T13:00:00Z</dcterms:modified>
</cp:coreProperties>
</file>