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4DDBA" w14:textId="32256C33" w:rsidR="006A5DF1" w:rsidRDefault="00AA1ED7" w:rsidP="006A5DF1">
      <w:pPr>
        <w:spacing w:after="240"/>
        <w:jc w:val="right"/>
        <w:rPr>
          <w:sz w:val="22"/>
          <w:szCs w:val="22"/>
        </w:rPr>
      </w:pPr>
      <w:r w:rsidRPr="00AA1ED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A1ED7">
        <w:rPr>
          <w:sz w:val="22"/>
          <w:szCs w:val="22"/>
        </w:rPr>
        <w:t>2026-01-28</w:t>
      </w:r>
    </w:p>
    <w:p w14:paraId="1D732F6E" w14:textId="77777777" w:rsidR="00AA1ED7" w:rsidRPr="00AA1ED7" w:rsidRDefault="00AA1ED7" w:rsidP="006A5DF1">
      <w:pPr>
        <w:rPr>
          <w:b/>
          <w:bCs/>
          <w:sz w:val="22"/>
          <w:szCs w:val="22"/>
        </w:rPr>
      </w:pPr>
      <w:r w:rsidRPr="00AA1ED7">
        <w:rPr>
          <w:b/>
          <w:bCs/>
          <w:sz w:val="22"/>
          <w:szCs w:val="22"/>
        </w:rPr>
        <w:t>Akademia Górniczo - Hutnicza</w:t>
      </w:r>
    </w:p>
    <w:p w14:paraId="0358F9ED" w14:textId="77777777" w:rsidR="00AA1ED7" w:rsidRPr="00AA1ED7" w:rsidRDefault="00AA1ED7" w:rsidP="006A5DF1">
      <w:pPr>
        <w:rPr>
          <w:b/>
          <w:bCs/>
          <w:sz w:val="22"/>
          <w:szCs w:val="22"/>
        </w:rPr>
      </w:pPr>
      <w:r w:rsidRPr="00AA1ED7">
        <w:rPr>
          <w:b/>
          <w:bCs/>
          <w:sz w:val="22"/>
          <w:szCs w:val="22"/>
        </w:rPr>
        <w:t>im. Stanisława Staszica w Krakowie</w:t>
      </w:r>
    </w:p>
    <w:p w14:paraId="4ECAE051" w14:textId="07789D84" w:rsidR="006A5DF1" w:rsidRPr="00D91931" w:rsidRDefault="00AA1ED7" w:rsidP="006A5DF1">
      <w:pPr>
        <w:rPr>
          <w:b/>
          <w:bCs/>
          <w:sz w:val="22"/>
          <w:szCs w:val="22"/>
        </w:rPr>
      </w:pPr>
      <w:r w:rsidRPr="00AA1ED7">
        <w:rPr>
          <w:b/>
          <w:bCs/>
          <w:sz w:val="22"/>
          <w:szCs w:val="22"/>
        </w:rPr>
        <w:t>Dział Zamówień Publicznych</w:t>
      </w:r>
    </w:p>
    <w:p w14:paraId="580C62A9" w14:textId="2D6F24E7" w:rsidR="006A5DF1" w:rsidRPr="00BD5546" w:rsidRDefault="00AA1ED7" w:rsidP="006A5DF1">
      <w:pPr>
        <w:rPr>
          <w:sz w:val="22"/>
          <w:szCs w:val="22"/>
        </w:rPr>
      </w:pPr>
      <w:r w:rsidRPr="00AA1ED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A1ED7">
        <w:rPr>
          <w:sz w:val="22"/>
          <w:szCs w:val="22"/>
        </w:rPr>
        <w:t>30</w:t>
      </w:r>
    </w:p>
    <w:p w14:paraId="6E31C210" w14:textId="667F54E5" w:rsidR="006A5DF1" w:rsidRPr="00BD5546" w:rsidRDefault="00AA1ED7" w:rsidP="006A5DF1">
      <w:pPr>
        <w:rPr>
          <w:sz w:val="22"/>
          <w:szCs w:val="22"/>
        </w:rPr>
      </w:pPr>
      <w:r w:rsidRPr="00AA1ED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A1ED7">
        <w:rPr>
          <w:sz w:val="22"/>
          <w:szCs w:val="22"/>
        </w:rPr>
        <w:t>Kraków</w:t>
      </w:r>
    </w:p>
    <w:p w14:paraId="05EEC365" w14:textId="2057119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C30650" w:rsidRPr="00C30650">
        <w:rPr>
          <w:b/>
          <w:sz w:val="22"/>
          <w:szCs w:val="22"/>
        </w:rPr>
        <w:t xml:space="preserve"> </w:t>
      </w:r>
      <w:r w:rsidR="00C30650" w:rsidRPr="00AA1ED7">
        <w:rPr>
          <w:b/>
          <w:sz w:val="22"/>
          <w:szCs w:val="22"/>
        </w:rPr>
        <w:t>KC-DE-zp.272-766/25</w:t>
      </w:r>
      <w:r w:rsidRPr="00D91931">
        <w:rPr>
          <w:sz w:val="22"/>
          <w:szCs w:val="22"/>
        </w:rPr>
        <w:tab/>
        <w:t xml:space="preserve"> </w:t>
      </w:r>
    </w:p>
    <w:p w14:paraId="33CABC9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B241A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88D781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645BF3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CC549D2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7ADB08B" w14:textId="0F37431E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A1ED7" w:rsidRPr="00AA1ED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A1ED7" w:rsidRPr="00AA1ED7">
        <w:rPr>
          <w:b/>
          <w:bCs/>
          <w:sz w:val="22"/>
          <w:szCs w:val="22"/>
        </w:rPr>
        <w:t xml:space="preserve">Dostawa 4 zestawów komputerowych stacjonarnych dla </w:t>
      </w:r>
      <w:proofErr w:type="spellStart"/>
      <w:r w:rsidR="00AA1ED7" w:rsidRPr="00AA1ED7">
        <w:rPr>
          <w:b/>
          <w:bCs/>
          <w:sz w:val="22"/>
          <w:szCs w:val="22"/>
        </w:rPr>
        <w:t>WIMiR</w:t>
      </w:r>
      <w:proofErr w:type="spellEnd"/>
      <w:r w:rsidR="00AA1ED7" w:rsidRPr="00AA1ED7">
        <w:rPr>
          <w:b/>
          <w:bCs/>
          <w:sz w:val="22"/>
          <w:szCs w:val="22"/>
        </w:rPr>
        <w:t xml:space="preserve"> - KC-DE-zp.272-766/25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A1ED7" w:rsidRPr="00AA1ED7">
        <w:rPr>
          <w:b/>
          <w:sz w:val="22"/>
          <w:szCs w:val="22"/>
        </w:rPr>
        <w:t>KC-DE-zp.272-766/25</w:t>
      </w:r>
      <w:r w:rsidRPr="006A5DF1">
        <w:rPr>
          <w:b/>
          <w:sz w:val="22"/>
          <w:szCs w:val="22"/>
        </w:rPr>
        <w:t>.</w:t>
      </w:r>
    </w:p>
    <w:p w14:paraId="2D5A8144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1ED7" w:rsidRPr="006A5DF1" w14:paraId="42C8B492" w14:textId="77777777" w:rsidTr="005C3FDB">
        <w:tc>
          <w:tcPr>
            <w:tcW w:w="9356" w:type="dxa"/>
          </w:tcPr>
          <w:p w14:paraId="5757E8BF" w14:textId="07E46C77" w:rsidR="00AA1ED7" w:rsidRPr="006A5DF1" w:rsidRDefault="00C30650" w:rsidP="005C3FD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AA1ED7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AA1ED7" w:rsidRPr="00AA1ED7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618CF805" w14:textId="77777777" w:rsidR="00AA1ED7" w:rsidRPr="00AA1ED7" w:rsidRDefault="00AA1ED7" w:rsidP="005C3F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1ED7">
              <w:rPr>
                <w:sz w:val="22"/>
                <w:szCs w:val="22"/>
              </w:rPr>
              <w:t xml:space="preserve">Czy Zamawiający może dołączyć do dokumentacji wynik testu </w:t>
            </w:r>
            <w:proofErr w:type="spellStart"/>
            <w:r w:rsidRPr="00AA1ED7">
              <w:rPr>
                <w:sz w:val="22"/>
                <w:szCs w:val="22"/>
              </w:rPr>
              <w:t>PassMark</w:t>
            </w:r>
            <w:proofErr w:type="spellEnd"/>
            <w:r w:rsidRPr="00AA1ED7">
              <w:rPr>
                <w:sz w:val="22"/>
                <w:szCs w:val="22"/>
              </w:rPr>
              <w:t xml:space="preserve"> aktualny na dzień 15.10.2025 r., jeśli wymaga się jego przedstawienia w ofercie?</w:t>
            </w:r>
          </w:p>
          <w:p w14:paraId="6288C246" w14:textId="7813BB05" w:rsidR="00AA1ED7" w:rsidRDefault="00AA1ED7" w:rsidP="005C3F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1ED7">
              <w:rPr>
                <w:sz w:val="22"/>
                <w:szCs w:val="22"/>
              </w:rPr>
              <w:t>Lub czy dopuszcza przedstawienie wyników aktualnych na dzień składania ofert?</w:t>
            </w:r>
          </w:p>
          <w:p w14:paraId="42AF1A74" w14:textId="77777777" w:rsidR="00C30650" w:rsidRPr="006A5DF1" w:rsidRDefault="00C30650" w:rsidP="005C3FD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91DDEF" w14:textId="67BC1B77" w:rsidR="00AA1ED7" w:rsidRPr="006A5DF1" w:rsidRDefault="00AA1ED7" w:rsidP="005C3FD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 w:rsidR="00C30650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7DFBDFE1" w14:textId="1CA50C6B" w:rsidR="00AA1ED7" w:rsidRPr="00AA1ED7" w:rsidRDefault="00C30650" w:rsidP="005C3FD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A1ED7"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</w:t>
            </w:r>
            <w:r w:rsidRPr="00AA1ED7">
              <w:rPr>
                <w:sz w:val="22"/>
                <w:szCs w:val="22"/>
              </w:rPr>
              <w:t xml:space="preserve">dopuszcza przedstawienie wyników </w:t>
            </w:r>
            <w:r w:rsidRPr="00C30650">
              <w:rPr>
                <w:sz w:val="22"/>
                <w:szCs w:val="22"/>
              </w:rPr>
              <w:t xml:space="preserve">testów </w:t>
            </w:r>
            <w:proofErr w:type="spellStart"/>
            <w:r w:rsidRPr="00C30650">
              <w:rPr>
                <w:sz w:val="22"/>
                <w:szCs w:val="22"/>
              </w:rPr>
              <w:t>Average</w:t>
            </w:r>
            <w:proofErr w:type="spellEnd"/>
            <w:r w:rsidRPr="00C30650">
              <w:rPr>
                <w:sz w:val="22"/>
                <w:szCs w:val="22"/>
              </w:rPr>
              <w:t xml:space="preserve"> CPU Mark  z portalu </w:t>
            </w:r>
            <w:hyperlink r:id="rId7" w:history="1">
              <w:r w:rsidRPr="00C30650">
                <w:rPr>
                  <w:rStyle w:val="Hipercze"/>
                  <w:sz w:val="22"/>
                  <w:szCs w:val="22"/>
                </w:rPr>
                <w:t>www.cpubenchmark.net</w:t>
              </w:r>
            </w:hyperlink>
            <w:r w:rsidRPr="00C30650">
              <w:rPr>
                <w:sz w:val="22"/>
                <w:szCs w:val="22"/>
              </w:rPr>
              <w:t xml:space="preserve">  </w:t>
            </w:r>
            <w:r w:rsidRPr="00AA1ED7">
              <w:rPr>
                <w:sz w:val="22"/>
                <w:szCs w:val="22"/>
              </w:rPr>
              <w:t>aktualnych na dzień składania ofert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798D22B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43E19" w14:textId="77777777" w:rsidR="00A83219" w:rsidRDefault="00A83219">
      <w:r>
        <w:separator/>
      </w:r>
    </w:p>
  </w:endnote>
  <w:endnote w:type="continuationSeparator" w:id="0">
    <w:p w14:paraId="4B4A6426" w14:textId="77777777" w:rsidR="00A83219" w:rsidRDefault="00A83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97F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2D99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80F7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C41A283">
        <v:line id="_x0000_s1025" style="position:absolute;left:0;text-align:left;z-index:251657728" from="-3.85pt,8.75pt" to="455.15pt,8.75pt"/>
      </w:pict>
    </w:r>
  </w:p>
  <w:p w14:paraId="114629F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C05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4CDB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83B324" w14:textId="77777777" w:rsidR="006D4AB3" w:rsidRDefault="006D4AB3">
    <w:pPr>
      <w:pStyle w:val="Stopka"/>
      <w:tabs>
        <w:tab w:val="clear" w:pos="4536"/>
        <w:tab w:val="left" w:pos="6237"/>
      </w:tabs>
    </w:pPr>
  </w:p>
  <w:p w14:paraId="487C28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A9EF3" w14:textId="77777777" w:rsidR="00A83219" w:rsidRDefault="00A83219">
      <w:r>
        <w:separator/>
      </w:r>
    </w:p>
  </w:footnote>
  <w:footnote w:type="continuationSeparator" w:id="0">
    <w:p w14:paraId="0E56F7E1" w14:textId="77777777" w:rsidR="00A83219" w:rsidRDefault="00A83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59F6C" w14:textId="77777777" w:rsidR="00AA1ED7" w:rsidRDefault="00AA1E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8336E" w14:textId="77777777" w:rsidR="00AA1ED7" w:rsidRDefault="00AA1E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22DCB" w14:textId="77777777" w:rsidR="00AA1ED7" w:rsidRDefault="00AA1E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5128291">
    <w:abstractNumId w:val="3"/>
  </w:num>
  <w:num w:numId="2" w16cid:durableId="1062605919">
    <w:abstractNumId w:val="6"/>
  </w:num>
  <w:num w:numId="3" w16cid:durableId="933437741">
    <w:abstractNumId w:val="2"/>
  </w:num>
  <w:num w:numId="4" w16cid:durableId="1796215835">
    <w:abstractNumId w:val="5"/>
  </w:num>
  <w:num w:numId="5" w16cid:durableId="2112702503">
    <w:abstractNumId w:val="0"/>
  </w:num>
  <w:num w:numId="6" w16cid:durableId="874972316">
    <w:abstractNumId w:val="1"/>
  </w:num>
  <w:num w:numId="7" w16cid:durableId="76095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219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83219"/>
    <w:rsid w:val="00A905AC"/>
    <w:rsid w:val="00AA1ED7"/>
    <w:rsid w:val="00BA6584"/>
    <w:rsid w:val="00BB55D0"/>
    <w:rsid w:val="00BE7BFD"/>
    <w:rsid w:val="00C30650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7DDBF1"/>
  <w15:chartTrackingRefBased/>
  <w15:docId w15:val="{550AD91D-D73F-4710-B893-35D082E8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3065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06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2026-01-28T05:22:00Z</dcterms:created>
  <dcterms:modified xsi:type="dcterms:W3CDTF">2026-01-28T05:25:00Z</dcterms:modified>
</cp:coreProperties>
</file>