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D0C83D" w14:textId="06E9E512" w:rsidR="005C0930" w:rsidRPr="00CC73DE" w:rsidRDefault="00A217BE" w:rsidP="00E63E99">
      <w:pPr>
        <w:spacing w:after="240"/>
        <w:jc w:val="right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>Kraków</w:t>
      </w:r>
      <w:r w:rsidR="005C0930" w:rsidRPr="00CC73DE">
        <w:rPr>
          <w:rFonts w:ascii="Verdana" w:hAnsi="Verdana"/>
          <w:sz w:val="18"/>
          <w:szCs w:val="18"/>
        </w:rPr>
        <w:t xml:space="preserve"> dnia: </w:t>
      </w:r>
      <w:r w:rsidRPr="00CC73DE">
        <w:rPr>
          <w:rFonts w:ascii="Verdana" w:hAnsi="Verdana"/>
          <w:sz w:val="18"/>
          <w:szCs w:val="18"/>
        </w:rPr>
        <w:t>2026-02-</w:t>
      </w:r>
      <w:r w:rsidR="008D76CF">
        <w:rPr>
          <w:rFonts w:ascii="Verdana" w:hAnsi="Verdana"/>
          <w:sz w:val="18"/>
          <w:szCs w:val="18"/>
        </w:rPr>
        <w:t>24</w:t>
      </w:r>
    </w:p>
    <w:p w14:paraId="419E6D21" w14:textId="77777777" w:rsidR="00A217BE" w:rsidRPr="00CC73DE" w:rsidRDefault="00A217BE" w:rsidP="005C0930">
      <w:pPr>
        <w:rPr>
          <w:rFonts w:ascii="Verdana" w:hAnsi="Verdana"/>
          <w:b/>
          <w:bCs/>
          <w:sz w:val="18"/>
          <w:szCs w:val="18"/>
        </w:rPr>
      </w:pPr>
      <w:r w:rsidRPr="00CC73D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5CD61D4" w14:textId="77777777" w:rsidR="00A217BE" w:rsidRPr="00CC73DE" w:rsidRDefault="00A217BE" w:rsidP="005C0930">
      <w:pPr>
        <w:rPr>
          <w:rFonts w:ascii="Verdana" w:hAnsi="Verdana"/>
          <w:b/>
          <w:bCs/>
          <w:sz w:val="18"/>
          <w:szCs w:val="18"/>
        </w:rPr>
      </w:pPr>
      <w:r w:rsidRPr="00CC73D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32F06DD" w14:textId="77777777" w:rsidR="005C0930" w:rsidRPr="00CC73DE" w:rsidRDefault="00A217BE" w:rsidP="005C0930">
      <w:pPr>
        <w:rPr>
          <w:rFonts w:ascii="Verdana" w:hAnsi="Verdana"/>
          <w:b/>
          <w:bCs/>
          <w:sz w:val="18"/>
          <w:szCs w:val="18"/>
        </w:rPr>
      </w:pPr>
      <w:r w:rsidRPr="00CC73D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E272813" w14:textId="77777777" w:rsidR="005C0930" w:rsidRPr="00CC73DE" w:rsidRDefault="00A217BE" w:rsidP="005C0930">
      <w:pPr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>Al. Mickiewicza</w:t>
      </w:r>
      <w:r w:rsidR="005C0930" w:rsidRPr="00CC73DE">
        <w:rPr>
          <w:rFonts w:ascii="Verdana" w:hAnsi="Verdana"/>
          <w:sz w:val="18"/>
          <w:szCs w:val="18"/>
        </w:rPr>
        <w:t xml:space="preserve"> </w:t>
      </w:r>
      <w:r w:rsidRPr="00CC73DE">
        <w:rPr>
          <w:rFonts w:ascii="Verdana" w:hAnsi="Verdana"/>
          <w:sz w:val="18"/>
          <w:szCs w:val="18"/>
        </w:rPr>
        <w:t>30</w:t>
      </w:r>
    </w:p>
    <w:p w14:paraId="5F3927EF" w14:textId="77777777" w:rsidR="005C0930" w:rsidRPr="00CC73DE" w:rsidRDefault="00A217BE" w:rsidP="005C0930">
      <w:pPr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>30-059</w:t>
      </w:r>
      <w:r w:rsidR="005C0930" w:rsidRPr="00CC73DE">
        <w:rPr>
          <w:rFonts w:ascii="Verdana" w:hAnsi="Verdana"/>
          <w:sz w:val="18"/>
          <w:szCs w:val="18"/>
        </w:rPr>
        <w:t xml:space="preserve"> </w:t>
      </w:r>
      <w:r w:rsidRPr="00CC73DE">
        <w:rPr>
          <w:rFonts w:ascii="Verdana" w:hAnsi="Verdana"/>
          <w:sz w:val="18"/>
          <w:szCs w:val="18"/>
        </w:rPr>
        <w:t>Kraków</w:t>
      </w:r>
    </w:p>
    <w:p w14:paraId="1CFA0166" w14:textId="77777777" w:rsidR="00E63E99" w:rsidRPr="00CC73DE" w:rsidRDefault="00E63E99" w:rsidP="005C0930">
      <w:pPr>
        <w:rPr>
          <w:rFonts w:ascii="Verdana" w:hAnsi="Verdana"/>
          <w:sz w:val="18"/>
          <w:szCs w:val="18"/>
        </w:rPr>
      </w:pPr>
    </w:p>
    <w:p w14:paraId="2DEF45C0" w14:textId="77777777" w:rsidR="00E63E99" w:rsidRPr="00CC73DE" w:rsidRDefault="00E63E99" w:rsidP="005C0930">
      <w:pPr>
        <w:rPr>
          <w:rFonts w:ascii="Verdana" w:hAnsi="Verdana"/>
          <w:sz w:val="18"/>
          <w:szCs w:val="18"/>
        </w:rPr>
      </w:pPr>
    </w:p>
    <w:p w14:paraId="2EBDDD28" w14:textId="77777777" w:rsidR="005C0930" w:rsidRPr="00CC73DE" w:rsidRDefault="00B26D41" w:rsidP="005C093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 xml:space="preserve">Sygnatura: </w:t>
      </w:r>
      <w:r w:rsidR="00A217BE" w:rsidRPr="00CC73DE">
        <w:rPr>
          <w:rFonts w:ascii="Verdana" w:hAnsi="Verdana"/>
          <w:b/>
          <w:sz w:val="18"/>
          <w:szCs w:val="18"/>
        </w:rPr>
        <w:t>KC-DE-zp.25-8/26</w:t>
      </w:r>
      <w:r w:rsidR="005C0930" w:rsidRPr="00CC73DE">
        <w:rPr>
          <w:rFonts w:ascii="Verdana" w:hAnsi="Verdana"/>
          <w:sz w:val="18"/>
          <w:szCs w:val="18"/>
        </w:rPr>
        <w:tab/>
        <w:t xml:space="preserve"> </w:t>
      </w:r>
    </w:p>
    <w:p w14:paraId="44DA1F7F" w14:textId="77777777" w:rsidR="005C0930" w:rsidRPr="00CC73DE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EF72E6A" w14:textId="77777777" w:rsidR="005C0930" w:rsidRPr="00CC73DE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CC73DE">
        <w:rPr>
          <w:rFonts w:ascii="Verdana" w:hAnsi="Verdana"/>
          <w:b/>
          <w:sz w:val="18"/>
          <w:szCs w:val="18"/>
        </w:rPr>
        <w:t>WYKONAWCY</w:t>
      </w:r>
    </w:p>
    <w:p w14:paraId="6BBC8C32" w14:textId="77777777" w:rsidR="005C0930" w:rsidRPr="00CC73DE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>ubiegający się o zamówienie publiczne</w:t>
      </w:r>
    </w:p>
    <w:p w14:paraId="3B5B4563" w14:textId="77777777" w:rsidR="00EF1037" w:rsidRPr="00CC73DE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781BE1B" w14:textId="77777777" w:rsidR="00EF1037" w:rsidRPr="00CC73DE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sz w:val="18"/>
          <w:szCs w:val="18"/>
        </w:rPr>
      </w:pPr>
    </w:p>
    <w:p w14:paraId="0766F52B" w14:textId="77777777" w:rsidR="00EF1037" w:rsidRPr="00CC73DE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3D8208E" w14:textId="77777777" w:rsidR="00EF1037" w:rsidRPr="00CC73DE" w:rsidRDefault="00EF1037">
      <w:pPr>
        <w:pStyle w:val="Nagwek1"/>
        <w:jc w:val="center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>P O W I A D O M I E N I E</w:t>
      </w:r>
    </w:p>
    <w:p w14:paraId="6565A852" w14:textId="77777777" w:rsidR="00EF1037" w:rsidRPr="00CC73DE" w:rsidRDefault="00EF1037" w:rsidP="005C0930">
      <w:pPr>
        <w:pStyle w:val="Nagwek1"/>
        <w:spacing w:before="0" w:after="480"/>
        <w:jc w:val="center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>o zmianach  SWZ</w:t>
      </w:r>
    </w:p>
    <w:p w14:paraId="35B55316" w14:textId="34657850" w:rsidR="005C0930" w:rsidRPr="00CC73DE" w:rsidRDefault="005C0930" w:rsidP="00942F8B">
      <w:pPr>
        <w:spacing w:line="360" w:lineRule="auto"/>
        <w:jc w:val="both"/>
        <w:rPr>
          <w:rFonts w:ascii="Verdana" w:hAnsi="Verdana"/>
          <w:iCs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 xml:space="preserve">Dotyczy: postępowania o udzielenie zamówienia publicznego, prowadzonego w trybie </w:t>
      </w:r>
      <w:r w:rsidR="00A217BE" w:rsidRPr="00CC73DE">
        <w:rPr>
          <w:rFonts w:ascii="Verdana" w:hAnsi="Verdana"/>
          <w:sz w:val="18"/>
          <w:szCs w:val="18"/>
        </w:rPr>
        <w:t>przetarg nieograniczony</w:t>
      </w:r>
      <w:r w:rsidRPr="00CC73DE">
        <w:rPr>
          <w:rFonts w:ascii="Verdana" w:hAnsi="Verdana"/>
          <w:b/>
          <w:sz w:val="18"/>
          <w:szCs w:val="18"/>
        </w:rPr>
        <w:t xml:space="preserve"> </w:t>
      </w:r>
      <w:r w:rsidR="00480C83" w:rsidRPr="00CC73DE">
        <w:rPr>
          <w:rFonts w:ascii="Verdana" w:hAnsi="Verdana"/>
          <w:bCs/>
          <w:sz w:val="18"/>
          <w:szCs w:val="18"/>
        </w:rPr>
        <w:t>pn.</w:t>
      </w:r>
      <w:r w:rsidRPr="00CC73DE">
        <w:rPr>
          <w:rFonts w:ascii="Verdana" w:hAnsi="Verdana"/>
          <w:bCs/>
          <w:sz w:val="18"/>
          <w:szCs w:val="18"/>
        </w:rPr>
        <w:t>”</w:t>
      </w:r>
      <w:r w:rsidR="00A217BE" w:rsidRPr="00CC73DE">
        <w:rPr>
          <w:rFonts w:ascii="Verdana" w:hAnsi="Verdana"/>
          <w:b/>
          <w:bCs/>
          <w:sz w:val="18"/>
          <w:szCs w:val="18"/>
        </w:rPr>
        <w:t>dostawa MainBoard - płyt głównych detektora mPMT FD, czujników parametrów środowiskowych detektora mPMT FD oraz taśm połączeniowych interfejsów analogowych detektora mPMT FD - KC-DE-zp.25-8/26</w:t>
      </w:r>
      <w:r w:rsidRPr="00CC73DE">
        <w:rPr>
          <w:rFonts w:ascii="Verdana" w:hAnsi="Verdana"/>
          <w:bCs/>
          <w:sz w:val="18"/>
          <w:szCs w:val="18"/>
        </w:rPr>
        <w:t>”</w:t>
      </w:r>
      <w:r w:rsidRPr="00CC73DE">
        <w:rPr>
          <w:rFonts w:ascii="Verdana" w:hAnsi="Verdana"/>
          <w:b/>
          <w:sz w:val="18"/>
          <w:szCs w:val="18"/>
        </w:rPr>
        <w:t xml:space="preserve"> </w:t>
      </w:r>
      <w:r w:rsidRPr="00CC73DE">
        <w:rPr>
          <w:rFonts w:ascii="Verdana" w:hAnsi="Verdana"/>
          <w:bCs/>
          <w:sz w:val="18"/>
          <w:szCs w:val="18"/>
        </w:rPr>
        <w:t>– znak sprawy</w:t>
      </w:r>
      <w:r w:rsidRPr="00CC73DE">
        <w:rPr>
          <w:rFonts w:ascii="Verdana" w:hAnsi="Verdana"/>
          <w:b/>
          <w:sz w:val="18"/>
          <w:szCs w:val="18"/>
        </w:rPr>
        <w:t xml:space="preserve"> </w:t>
      </w:r>
      <w:r w:rsidR="00A217BE" w:rsidRPr="00CC73DE">
        <w:rPr>
          <w:rFonts w:ascii="Verdana" w:hAnsi="Verdana"/>
          <w:b/>
          <w:sz w:val="18"/>
          <w:szCs w:val="18"/>
        </w:rPr>
        <w:t>KC-DE-zp.25-8/26</w:t>
      </w:r>
      <w:r w:rsidRPr="00CC73DE">
        <w:rPr>
          <w:rFonts w:ascii="Verdana" w:hAnsi="Verdana"/>
          <w:b/>
          <w:sz w:val="18"/>
          <w:szCs w:val="18"/>
        </w:rPr>
        <w:t>.</w:t>
      </w:r>
    </w:p>
    <w:p w14:paraId="5DE08541" w14:textId="62A50282" w:rsidR="00EF1037" w:rsidRPr="00CC73DE" w:rsidRDefault="005C0930" w:rsidP="00A73CA7">
      <w:pPr>
        <w:spacing w:before="120" w:after="120" w:line="276" w:lineRule="auto"/>
        <w:jc w:val="both"/>
        <w:rPr>
          <w:rFonts w:ascii="Verdana" w:hAnsi="Verdana"/>
          <w:b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 xml:space="preserve">Zamawiający, </w:t>
      </w:r>
      <w:r w:rsidR="00A217BE" w:rsidRPr="00CC73DE">
        <w:rPr>
          <w:rFonts w:ascii="Verdana" w:hAnsi="Verdana"/>
          <w:b/>
          <w:sz w:val="18"/>
          <w:szCs w:val="18"/>
        </w:rPr>
        <w:t xml:space="preserve">Akademia Górniczo </w:t>
      </w:r>
      <w:r w:rsidR="00942F8B" w:rsidRPr="00CC73DE">
        <w:rPr>
          <w:rFonts w:ascii="Verdana" w:hAnsi="Verdana"/>
          <w:b/>
          <w:sz w:val="18"/>
          <w:szCs w:val="18"/>
        </w:rPr>
        <w:t>–</w:t>
      </w:r>
      <w:r w:rsidR="00A217BE" w:rsidRPr="00CC73DE">
        <w:rPr>
          <w:rFonts w:ascii="Verdana" w:hAnsi="Verdana"/>
          <w:b/>
          <w:sz w:val="18"/>
          <w:szCs w:val="18"/>
        </w:rPr>
        <w:t xml:space="preserve"> Hutnicza</w:t>
      </w:r>
      <w:r w:rsidR="00942F8B" w:rsidRPr="00CC73DE">
        <w:rPr>
          <w:rFonts w:ascii="Verdana" w:hAnsi="Verdana"/>
          <w:b/>
          <w:sz w:val="18"/>
          <w:szCs w:val="18"/>
        </w:rPr>
        <w:t xml:space="preserve"> </w:t>
      </w:r>
      <w:r w:rsidR="00A217BE" w:rsidRPr="00CC73DE">
        <w:rPr>
          <w:rFonts w:ascii="Verdana" w:hAnsi="Verdana"/>
          <w:b/>
          <w:sz w:val="18"/>
          <w:szCs w:val="18"/>
        </w:rPr>
        <w:t>im. Stanisława Staszica w Krakowie</w:t>
      </w:r>
      <w:r w:rsidR="00942F8B" w:rsidRPr="00CC73DE">
        <w:rPr>
          <w:rFonts w:ascii="Verdana" w:hAnsi="Verdana"/>
          <w:b/>
          <w:sz w:val="18"/>
          <w:szCs w:val="18"/>
        </w:rPr>
        <w:t xml:space="preserve"> </w:t>
      </w:r>
      <w:r w:rsidR="00A217BE" w:rsidRPr="00CC73DE">
        <w:rPr>
          <w:rFonts w:ascii="Verdana" w:hAnsi="Verdana"/>
          <w:b/>
          <w:sz w:val="18"/>
          <w:szCs w:val="18"/>
        </w:rPr>
        <w:t>Dział Zamówień Publicznych</w:t>
      </w:r>
      <w:r w:rsidRPr="00CC73DE">
        <w:rPr>
          <w:rFonts w:ascii="Verdana" w:hAnsi="Verdana"/>
          <w:sz w:val="18"/>
          <w:szCs w:val="18"/>
        </w:rPr>
        <w:t>, działając na podstawie art. 137 ust. 1 i 2 ustawy z dnia 11 września 2019r. Prawo zamówień publicznych</w:t>
      </w:r>
      <w:r w:rsidR="00A73CA7" w:rsidRPr="00CC73DE">
        <w:rPr>
          <w:rFonts w:ascii="Verdana" w:hAnsi="Verdana"/>
          <w:sz w:val="18"/>
          <w:szCs w:val="18"/>
        </w:rPr>
        <w:t xml:space="preserve"> </w:t>
      </w:r>
      <w:r w:rsidR="000B6563" w:rsidRPr="00CC73DE">
        <w:rPr>
          <w:rFonts w:ascii="Verdana" w:hAnsi="Verdana"/>
          <w:sz w:val="18"/>
          <w:szCs w:val="18"/>
        </w:rPr>
        <w:t xml:space="preserve">(Dz.U.2024.1320 t.j. ze zm.) </w:t>
      </w:r>
      <w:r w:rsidR="00EB3650" w:rsidRPr="00CC73DE">
        <w:rPr>
          <w:rFonts w:ascii="Verdana" w:hAnsi="Verdana"/>
          <w:sz w:val="18"/>
          <w:szCs w:val="18"/>
        </w:rPr>
        <w:t xml:space="preserve">informuje o </w:t>
      </w:r>
      <w:r w:rsidRPr="00CC73DE">
        <w:rPr>
          <w:rFonts w:ascii="Verdana" w:hAnsi="Verdana"/>
          <w:sz w:val="18"/>
          <w:szCs w:val="18"/>
        </w:rPr>
        <w:t>dokon</w:t>
      </w:r>
      <w:r w:rsidR="00EB3650" w:rsidRPr="00CC73DE">
        <w:rPr>
          <w:rFonts w:ascii="Verdana" w:hAnsi="Verdana"/>
          <w:sz w:val="18"/>
          <w:szCs w:val="18"/>
        </w:rPr>
        <w:t>aniu</w:t>
      </w:r>
      <w:r w:rsidRPr="00CC73DE">
        <w:rPr>
          <w:rFonts w:ascii="Verdana" w:hAnsi="Verdana"/>
          <w:sz w:val="18"/>
          <w:szCs w:val="18"/>
        </w:rPr>
        <w:t xml:space="preserve"> </w:t>
      </w:r>
      <w:r w:rsidR="00460DC4" w:rsidRPr="00CC73DE">
        <w:rPr>
          <w:rFonts w:ascii="Verdana" w:hAnsi="Verdana"/>
          <w:sz w:val="18"/>
          <w:szCs w:val="18"/>
        </w:rPr>
        <w:t>zmian</w:t>
      </w:r>
      <w:r w:rsidRPr="00CC73DE">
        <w:rPr>
          <w:rFonts w:ascii="Verdana" w:hAnsi="Verdana"/>
          <w:sz w:val="18"/>
          <w:szCs w:val="18"/>
        </w:rPr>
        <w:t xml:space="preserve"> w z</w:t>
      </w:r>
      <w:r w:rsidR="00460DC4" w:rsidRPr="00CC73DE">
        <w:rPr>
          <w:rFonts w:ascii="Verdana" w:hAnsi="Verdana"/>
          <w:sz w:val="18"/>
          <w:szCs w:val="18"/>
        </w:rPr>
        <w:t>apis</w:t>
      </w:r>
      <w:r w:rsidRPr="00CC73DE">
        <w:rPr>
          <w:rFonts w:ascii="Verdana" w:hAnsi="Verdana"/>
          <w:sz w:val="18"/>
          <w:szCs w:val="18"/>
        </w:rPr>
        <w:t>ach</w:t>
      </w:r>
      <w:r w:rsidR="00460DC4" w:rsidRPr="00CC73DE">
        <w:rPr>
          <w:rFonts w:ascii="Verdana" w:hAnsi="Verdana"/>
          <w:sz w:val="18"/>
          <w:szCs w:val="18"/>
        </w:rPr>
        <w:t xml:space="preserve"> </w:t>
      </w:r>
      <w:r w:rsidRPr="00CC73DE">
        <w:rPr>
          <w:rFonts w:ascii="Verdana" w:hAnsi="Verdana"/>
          <w:sz w:val="18"/>
          <w:szCs w:val="18"/>
        </w:rPr>
        <w:t>S</w:t>
      </w:r>
      <w:r w:rsidR="00EF1037" w:rsidRPr="00CC73DE">
        <w:rPr>
          <w:rFonts w:ascii="Verdana" w:hAnsi="Verdana"/>
          <w:sz w:val="18"/>
          <w:szCs w:val="18"/>
        </w:rPr>
        <w:t>pecyfikacji warunków zamówienia</w:t>
      </w:r>
      <w:r w:rsidR="00460DC4" w:rsidRPr="00CC73DE">
        <w:rPr>
          <w:rFonts w:ascii="Verdana" w:hAnsi="Verdana"/>
          <w:sz w:val="18"/>
          <w:szCs w:val="18"/>
        </w:rPr>
        <w:t xml:space="preserve"> w następującym zakresie</w:t>
      </w:r>
      <w:r w:rsidR="00EF1037" w:rsidRPr="00CC73DE">
        <w:rPr>
          <w:rFonts w:ascii="Verdana" w:hAnsi="Verdana"/>
          <w:sz w:val="18"/>
          <w:szCs w:val="18"/>
        </w:rPr>
        <w:t>:</w:t>
      </w:r>
    </w:p>
    <w:p w14:paraId="09650827" w14:textId="67CA51BF" w:rsidR="00EF1037" w:rsidRPr="00CC73DE" w:rsidRDefault="00942F8B" w:rsidP="00E02559">
      <w:pPr>
        <w:spacing w:before="120" w:after="120" w:line="360" w:lineRule="auto"/>
        <w:jc w:val="both"/>
        <w:rPr>
          <w:rFonts w:ascii="Verdana" w:hAnsi="Verdana"/>
          <w:b/>
          <w:sz w:val="18"/>
          <w:szCs w:val="18"/>
        </w:rPr>
      </w:pPr>
      <w:r w:rsidRPr="00CC73DE">
        <w:rPr>
          <w:rFonts w:ascii="Verdana" w:hAnsi="Verdana"/>
          <w:b/>
          <w:sz w:val="18"/>
          <w:szCs w:val="18"/>
        </w:rPr>
        <w:t>Zamawiający zmienia SWZ w następujący sposób:</w:t>
      </w:r>
    </w:p>
    <w:p w14:paraId="7F60F177" w14:textId="77777777" w:rsidR="0021005B" w:rsidRPr="00CC73DE" w:rsidRDefault="00942F8B" w:rsidP="0021005B">
      <w:pPr>
        <w:spacing w:before="120" w:after="120" w:line="360" w:lineRule="auto"/>
        <w:jc w:val="both"/>
        <w:rPr>
          <w:rFonts w:ascii="Verdana" w:hAnsi="Verdana"/>
          <w:b/>
          <w:sz w:val="18"/>
          <w:szCs w:val="18"/>
        </w:rPr>
      </w:pPr>
      <w:r w:rsidRPr="00CC73DE">
        <w:rPr>
          <w:rFonts w:ascii="Verdana" w:hAnsi="Verdana"/>
          <w:b/>
          <w:sz w:val="18"/>
          <w:szCs w:val="18"/>
        </w:rPr>
        <w:t xml:space="preserve">W pkt. </w:t>
      </w:r>
      <w:r w:rsidR="0021005B" w:rsidRPr="00CC73DE">
        <w:rPr>
          <w:rFonts w:ascii="Verdana" w:hAnsi="Verdana"/>
          <w:b/>
          <w:sz w:val="18"/>
          <w:szCs w:val="18"/>
        </w:rPr>
        <w:t>4.1.</w:t>
      </w:r>
      <w:r w:rsidRPr="00CC73DE">
        <w:rPr>
          <w:rFonts w:ascii="Verdana" w:hAnsi="Verdana"/>
          <w:b/>
          <w:sz w:val="18"/>
          <w:szCs w:val="18"/>
        </w:rPr>
        <w:t xml:space="preserve"> SWZ</w:t>
      </w:r>
      <w:r w:rsidR="0021005B" w:rsidRPr="00CC73DE">
        <w:rPr>
          <w:rFonts w:ascii="Verdana" w:hAnsi="Verdana"/>
          <w:b/>
          <w:sz w:val="18"/>
          <w:szCs w:val="18"/>
        </w:rPr>
        <w:t xml:space="preserve"> dla zadania częściowego nr 1</w:t>
      </w:r>
      <w:r w:rsidRPr="00CC73DE">
        <w:rPr>
          <w:rFonts w:ascii="Verdana" w:hAnsi="Verdana"/>
          <w:b/>
          <w:sz w:val="18"/>
          <w:szCs w:val="18"/>
        </w:rPr>
        <w:t xml:space="preserve"> jest:</w:t>
      </w:r>
    </w:p>
    <w:p w14:paraId="0F91552F" w14:textId="19CD9885" w:rsidR="0021005B" w:rsidRPr="00CC73DE" w:rsidRDefault="0021005B" w:rsidP="00E63E99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>Terminy dostaw:</w:t>
      </w:r>
    </w:p>
    <w:p w14:paraId="557DB68D" w14:textId="7040AEB7" w:rsidR="0021005B" w:rsidRPr="00CC73DE" w:rsidRDefault="0021005B" w:rsidP="00E63E99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>- partia próbna - 20 szt. – do 4 tygodni od daty podpisania umowy</w:t>
      </w:r>
    </w:p>
    <w:p w14:paraId="21E2A99B" w14:textId="102E1A18" w:rsidR="0021005B" w:rsidRPr="00CC73DE" w:rsidRDefault="0021005B" w:rsidP="00E63E99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>- reszta zamówienia – 600 szt. – do 4 miesięcy od daty podpisania umowy, w partiach po 200 szt. co miesiąc</w:t>
      </w:r>
    </w:p>
    <w:p w14:paraId="51D4CA69" w14:textId="0E002E1C" w:rsidR="00942F8B" w:rsidRPr="00CC73DE" w:rsidRDefault="00942F8B" w:rsidP="00E02559">
      <w:pPr>
        <w:spacing w:before="120" w:after="120" w:line="360" w:lineRule="auto"/>
        <w:jc w:val="both"/>
        <w:rPr>
          <w:rFonts w:ascii="Verdana" w:hAnsi="Verdana"/>
          <w:b/>
          <w:sz w:val="18"/>
          <w:szCs w:val="18"/>
        </w:rPr>
      </w:pPr>
      <w:r w:rsidRPr="00CC73DE">
        <w:rPr>
          <w:rFonts w:ascii="Verdana" w:hAnsi="Verdana"/>
          <w:b/>
          <w:sz w:val="18"/>
          <w:szCs w:val="18"/>
        </w:rPr>
        <w:t>Powyższy zapis otrzymuje nowe brzmienie:</w:t>
      </w:r>
    </w:p>
    <w:p w14:paraId="3DB5230A" w14:textId="77777777" w:rsidR="0021005B" w:rsidRPr="00CC73DE" w:rsidRDefault="0021005B" w:rsidP="00E63E99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>Terminy dostaw:</w:t>
      </w:r>
    </w:p>
    <w:p w14:paraId="690E0AA0" w14:textId="77777777" w:rsidR="0021005B" w:rsidRPr="00CC73DE" w:rsidRDefault="0021005B" w:rsidP="00E63E99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>- partia próbna - 20 szt. – do 4 tygodni od daty podpisania umowy</w:t>
      </w:r>
    </w:p>
    <w:p w14:paraId="7AB226F7" w14:textId="6B648E12" w:rsidR="00FC5B2B" w:rsidRPr="00CC73DE" w:rsidRDefault="00D94C92" w:rsidP="00E63E99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 xml:space="preserve">- </w:t>
      </w:r>
      <w:r w:rsidR="00FC5B2B" w:rsidRPr="00CC73DE">
        <w:rPr>
          <w:rFonts w:ascii="Verdana" w:hAnsi="Verdana"/>
          <w:sz w:val="18"/>
          <w:szCs w:val="18"/>
        </w:rPr>
        <w:t>reszta zamówienia – 600 szt. – w 6 partiach po 100 szt. co 4 tygodnie, począwszy od końca 9 tygodnia od daty podpisania umowy</w:t>
      </w:r>
    </w:p>
    <w:p w14:paraId="37545918" w14:textId="77777777" w:rsidR="0021005B" w:rsidRPr="00CC73DE" w:rsidRDefault="0021005B" w:rsidP="0021005B">
      <w:pPr>
        <w:spacing w:before="120" w:after="120" w:line="360" w:lineRule="auto"/>
        <w:jc w:val="both"/>
        <w:rPr>
          <w:rFonts w:ascii="Verdana" w:hAnsi="Verdana"/>
          <w:b/>
          <w:sz w:val="18"/>
          <w:szCs w:val="18"/>
        </w:rPr>
      </w:pPr>
      <w:r w:rsidRPr="00CC73DE">
        <w:rPr>
          <w:rFonts w:ascii="Verdana" w:hAnsi="Verdana"/>
          <w:b/>
          <w:sz w:val="18"/>
          <w:szCs w:val="18"/>
        </w:rPr>
        <w:t>W pkt. 4.1. SWZ dla zadania częściowego nr 1 jest:</w:t>
      </w:r>
    </w:p>
    <w:p w14:paraId="7E35017A" w14:textId="77777777" w:rsidR="002D18D5" w:rsidRPr="00CC73DE" w:rsidRDefault="002D18D5" w:rsidP="002D18D5">
      <w:p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Etapy realizacji i płatności:</w:t>
      </w:r>
    </w:p>
    <w:p w14:paraId="528694F6" w14:textId="77777777" w:rsidR="002D18D5" w:rsidRPr="00CC73DE" w:rsidRDefault="002D18D5" w:rsidP="002D18D5">
      <w:pPr>
        <w:numPr>
          <w:ilvl w:val="0"/>
          <w:numId w:val="3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partia próbna (20 szt.): protokół odbioru + faktura 10 %</w:t>
      </w:r>
    </w:p>
    <w:p w14:paraId="100D9416" w14:textId="77777777" w:rsidR="002D18D5" w:rsidRPr="00CC73DE" w:rsidRDefault="002D18D5" w:rsidP="002D18D5">
      <w:pPr>
        <w:numPr>
          <w:ilvl w:val="0"/>
          <w:numId w:val="3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lastRenderedPageBreak/>
        <w:t>Etap II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200 szt.: protokół odbioru + faktura  30%</w:t>
      </w:r>
    </w:p>
    <w:p w14:paraId="73F6C6FD" w14:textId="77777777" w:rsidR="002D18D5" w:rsidRPr="00CC73DE" w:rsidRDefault="002D18D5" w:rsidP="002D18D5">
      <w:pPr>
        <w:numPr>
          <w:ilvl w:val="0"/>
          <w:numId w:val="3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III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200 szt.: protokół odbioru + faktura 30%</w:t>
      </w:r>
    </w:p>
    <w:p w14:paraId="5D3CBE30" w14:textId="77777777" w:rsidR="002D18D5" w:rsidRPr="00CC73DE" w:rsidRDefault="002D18D5" w:rsidP="002D18D5">
      <w:pPr>
        <w:numPr>
          <w:ilvl w:val="0"/>
          <w:numId w:val="3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IV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200 szt.: protokół odbioru + faktura 30%</w:t>
      </w:r>
    </w:p>
    <w:p w14:paraId="0E29D61D" w14:textId="77777777" w:rsidR="002D18D5" w:rsidRPr="00CC73DE" w:rsidRDefault="002D18D5" w:rsidP="002D18D5">
      <w:pPr>
        <w:spacing w:before="120" w:after="120" w:line="360" w:lineRule="auto"/>
        <w:jc w:val="both"/>
        <w:rPr>
          <w:rFonts w:ascii="Verdana" w:hAnsi="Verdana"/>
          <w:b/>
          <w:sz w:val="18"/>
          <w:szCs w:val="18"/>
        </w:rPr>
      </w:pPr>
      <w:r w:rsidRPr="00CC73DE">
        <w:rPr>
          <w:rFonts w:ascii="Verdana" w:hAnsi="Verdana"/>
          <w:b/>
          <w:sz w:val="18"/>
          <w:szCs w:val="18"/>
        </w:rPr>
        <w:t>Powyższy zapis otrzymuje nowe brzmienie:</w:t>
      </w:r>
    </w:p>
    <w:p w14:paraId="2B7BE9F0" w14:textId="77777777" w:rsidR="00D1184C" w:rsidRPr="00CC73DE" w:rsidRDefault="00D1184C" w:rsidP="00D1184C">
      <w:p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Etapy realizacji i płatności:</w:t>
      </w:r>
    </w:p>
    <w:p w14:paraId="4BCA7713" w14:textId="43050521" w:rsidR="00D1184C" w:rsidRPr="00CC73DE" w:rsidRDefault="00D1184C" w:rsidP="00D1184C">
      <w:pPr>
        <w:numPr>
          <w:ilvl w:val="0"/>
          <w:numId w:val="3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partia próbna (20 szt.): protokół odbioru + faktura 10 % </w:t>
      </w:r>
    </w:p>
    <w:p w14:paraId="3146FA68" w14:textId="32A2A825" w:rsidR="00D1184C" w:rsidRPr="00CC73DE" w:rsidRDefault="00D1184C" w:rsidP="00D1184C">
      <w:pPr>
        <w:numPr>
          <w:ilvl w:val="0"/>
          <w:numId w:val="3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100 szt.: protokół odbioru + faktura  15% </w:t>
      </w:r>
    </w:p>
    <w:p w14:paraId="0B012DD8" w14:textId="029F3A5D" w:rsidR="00D1184C" w:rsidRPr="00CC73DE" w:rsidRDefault="00D1184C" w:rsidP="00D1184C">
      <w:pPr>
        <w:numPr>
          <w:ilvl w:val="0"/>
          <w:numId w:val="3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III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100 szt.: protokół odbioru + faktura 15% </w:t>
      </w:r>
    </w:p>
    <w:p w14:paraId="47486493" w14:textId="318EAC7F" w:rsidR="00D1184C" w:rsidRPr="00CC73DE" w:rsidRDefault="00D1184C" w:rsidP="00D1184C">
      <w:pPr>
        <w:numPr>
          <w:ilvl w:val="0"/>
          <w:numId w:val="3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IV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100 szt.: protokół odbioru + faktura 15% </w:t>
      </w:r>
    </w:p>
    <w:p w14:paraId="3F474294" w14:textId="575DEE7B" w:rsidR="00D1184C" w:rsidRPr="00CC73DE" w:rsidRDefault="00D1184C" w:rsidP="00D1184C">
      <w:pPr>
        <w:numPr>
          <w:ilvl w:val="0"/>
          <w:numId w:val="3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V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100 szt.: protokół odbioru + faktura 15% </w:t>
      </w:r>
    </w:p>
    <w:p w14:paraId="2BD2062D" w14:textId="4992CDA8" w:rsidR="00D1184C" w:rsidRPr="00CC73DE" w:rsidRDefault="00D1184C" w:rsidP="00D1184C">
      <w:pPr>
        <w:numPr>
          <w:ilvl w:val="0"/>
          <w:numId w:val="3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VI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100 szt.: protokół odbioru + faktura 15% </w:t>
      </w:r>
    </w:p>
    <w:p w14:paraId="3343C118" w14:textId="1FE8923B" w:rsidR="00D1184C" w:rsidRPr="00CC73DE" w:rsidRDefault="00D1184C" w:rsidP="00D1184C">
      <w:pPr>
        <w:numPr>
          <w:ilvl w:val="0"/>
          <w:numId w:val="3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VII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100 szt.: protokół odbioru + faktura 15% </w:t>
      </w:r>
    </w:p>
    <w:p w14:paraId="558CED2D" w14:textId="44B32A2F" w:rsidR="00D1184C" w:rsidRPr="00CC73DE" w:rsidRDefault="00D1184C" w:rsidP="00D1184C">
      <w:pPr>
        <w:spacing w:before="120" w:after="120" w:line="360" w:lineRule="auto"/>
        <w:jc w:val="both"/>
        <w:rPr>
          <w:rFonts w:ascii="Verdana" w:hAnsi="Verdana"/>
          <w:b/>
          <w:sz w:val="18"/>
          <w:szCs w:val="18"/>
        </w:rPr>
      </w:pPr>
      <w:r w:rsidRPr="00CC73DE">
        <w:rPr>
          <w:rFonts w:ascii="Verdana" w:hAnsi="Verdana"/>
          <w:b/>
          <w:sz w:val="18"/>
          <w:szCs w:val="18"/>
        </w:rPr>
        <w:t>W pkt. 4.1. SWZ dla zadania częściowego nr 2 jest:</w:t>
      </w:r>
    </w:p>
    <w:p w14:paraId="485DDC89" w14:textId="77777777" w:rsidR="00627966" w:rsidRPr="00CC73DE" w:rsidRDefault="00627966" w:rsidP="00E63E99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>Terminy dostaw:</w:t>
      </w:r>
    </w:p>
    <w:p w14:paraId="53E24BE0" w14:textId="5EAD820E" w:rsidR="00627966" w:rsidRPr="00CC73DE" w:rsidRDefault="00627966" w:rsidP="00E63E99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>- partia próbna - 20 szt. – do 4 tygodni od daty podpisania umowy</w:t>
      </w:r>
    </w:p>
    <w:p w14:paraId="2B85B24F" w14:textId="2CBF5BC4" w:rsidR="00627966" w:rsidRPr="00CC73DE" w:rsidRDefault="00627966" w:rsidP="00E63E99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>- reszta zamówienia – 600 szt. – do 4 miesięcy od daty podpisania umowy, w partiach po 200 szt. co miesiąc</w:t>
      </w:r>
    </w:p>
    <w:p w14:paraId="7BC0B0D3" w14:textId="77777777" w:rsidR="00627966" w:rsidRPr="00CC73DE" w:rsidRDefault="00627966" w:rsidP="00627966">
      <w:pPr>
        <w:spacing w:before="120" w:after="120" w:line="360" w:lineRule="auto"/>
        <w:jc w:val="both"/>
        <w:rPr>
          <w:rFonts w:ascii="Verdana" w:hAnsi="Verdana"/>
          <w:b/>
          <w:sz w:val="18"/>
          <w:szCs w:val="18"/>
        </w:rPr>
      </w:pPr>
      <w:r w:rsidRPr="00CC73DE">
        <w:rPr>
          <w:rFonts w:ascii="Verdana" w:hAnsi="Verdana"/>
          <w:b/>
          <w:sz w:val="18"/>
          <w:szCs w:val="18"/>
        </w:rPr>
        <w:t>Powyższy zapis otrzymuje nowe brzmienie:</w:t>
      </w:r>
    </w:p>
    <w:p w14:paraId="2A4C814B" w14:textId="77777777" w:rsidR="00627966" w:rsidRPr="00CC73DE" w:rsidRDefault="00627966" w:rsidP="00E63E99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>Terminy dostaw:</w:t>
      </w:r>
    </w:p>
    <w:p w14:paraId="5AACC313" w14:textId="77777777" w:rsidR="00FC5B2B" w:rsidRPr="00CC73DE" w:rsidRDefault="00627966" w:rsidP="00E63E99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>- partia próbna - 20 szt. – do 4 tygodni od daty podpisania umowy</w:t>
      </w:r>
    </w:p>
    <w:p w14:paraId="760BCC14" w14:textId="147E24A8" w:rsidR="00FC5B2B" w:rsidRPr="00CC73DE" w:rsidRDefault="00E87918" w:rsidP="00E63E99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 xml:space="preserve">- </w:t>
      </w:r>
      <w:r w:rsidR="00FC5B2B" w:rsidRPr="00CC73DE">
        <w:rPr>
          <w:rFonts w:ascii="Verdana" w:hAnsi="Verdana"/>
          <w:sz w:val="18"/>
          <w:szCs w:val="18"/>
        </w:rPr>
        <w:t>reszta zamówienia – 600 szt. – w 6 partiach po 100 szt. co 4 tygodnie, począwszy od końca 9 tygodnia od daty podpisania umowy</w:t>
      </w:r>
    </w:p>
    <w:p w14:paraId="380710CD" w14:textId="77777777" w:rsidR="0050555F" w:rsidRPr="00CC73DE" w:rsidRDefault="0050555F" w:rsidP="0050555F">
      <w:pPr>
        <w:spacing w:before="120" w:after="120" w:line="360" w:lineRule="auto"/>
        <w:jc w:val="both"/>
        <w:rPr>
          <w:rFonts w:ascii="Verdana" w:hAnsi="Verdana"/>
          <w:b/>
          <w:sz w:val="18"/>
          <w:szCs w:val="18"/>
        </w:rPr>
      </w:pPr>
      <w:r w:rsidRPr="00CC73DE">
        <w:rPr>
          <w:rFonts w:ascii="Verdana" w:hAnsi="Verdana"/>
          <w:b/>
          <w:sz w:val="18"/>
          <w:szCs w:val="18"/>
        </w:rPr>
        <w:t>W pkt. 4.1. SWZ dla zadania częściowego nr 1 jest:</w:t>
      </w:r>
    </w:p>
    <w:p w14:paraId="414FBFBF" w14:textId="33EFBAD7" w:rsidR="00D1184C" w:rsidRPr="00CC73DE" w:rsidRDefault="0050555F" w:rsidP="00E63E99">
      <w:p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Etapy realizacji i płatności:</w:t>
      </w:r>
    </w:p>
    <w:p w14:paraId="520BF156" w14:textId="77777777" w:rsidR="0050555F" w:rsidRPr="00CC73DE" w:rsidRDefault="0050555F" w:rsidP="0050555F">
      <w:pPr>
        <w:numPr>
          <w:ilvl w:val="0"/>
          <w:numId w:val="3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partia próbna (20 szt.): protokół odbioru + faktura 10 %</w:t>
      </w:r>
    </w:p>
    <w:p w14:paraId="2F364B22" w14:textId="77777777" w:rsidR="0050555F" w:rsidRPr="00CC73DE" w:rsidRDefault="0050555F" w:rsidP="0050555F">
      <w:pPr>
        <w:numPr>
          <w:ilvl w:val="0"/>
          <w:numId w:val="3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200 szt.: protokół odbioru + faktura 30%</w:t>
      </w:r>
    </w:p>
    <w:p w14:paraId="50ED177D" w14:textId="77777777" w:rsidR="0050555F" w:rsidRPr="00CC73DE" w:rsidRDefault="0050555F" w:rsidP="0050555F">
      <w:pPr>
        <w:numPr>
          <w:ilvl w:val="0"/>
          <w:numId w:val="3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III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200 szt.: protokół odbioru + faktura 30%</w:t>
      </w:r>
    </w:p>
    <w:p w14:paraId="32AB02D5" w14:textId="77777777" w:rsidR="0050555F" w:rsidRPr="00CC73DE" w:rsidRDefault="0050555F" w:rsidP="0050555F">
      <w:pPr>
        <w:numPr>
          <w:ilvl w:val="0"/>
          <w:numId w:val="3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IV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200 szt.: protokół odbioru + faktura 30%</w:t>
      </w:r>
    </w:p>
    <w:p w14:paraId="4AEEE19D" w14:textId="77777777" w:rsidR="0050555F" w:rsidRPr="00CC73DE" w:rsidRDefault="0050555F" w:rsidP="0050555F">
      <w:pPr>
        <w:spacing w:before="120" w:after="120" w:line="360" w:lineRule="auto"/>
        <w:jc w:val="both"/>
        <w:rPr>
          <w:rFonts w:ascii="Verdana" w:hAnsi="Verdana"/>
          <w:b/>
          <w:sz w:val="18"/>
          <w:szCs w:val="18"/>
        </w:rPr>
      </w:pPr>
      <w:r w:rsidRPr="00CC73DE">
        <w:rPr>
          <w:rFonts w:ascii="Verdana" w:hAnsi="Verdana"/>
          <w:b/>
          <w:sz w:val="18"/>
          <w:szCs w:val="18"/>
        </w:rPr>
        <w:t>Powyższy zapis otrzymuje nowe brzmienie:</w:t>
      </w:r>
    </w:p>
    <w:p w14:paraId="49520E24" w14:textId="77777777" w:rsidR="0050555F" w:rsidRPr="00CC73DE" w:rsidRDefault="0050555F" w:rsidP="0050555F">
      <w:p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Etapy realizacji i płatności:</w:t>
      </w:r>
    </w:p>
    <w:p w14:paraId="6BF54734" w14:textId="77777777" w:rsidR="0050555F" w:rsidRPr="00CC73DE" w:rsidRDefault="0050555F" w:rsidP="0050555F">
      <w:pPr>
        <w:numPr>
          <w:ilvl w:val="0"/>
          <w:numId w:val="3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partia próbna (20 szt.): protokół odbioru + faktura 10 % </w:t>
      </w:r>
    </w:p>
    <w:p w14:paraId="3BB984B6" w14:textId="77777777" w:rsidR="0050555F" w:rsidRPr="00CC73DE" w:rsidRDefault="0050555F" w:rsidP="0050555F">
      <w:pPr>
        <w:numPr>
          <w:ilvl w:val="0"/>
          <w:numId w:val="3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100 szt.: protokół odbioru + faktura  15% </w:t>
      </w:r>
    </w:p>
    <w:p w14:paraId="57250678" w14:textId="77777777" w:rsidR="0050555F" w:rsidRPr="00CC73DE" w:rsidRDefault="0050555F" w:rsidP="0050555F">
      <w:pPr>
        <w:numPr>
          <w:ilvl w:val="0"/>
          <w:numId w:val="3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lastRenderedPageBreak/>
        <w:t>Etap III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100 szt.: protokół odbioru + faktura 15% </w:t>
      </w:r>
    </w:p>
    <w:p w14:paraId="427606F4" w14:textId="77777777" w:rsidR="0050555F" w:rsidRPr="00CC73DE" w:rsidRDefault="0050555F" w:rsidP="0050555F">
      <w:pPr>
        <w:numPr>
          <w:ilvl w:val="0"/>
          <w:numId w:val="3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IV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100 szt.: protokół odbioru + faktura 15% </w:t>
      </w:r>
    </w:p>
    <w:p w14:paraId="44F5A4EB" w14:textId="77777777" w:rsidR="0050555F" w:rsidRPr="00CC73DE" w:rsidRDefault="0050555F" w:rsidP="0050555F">
      <w:pPr>
        <w:numPr>
          <w:ilvl w:val="0"/>
          <w:numId w:val="3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V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100 szt.: protokół odbioru + faktura 15% </w:t>
      </w:r>
    </w:p>
    <w:p w14:paraId="1EC4A2E4" w14:textId="77777777" w:rsidR="0050555F" w:rsidRPr="00CC73DE" w:rsidRDefault="0050555F" w:rsidP="0050555F">
      <w:pPr>
        <w:numPr>
          <w:ilvl w:val="0"/>
          <w:numId w:val="3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VI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100 szt.: protokół odbioru + faktura 15% </w:t>
      </w:r>
    </w:p>
    <w:p w14:paraId="78A9BE4C" w14:textId="77777777" w:rsidR="0050555F" w:rsidRPr="00CC73DE" w:rsidRDefault="0050555F" w:rsidP="0050555F">
      <w:pPr>
        <w:numPr>
          <w:ilvl w:val="0"/>
          <w:numId w:val="3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VII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100 szt.: protokół odbioru + faktura 15% </w:t>
      </w:r>
    </w:p>
    <w:p w14:paraId="2A0171A9" w14:textId="75EF0C85" w:rsidR="00D311AB" w:rsidRPr="00CC73DE" w:rsidRDefault="00D311AB" w:rsidP="00D311AB">
      <w:pPr>
        <w:spacing w:before="120" w:after="120" w:line="360" w:lineRule="auto"/>
        <w:jc w:val="both"/>
        <w:rPr>
          <w:rFonts w:ascii="Verdana" w:hAnsi="Verdana"/>
          <w:b/>
          <w:sz w:val="18"/>
          <w:szCs w:val="18"/>
        </w:rPr>
      </w:pPr>
      <w:r w:rsidRPr="00CC73DE">
        <w:rPr>
          <w:rFonts w:ascii="Verdana" w:hAnsi="Verdana"/>
          <w:b/>
          <w:sz w:val="18"/>
          <w:szCs w:val="18"/>
        </w:rPr>
        <w:t>W pkt. 4.1. SWZ dla zadania częściowego nr 3 jest:</w:t>
      </w:r>
    </w:p>
    <w:p w14:paraId="240A65FA" w14:textId="77777777" w:rsidR="00446C08" w:rsidRPr="00CC73DE" w:rsidRDefault="00446C08" w:rsidP="00E63E99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>Terminy dostaw:</w:t>
      </w:r>
    </w:p>
    <w:p w14:paraId="3DF6FF69" w14:textId="38ECF556" w:rsidR="00446C08" w:rsidRPr="00CC73DE" w:rsidRDefault="00446C08" w:rsidP="00E63E99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>- partia próbna - 380 szt. – do 4 tygodni od daty podpisania umowy</w:t>
      </w:r>
    </w:p>
    <w:p w14:paraId="47B145F2" w14:textId="5D418232" w:rsidR="00446C08" w:rsidRPr="00CC73DE" w:rsidRDefault="00446C08" w:rsidP="00E63E99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>- reszta zamówienia – 11 400 szt. – do 4 kolejnych miesięcy, w partiach po 3 800 szt. co miesiąc</w:t>
      </w:r>
    </w:p>
    <w:p w14:paraId="0E9B8BFB" w14:textId="77777777" w:rsidR="00446C08" w:rsidRPr="00CC73DE" w:rsidRDefault="00446C08" w:rsidP="00446C08">
      <w:pPr>
        <w:spacing w:before="120" w:after="120" w:line="360" w:lineRule="auto"/>
        <w:jc w:val="both"/>
        <w:rPr>
          <w:rFonts w:ascii="Verdana" w:hAnsi="Verdana"/>
          <w:b/>
          <w:sz w:val="18"/>
          <w:szCs w:val="18"/>
        </w:rPr>
      </w:pPr>
      <w:r w:rsidRPr="00CC73DE">
        <w:rPr>
          <w:rFonts w:ascii="Verdana" w:hAnsi="Verdana"/>
          <w:b/>
          <w:sz w:val="18"/>
          <w:szCs w:val="18"/>
        </w:rPr>
        <w:t>Powyższy zapis otrzymuje nowe brzmienie:</w:t>
      </w:r>
    </w:p>
    <w:p w14:paraId="077F294A" w14:textId="77777777" w:rsidR="00446C08" w:rsidRPr="00CC73DE" w:rsidRDefault="00446C08" w:rsidP="00E63E99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>Terminy dostaw:</w:t>
      </w:r>
    </w:p>
    <w:p w14:paraId="345FA1F3" w14:textId="77777777" w:rsidR="00446C08" w:rsidRPr="00CC73DE" w:rsidRDefault="00446C08" w:rsidP="00E63E99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>- partia próbna - 380 szt. – do 4 tygodni od daty podpisania umowy</w:t>
      </w:r>
    </w:p>
    <w:p w14:paraId="61EAF0E9" w14:textId="7DC27F81" w:rsidR="00FC5B2B" w:rsidRPr="00CC73DE" w:rsidRDefault="00FC5B2B" w:rsidP="00E63E99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>- reszta zamówienia – 11.400 szt. – w 6 partiach po 1.900 szt. co 4 tygodnie, począwszy od końca 9 tygodnia od daty podpisania umowy</w:t>
      </w:r>
    </w:p>
    <w:p w14:paraId="63868ACE" w14:textId="46DB2EB0" w:rsidR="00942F8B" w:rsidRPr="00CC73DE" w:rsidRDefault="006907BB" w:rsidP="00E02559">
      <w:pPr>
        <w:spacing w:before="120" w:after="120" w:line="360" w:lineRule="auto"/>
        <w:jc w:val="both"/>
        <w:rPr>
          <w:rFonts w:ascii="Verdana" w:hAnsi="Verdana"/>
          <w:b/>
          <w:sz w:val="18"/>
          <w:szCs w:val="18"/>
        </w:rPr>
      </w:pPr>
      <w:r w:rsidRPr="00CC73DE">
        <w:rPr>
          <w:rFonts w:ascii="Verdana" w:hAnsi="Verdana"/>
          <w:b/>
          <w:sz w:val="18"/>
          <w:szCs w:val="18"/>
        </w:rPr>
        <w:t>W pkt. 4.1. SWZ dla zadania częściowego nr 3 jest:</w:t>
      </w:r>
    </w:p>
    <w:p w14:paraId="703CD859" w14:textId="77777777" w:rsidR="006907BB" w:rsidRPr="00CC73DE" w:rsidRDefault="006907BB" w:rsidP="006907BB">
      <w:p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Etapy realizacji i płatności:</w:t>
      </w:r>
    </w:p>
    <w:p w14:paraId="6944CC0F" w14:textId="77777777" w:rsidR="006907BB" w:rsidRPr="00CC73DE" w:rsidRDefault="006907BB" w:rsidP="006907BB">
      <w:pPr>
        <w:numPr>
          <w:ilvl w:val="0"/>
          <w:numId w:val="7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partia próbna (380 szt.): protokół odbioru + faktura 10 %</w:t>
      </w:r>
    </w:p>
    <w:p w14:paraId="0F5553DD" w14:textId="77777777" w:rsidR="006907BB" w:rsidRPr="00CC73DE" w:rsidRDefault="006907BB" w:rsidP="006907BB">
      <w:pPr>
        <w:numPr>
          <w:ilvl w:val="0"/>
          <w:numId w:val="7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3 800 szt.: protokół odbioru + faktura 30%</w:t>
      </w:r>
    </w:p>
    <w:p w14:paraId="3118B99B" w14:textId="77777777" w:rsidR="006907BB" w:rsidRPr="00CC73DE" w:rsidRDefault="006907BB" w:rsidP="006907BB">
      <w:pPr>
        <w:numPr>
          <w:ilvl w:val="0"/>
          <w:numId w:val="7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III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3 800 szt.: protokół odbioru + faktura  30%</w:t>
      </w:r>
    </w:p>
    <w:p w14:paraId="679B545E" w14:textId="62E85FB7" w:rsidR="006907BB" w:rsidRPr="00CC73DE" w:rsidRDefault="006907BB" w:rsidP="00E63E99">
      <w:pPr>
        <w:numPr>
          <w:ilvl w:val="0"/>
          <w:numId w:val="7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IV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3 800 szt.: protokół odbioru + faktura 30%</w:t>
      </w:r>
    </w:p>
    <w:p w14:paraId="60A69386" w14:textId="77777777" w:rsidR="006907BB" w:rsidRPr="00CC73DE" w:rsidRDefault="006907BB" w:rsidP="006907BB">
      <w:pPr>
        <w:spacing w:before="120" w:after="120" w:line="360" w:lineRule="auto"/>
        <w:jc w:val="both"/>
        <w:rPr>
          <w:rFonts w:ascii="Verdana" w:hAnsi="Verdana"/>
          <w:b/>
          <w:sz w:val="18"/>
          <w:szCs w:val="18"/>
        </w:rPr>
      </w:pPr>
      <w:r w:rsidRPr="00CC73DE">
        <w:rPr>
          <w:rFonts w:ascii="Verdana" w:hAnsi="Verdana"/>
          <w:b/>
          <w:sz w:val="18"/>
          <w:szCs w:val="18"/>
        </w:rPr>
        <w:t>Powyższy zapis otrzymuje nowe brzmienie:</w:t>
      </w:r>
    </w:p>
    <w:p w14:paraId="6BEDD1FD" w14:textId="77777777" w:rsidR="00DF397D" w:rsidRPr="00CC73DE" w:rsidRDefault="00DF397D" w:rsidP="00DF397D">
      <w:pPr>
        <w:spacing w:after="160" w:line="254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Etapy realizacji i płatności:</w:t>
      </w:r>
    </w:p>
    <w:p w14:paraId="1D9DC7D4" w14:textId="1EE90D9E" w:rsidR="00DF397D" w:rsidRPr="00CC73DE" w:rsidRDefault="00DF397D" w:rsidP="00DF397D">
      <w:pPr>
        <w:numPr>
          <w:ilvl w:val="0"/>
          <w:numId w:val="8"/>
        </w:numPr>
        <w:spacing w:after="160" w:line="254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partia próbna (380 szt.): protokół odbioru + faktura 10 % </w:t>
      </w:r>
    </w:p>
    <w:p w14:paraId="4907DFAA" w14:textId="0790ACC8" w:rsidR="00DF397D" w:rsidRPr="00CC73DE" w:rsidRDefault="00DF397D" w:rsidP="00DF397D">
      <w:pPr>
        <w:numPr>
          <w:ilvl w:val="0"/>
          <w:numId w:val="8"/>
        </w:numPr>
        <w:spacing w:after="160" w:line="254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1 900 szt.: protokół odbioru + faktura 15% </w:t>
      </w:r>
    </w:p>
    <w:p w14:paraId="4E1C59D1" w14:textId="3098D114" w:rsidR="00DF397D" w:rsidRPr="00CC73DE" w:rsidRDefault="00DF397D" w:rsidP="00DF397D">
      <w:pPr>
        <w:numPr>
          <w:ilvl w:val="0"/>
          <w:numId w:val="8"/>
        </w:numPr>
        <w:spacing w:after="160" w:line="254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III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1 900 szt.: protokół odbioru + faktura 15% </w:t>
      </w:r>
    </w:p>
    <w:p w14:paraId="30AE97B2" w14:textId="79BD9F98" w:rsidR="00DF397D" w:rsidRPr="00CC73DE" w:rsidRDefault="00DF397D" w:rsidP="00DF397D">
      <w:pPr>
        <w:numPr>
          <w:ilvl w:val="0"/>
          <w:numId w:val="8"/>
        </w:numPr>
        <w:spacing w:after="160" w:line="254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IV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1 900 szt.: protokół odbioru + faktura 15% </w:t>
      </w:r>
    </w:p>
    <w:p w14:paraId="34FE494D" w14:textId="4B4ED48A" w:rsidR="00DF397D" w:rsidRPr="00CC73DE" w:rsidRDefault="00DF397D" w:rsidP="00DF397D">
      <w:pPr>
        <w:numPr>
          <w:ilvl w:val="0"/>
          <w:numId w:val="8"/>
        </w:numPr>
        <w:spacing w:after="160" w:line="254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V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1 900 szt.: protokół odbioru + faktura 15% </w:t>
      </w:r>
    </w:p>
    <w:p w14:paraId="1A4EED4F" w14:textId="2A3C92DE" w:rsidR="00DF397D" w:rsidRPr="00CC73DE" w:rsidRDefault="00DF397D" w:rsidP="00DF397D">
      <w:pPr>
        <w:numPr>
          <w:ilvl w:val="0"/>
          <w:numId w:val="8"/>
        </w:numPr>
        <w:spacing w:after="160" w:line="254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VI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1 900 szt.: protokół odbioru + faktura 15% </w:t>
      </w:r>
    </w:p>
    <w:p w14:paraId="60F2BD79" w14:textId="305E5232" w:rsidR="00DF397D" w:rsidRPr="00CC73DE" w:rsidRDefault="00DF397D" w:rsidP="00DF397D">
      <w:pPr>
        <w:numPr>
          <w:ilvl w:val="0"/>
          <w:numId w:val="8"/>
        </w:numPr>
        <w:spacing w:after="160" w:line="254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VII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1 900 szt.: protokół odbioru + faktura 15% </w:t>
      </w:r>
    </w:p>
    <w:p w14:paraId="454FB36B" w14:textId="77777777" w:rsidR="00DF397D" w:rsidRPr="00CC73DE" w:rsidRDefault="00DF397D" w:rsidP="00DF397D">
      <w:pPr>
        <w:spacing w:after="160" w:line="254" w:lineRule="auto"/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</w:pPr>
    </w:p>
    <w:p w14:paraId="2866921D" w14:textId="77777777" w:rsidR="00E63E99" w:rsidRPr="00CC73DE" w:rsidRDefault="00E63E99" w:rsidP="00DF397D">
      <w:pPr>
        <w:spacing w:after="160" w:line="254" w:lineRule="auto"/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</w:pPr>
    </w:p>
    <w:p w14:paraId="5C1397D3" w14:textId="77777777" w:rsidR="00E63E99" w:rsidRPr="00CC73DE" w:rsidRDefault="00E63E99" w:rsidP="00DF397D">
      <w:pPr>
        <w:spacing w:after="160" w:line="254" w:lineRule="auto"/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</w:pPr>
    </w:p>
    <w:p w14:paraId="490F771A" w14:textId="03F5DD6C" w:rsidR="00DF397D" w:rsidRPr="00CC73DE" w:rsidRDefault="00DF397D" w:rsidP="00DF397D">
      <w:pPr>
        <w:spacing w:after="160" w:line="254" w:lineRule="auto"/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lastRenderedPageBreak/>
        <w:t>W pkt. 7.1. SWZ jest:</w:t>
      </w:r>
    </w:p>
    <w:p w14:paraId="1EF18BC3" w14:textId="77777777" w:rsidR="0030120F" w:rsidRPr="00CC73DE" w:rsidRDefault="0030120F" w:rsidP="0030120F">
      <w:pPr>
        <w:numPr>
          <w:ilvl w:val="1"/>
          <w:numId w:val="0"/>
        </w:numPr>
        <w:tabs>
          <w:tab w:val="num" w:pos="680"/>
        </w:tabs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bCs/>
          <w:iCs/>
          <w:sz w:val="18"/>
          <w:szCs w:val="18"/>
          <w:u w:val="single"/>
        </w:rPr>
      </w:pPr>
      <w:r w:rsidRPr="00CC73DE">
        <w:rPr>
          <w:rFonts w:ascii="Verdana" w:hAnsi="Verdana"/>
          <w:bCs/>
          <w:iCs/>
          <w:color w:val="000000"/>
          <w:sz w:val="18"/>
          <w:szCs w:val="18"/>
        </w:rPr>
        <w:t>Zamówienie musi</w:t>
      </w:r>
      <w:r w:rsidRPr="00CC73DE">
        <w:rPr>
          <w:rFonts w:ascii="Verdana" w:hAnsi="Verdana"/>
          <w:bCs/>
          <w:iCs/>
          <w:sz w:val="18"/>
          <w:szCs w:val="18"/>
        </w:rPr>
        <w:t xml:space="preserve"> zostać zrealizowane w terminie (dotyczy zadania częściowego nr 1, 2 i 3): </w:t>
      </w:r>
    </w:p>
    <w:p w14:paraId="338B823F" w14:textId="77777777" w:rsidR="0030120F" w:rsidRPr="00CC73DE" w:rsidRDefault="0030120F" w:rsidP="0030120F">
      <w:pPr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b/>
          <w:iCs/>
          <w:sz w:val="18"/>
          <w:szCs w:val="18"/>
          <w:u w:val="single"/>
        </w:rPr>
      </w:pPr>
      <w:r w:rsidRPr="00CC73DE">
        <w:rPr>
          <w:rFonts w:ascii="Verdana" w:hAnsi="Verdana"/>
          <w:b/>
          <w:iCs/>
          <w:sz w:val="18"/>
          <w:szCs w:val="18"/>
        </w:rPr>
        <w:t>Termin realizacji transzy próbnej</w:t>
      </w:r>
      <w:r w:rsidRPr="00CC73DE">
        <w:rPr>
          <w:rFonts w:ascii="Verdana" w:hAnsi="Verdana"/>
          <w:bCs/>
          <w:iCs/>
          <w:sz w:val="18"/>
          <w:szCs w:val="18"/>
        </w:rPr>
        <w:t xml:space="preserve"> - do 4 tygodni od daty podpisania umowy.</w:t>
      </w:r>
      <w:r w:rsidRPr="00CC73DE">
        <w:rPr>
          <w:rFonts w:ascii="Verdana" w:hAnsi="Verdana"/>
          <w:bCs/>
          <w:iCs/>
          <w:color w:val="FF0000"/>
          <w:sz w:val="18"/>
          <w:szCs w:val="18"/>
        </w:rPr>
        <w:t xml:space="preserve"> </w:t>
      </w:r>
      <w:r w:rsidRPr="00CC73DE">
        <w:rPr>
          <w:rFonts w:ascii="Verdana" w:hAnsi="Verdana"/>
          <w:bCs/>
          <w:iCs/>
          <w:sz w:val="18"/>
          <w:szCs w:val="18"/>
          <w:u w:val="single"/>
        </w:rPr>
        <w:t>Termin realizacji jest kryterium oceny ofert.</w:t>
      </w:r>
    </w:p>
    <w:p w14:paraId="45E68EBD" w14:textId="76B45FEE" w:rsidR="0030120F" w:rsidRPr="00CC73DE" w:rsidRDefault="0030120F" w:rsidP="00E63E99">
      <w:pPr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bCs/>
          <w:iCs/>
          <w:sz w:val="18"/>
          <w:szCs w:val="18"/>
          <w:u w:val="single"/>
        </w:rPr>
      </w:pPr>
      <w:r w:rsidRPr="00CC73DE">
        <w:rPr>
          <w:rFonts w:ascii="Verdana" w:hAnsi="Verdana"/>
          <w:b/>
          <w:iCs/>
          <w:sz w:val="18"/>
          <w:szCs w:val="18"/>
        </w:rPr>
        <w:t>Termin realizacji całości zamówienia</w:t>
      </w:r>
      <w:r w:rsidRPr="00CC73DE">
        <w:rPr>
          <w:rFonts w:ascii="Verdana" w:hAnsi="Verdana"/>
          <w:bCs/>
          <w:iCs/>
          <w:sz w:val="18"/>
          <w:szCs w:val="18"/>
        </w:rPr>
        <w:t xml:space="preserve"> - do 4 miesięcy od daty podpisania umowy.</w:t>
      </w:r>
      <w:r w:rsidRPr="00CC73DE">
        <w:rPr>
          <w:rFonts w:ascii="Verdana" w:hAnsi="Verdana"/>
          <w:bCs/>
          <w:iCs/>
          <w:color w:val="FF0000"/>
          <w:sz w:val="18"/>
          <w:szCs w:val="18"/>
        </w:rPr>
        <w:t xml:space="preserve"> </w:t>
      </w:r>
      <w:r w:rsidRPr="00CC73DE">
        <w:rPr>
          <w:rFonts w:ascii="Verdana" w:hAnsi="Verdana"/>
          <w:bCs/>
          <w:iCs/>
          <w:sz w:val="18"/>
          <w:szCs w:val="18"/>
          <w:u w:val="single"/>
        </w:rPr>
        <w:t>Termin realizacji jest kryterium oceny ofert.</w:t>
      </w:r>
    </w:p>
    <w:p w14:paraId="410C9ACC" w14:textId="05251428" w:rsidR="00DF397D" w:rsidRPr="00CC73DE" w:rsidRDefault="0030120F" w:rsidP="00DF397D">
      <w:pPr>
        <w:spacing w:after="160" w:line="254" w:lineRule="auto"/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Powyższe zapisy otrzymują nowe brzmienie:</w:t>
      </w:r>
    </w:p>
    <w:p w14:paraId="412C3A23" w14:textId="24D04837" w:rsidR="0030120F" w:rsidRPr="00CC73DE" w:rsidRDefault="0030120F" w:rsidP="0030120F">
      <w:pPr>
        <w:numPr>
          <w:ilvl w:val="1"/>
          <w:numId w:val="0"/>
        </w:numPr>
        <w:tabs>
          <w:tab w:val="num" w:pos="680"/>
        </w:tabs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bCs/>
          <w:iCs/>
          <w:sz w:val="18"/>
          <w:szCs w:val="18"/>
          <w:u w:val="single"/>
        </w:rPr>
      </w:pPr>
      <w:r w:rsidRPr="00CC73DE">
        <w:rPr>
          <w:rFonts w:ascii="Verdana" w:hAnsi="Verdana"/>
          <w:bCs/>
          <w:iCs/>
          <w:color w:val="000000"/>
          <w:sz w:val="18"/>
          <w:szCs w:val="18"/>
        </w:rPr>
        <w:t>Zamówienie musi</w:t>
      </w:r>
      <w:r w:rsidRPr="00CC73DE">
        <w:rPr>
          <w:rFonts w:ascii="Verdana" w:hAnsi="Verdana"/>
          <w:bCs/>
          <w:iCs/>
          <w:sz w:val="18"/>
          <w:szCs w:val="18"/>
        </w:rPr>
        <w:t xml:space="preserve"> zostać zrealizowane w terminie</w:t>
      </w:r>
      <w:r w:rsidR="00E87918" w:rsidRPr="00CC73DE">
        <w:rPr>
          <w:rFonts w:ascii="Verdana" w:hAnsi="Verdana"/>
          <w:bCs/>
          <w:iCs/>
          <w:sz w:val="18"/>
          <w:szCs w:val="18"/>
        </w:rPr>
        <w:t>:</w:t>
      </w:r>
    </w:p>
    <w:p w14:paraId="58BF2F20" w14:textId="0B0FF8F0" w:rsidR="0030120F" w:rsidRPr="00CC73DE" w:rsidRDefault="0030120F" w:rsidP="0030120F">
      <w:pPr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b/>
          <w:iCs/>
          <w:sz w:val="18"/>
          <w:szCs w:val="18"/>
          <w:u w:val="single"/>
        </w:rPr>
      </w:pPr>
      <w:r w:rsidRPr="00CC73DE">
        <w:rPr>
          <w:rFonts w:ascii="Verdana" w:hAnsi="Verdana"/>
          <w:b/>
          <w:iCs/>
          <w:sz w:val="18"/>
          <w:szCs w:val="18"/>
        </w:rPr>
        <w:t>Termin realizacji transzy próbnej</w:t>
      </w:r>
      <w:r w:rsidRPr="00CC73DE">
        <w:rPr>
          <w:rFonts w:ascii="Verdana" w:hAnsi="Verdana"/>
          <w:bCs/>
          <w:iCs/>
          <w:sz w:val="18"/>
          <w:szCs w:val="18"/>
        </w:rPr>
        <w:t xml:space="preserve"> - do 4 tygodni od daty podpisania umowy.</w:t>
      </w:r>
      <w:r w:rsidRPr="00CC73DE">
        <w:rPr>
          <w:rFonts w:ascii="Verdana" w:hAnsi="Verdana"/>
          <w:bCs/>
          <w:iCs/>
          <w:color w:val="FF0000"/>
          <w:sz w:val="18"/>
          <w:szCs w:val="18"/>
        </w:rPr>
        <w:t xml:space="preserve"> </w:t>
      </w:r>
      <w:r w:rsidRPr="00CC73DE">
        <w:rPr>
          <w:rFonts w:ascii="Verdana" w:hAnsi="Verdana"/>
          <w:bCs/>
          <w:iCs/>
          <w:sz w:val="18"/>
          <w:szCs w:val="18"/>
          <w:u w:val="single"/>
        </w:rPr>
        <w:t>Termin realizacji jest kryterium oceny ofert</w:t>
      </w:r>
      <w:r w:rsidR="00E87918" w:rsidRPr="00CC73DE">
        <w:rPr>
          <w:rFonts w:ascii="Verdana" w:hAnsi="Verdana"/>
          <w:bCs/>
          <w:iCs/>
          <w:sz w:val="18"/>
          <w:szCs w:val="18"/>
          <w:u w:val="single"/>
        </w:rPr>
        <w:t xml:space="preserve"> </w:t>
      </w:r>
      <w:r w:rsidR="00E87918" w:rsidRPr="00CC73DE">
        <w:rPr>
          <w:rFonts w:ascii="Verdana" w:hAnsi="Verdana"/>
          <w:bCs/>
          <w:iCs/>
          <w:sz w:val="18"/>
          <w:szCs w:val="18"/>
        </w:rPr>
        <w:t>(dotyczy zadania częściowego nr 1, 2 i 3)</w:t>
      </w:r>
    </w:p>
    <w:p w14:paraId="397FB35F" w14:textId="6089A34D" w:rsidR="0030120F" w:rsidRPr="00CC73DE" w:rsidRDefault="0030120F" w:rsidP="0030120F">
      <w:pPr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bCs/>
          <w:iCs/>
          <w:color w:val="FF0000"/>
          <w:sz w:val="18"/>
          <w:szCs w:val="18"/>
        </w:rPr>
      </w:pPr>
      <w:r w:rsidRPr="00CC73DE">
        <w:rPr>
          <w:rFonts w:ascii="Verdana" w:hAnsi="Verdana"/>
          <w:b/>
          <w:iCs/>
          <w:sz w:val="18"/>
          <w:szCs w:val="18"/>
        </w:rPr>
        <w:t xml:space="preserve">Termin realizacji </w:t>
      </w:r>
      <w:r w:rsidR="00E87918" w:rsidRPr="00CC73DE">
        <w:rPr>
          <w:rFonts w:ascii="Verdana" w:hAnsi="Verdana"/>
          <w:b/>
          <w:iCs/>
          <w:sz w:val="18"/>
          <w:szCs w:val="18"/>
        </w:rPr>
        <w:t xml:space="preserve">reszty </w:t>
      </w:r>
      <w:r w:rsidRPr="00CC73DE">
        <w:rPr>
          <w:rFonts w:ascii="Verdana" w:hAnsi="Verdana"/>
          <w:b/>
          <w:iCs/>
          <w:sz w:val="18"/>
          <w:szCs w:val="18"/>
        </w:rPr>
        <w:t>zamówienia</w:t>
      </w:r>
      <w:r w:rsidRPr="00CC73DE">
        <w:rPr>
          <w:rFonts w:ascii="Verdana" w:hAnsi="Verdana"/>
          <w:bCs/>
          <w:iCs/>
          <w:sz w:val="18"/>
          <w:szCs w:val="18"/>
        </w:rPr>
        <w:t xml:space="preserve"> - </w:t>
      </w:r>
    </w:p>
    <w:p w14:paraId="5C926228" w14:textId="39380D7C" w:rsidR="00E87918" w:rsidRPr="00CC73DE" w:rsidRDefault="00E87918" w:rsidP="0030120F">
      <w:pPr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>w 6 partiach po 100 szt. co 4 tygodnie, począwszy od końca 9 tygodnia od daty podpisania umowy (dotyczy zadania częściowego nr 1 i 2)</w:t>
      </w:r>
    </w:p>
    <w:p w14:paraId="36168C6A" w14:textId="7ED7CF27" w:rsidR="00E87918" w:rsidRPr="00654732" w:rsidRDefault="00E87918" w:rsidP="0030120F">
      <w:pPr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>w 6 partiach po 1.900 szt. co 4 tygodnie, począwszy od końca 9 tygodnia od daty podpisania umowy (dotyczy zadania częściowego nr 3)</w:t>
      </w:r>
    </w:p>
    <w:p w14:paraId="0C0DA8F2" w14:textId="51E1B27F" w:rsidR="0030120F" w:rsidRPr="00CC73DE" w:rsidRDefault="00650557" w:rsidP="00DF397D">
      <w:pPr>
        <w:spacing w:after="160" w:line="254" w:lineRule="auto"/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W pkt. 22.1. SWZ jest:</w:t>
      </w:r>
    </w:p>
    <w:p w14:paraId="5803A834" w14:textId="77777777" w:rsidR="00650557" w:rsidRPr="00CC73DE" w:rsidRDefault="00650557" w:rsidP="00650557">
      <w:pPr>
        <w:numPr>
          <w:ilvl w:val="1"/>
          <w:numId w:val="0"/>
        </w:numPr>
        <w:tabs>
          <w:tab w:val="num" w:pos="680"/>
        </w:tabs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b/>
          <w:iCs/>
          <w:color w:val="000000"/>
          <w:sz w:val="18"/>
          <w:szCs w:val="18"/>
        </w:rPr>
      </w:pPr>
      <w:r w:rsidRPr="00CC73DE">
        <w:rPr>
          <w:rFonts w:ascii="Verdana" w:hAnsi="Verdana"/>
          <w:bCs/>
          <w:iCs/>
          <w:color w:val="000000"/>
          <w:sz w:val="18"/>
          <w:szCs w:val="18"/>
        </w:rPr>
        <w:t xml:space="preserve">Przy dokonywaniu wyboru najkorzystniejszej oferty Zamawiający stosować będzie niżej podane kryteria </w:t>
      </w:r>
      <w:r w:rsidRPr="00CC73DE">
        <w:rPr>
          <w:rFonts w:ascii="Verdana" w:hAnsi="Verdana"/>
          <w:b/>
          <w:iCs/>
          <w:sz w:val="18"/>
          <w:szCs w:val="18"/>
        </w:rPr>
        <w:t>(dotyczy zadania częściowego nr 1, 2 i 3)</w:t>
      </w:r>
      <w:r w:rsidRPr="00CC73DE">
        <w:rPr>
          <w:rFonts w:ascii="Verdana" w:hAnsi="Verdana"/>
          <w:b/>
          <w:iCs/>
          <w:color w:val="000000"/>
          <w:sz w:val="18"/>
          <w:szCs w:val="18"/>
        </w:rPr>
        <w:t>:</w:t>
      </w:r>
      <w:r w:rsidRPr="00CC73DE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CC73DE">
        <w:rPr>
          <w:rFonts w:ascii="Verdana" w:hAnsi="Verdana"/>
          <w:b/>
          <w:iCs/>
          <w:color w:val="000000"/>
          <w:sz w:val="18"/>
          <w:szCs w:val="18"/>
        </w:rPr>
        <w:t>Cena – waga 60%, Termin realizacji transzy próbnej – waga 20%, Termin realizacji całości zamówienia – waga 20%</w:t>
      </w:r>
    </w:p>
    <w:p w14:paraId="73429AA2" w14:textId="453E798D" w:rsidR="00DF397D" w:rsidRPr="00CC73DE" w:rsidRDefault="00650557" w:rsidP="006907BB">
      <w:pPr>
        <w:spacing w:before="120" w:after="120" w:line="360" w:lineRule="auto"/>
        <w:jc w:val="both"/>
        <w:rPr>
          <w:rFonts w:ascii="Verdana" w:hAnsi="Verdana"/>
          <w:b/>
          <w:sz w:val="18"/>
          <w:szCs w:val="18"/>
        </w:rPr>
      </w:pPr>
      <w:r w:rsidRPr="00CC73DE">
        <w:rPr>
          <w:rFonts w:ascii="Verdana" w:hAnsi="Verdana"/>
          <w:b/>
          <w:sz w:val="18"/>
          <w:szCs w:val="18"/>
        </w:rPr>
        <w:t>Powyższy zapis otrzymuje nowe brzmienie:</w:t>
      </w:r>
    </w:p>
    <w:p w14:paraId="6EA1043E" w14:textId="44A56C37" w:rsidR="00650557" w:rsidRPr="00CC73DE" w:rsidRDefault="00650557" w:rsidP="00650557">
      <w:pPr>
        <w:numPr>
          <w:ilvl w:val="1"/>
          <w:numId w:val="0"/>
        </w:numPr>
        <w:tabs>
          <w:tab w:val="num" w:pos="680"/>
        </w:tabs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b/>
          <w:iCs/>
          <w:color w:val="000000"/>
          <w:sz w:val="18"/>
          <w:szCs w:val="18"/>
        </w:rPr>
      </w:pPr>
      <w:r w:rsidRPr="00CC73DE">
        <w:rPr>
          <w:rFonts w:ascii="Verdana" w:hAnsi="Verdana"/>
          <w:bCs/>
          <w:iCs/>
          <w:color w:val="000000"/>
          <w:sz w:val="18"/>
          <w:szCs w:val="18"/>
        </w:rPr>
        <w:t xml:space="preserve">Przy dokonywaniu wyboru najkorzystniejszej oferty Zamawiający stosować będzie niżej podane kryteria </w:t>
      </w:r>
      <w:r w:rsidRPr="00CC73DE">
        <w:rPr>
          <w:rFonts w:ascii="Verdana" w:hAnsi="Verdana"/>
          <w:b/>
          <w:iCs/>
          <w:sz w:val="18"/>
          <w:szCs w:val="18"/>
        </w:rPr>
        <w:t>(dotyczy zadania częściowego nr 1, 2 i 3)</w:t>
      </w:r>
      <w:r w:rsidRPr="00CC73DE">
        <w:rPr>
          <w:rFonts w:ascii="Verdana" w:hAnsi="Verdana"/>
          <w:b/>
          <w:iCs/>
          <w:color w:val="000000"/>
          <w:sz w:val="18"/>
          <w:szCs w:val="18"/>
        </w:rPr>
        <w:t>:</w:t>
      </w:r>
      <w:r w:rsidRPr="00CC73DE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CC73DE">
        <w:rPr>
          <w:rFonts w:ascii="Verdana" w:hAnsi="Verdana"/>
          <w:b/>
          <w:iCs/>
          <w:color w:val="000000"/>
          <w:sz w:val="18"/>
          <w:szCs w:val="18"/>
        </w:rPr>
        <w:t>Cena – waga 60%, Termin realizacji transzy próbnej – waga 40%</w:t>
      </w:r>
    </w:p>
    <w:p w14:paraId="143068E3" w14:textId="3A2ACB66" w:rsidR="00AC0773" w:rsidRPr="00CC73DE" w:rsidRDefault="00AC0773" w:rsidP="00AC0773">
      <w:pPr>
        <w:spacing w:after="160" w:line="254" w:lineRule="auto"/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W pkt. 22.2. SWZ jest:</w:t>
      </w:r>
    </w:p>
    <w:p w14:paraId="14BAE46E" w14:textId="77777777" w:rsidR="00AC0773" w:rsidRPr="00CC73DE" w:rsidRDefault="00AC0773" w:rsidP="00AC0773">
      <w:pPr>
        <w:numPr>
          <w:ilvl w:val="1"/>
          <w:numId w:val="0"/>
        </w:numPr>
        <w:tabs>
          <w:tab w:val="num" w:pos="680"/>
        </w:tabs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bCs/>
          <w:iCs/>
          <w:color w:val="000000"/>
          <w:sz w:val="18"/>
          <w:szCs w:val="18"/>
        </w:rPr>
      </w:pPr>
      <w:r w:rsidRPr="00CC73DE">
        <w:rPr>
          <w:rFonts w:ascii="Verdana" w:hAnsi="Verdana"/>
          <w:bCs/>
          <w:iCs/>
          <w:color w:val="000000"/>
          <w:sz w:val="18"/>
          <w:szCs w:val="18"/>
        </w:rPr>
        <w:t xml:space="preserve">Punkty przyznawane za podane kryteria będą liczone według następujących wzorów </w:t>
      </w:r>
      <w:r w:rsidRPr="00CC73DE">
        <w:rPr>
          <w:rFonts w:ascii="Verdana" w:hAnsi="Verdana"/>
          <w:b/>
          <w:iCs/>
          <w:sz w:val="18"/>
          <w:szCs w:val="18"/>
        </w:rPr>
        <w:t>(dotyczy zadania częściowego nr 1, 2 i 3)</w:t>
      </w:r>
      <w:r w:rsidRPr="00CC73DE">
        <w:rPr>
          <w:rFonts w:ascii="Verdana" w:hAnsi="Verdana"/>
          <w:bCs/>
          <w:iCs/>
          <w:color w:val="000000"/>
          <w:sz w:val="18"/>
          <w:szCs w:val="18"/>
        </w:rPr>
        <w:t xml:space="preserve">: 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37"/>
        <w:gridCol w:w="6268"/>
      </w:tblGrid>
      <w:tr w:rsidR="00AC0773" w:rsidRPr="00CC73DE" w14:paraId="6FF52D2A" w14:textId="77777777" w:rsidTr="00320F79"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DA0AB4" w14:textId="77777777" w:rsidR="00AC0773" w:rsidRPr="00CC73DE" w:rsidRDefault="00AC0773" w:rsidP="00AC0773">
            <w:pPr>
              <w:suppressAutoHyphens/>
              <w:autoSpaceDN w:val="0"/>
              <w:spacing w:before="60" w:after="120"/>
              <w:jc w:val="both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CC73D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6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D984D1" w14:textId="77777777" w:rsidR="00AC0773" w:rsidRPr="00CC73DE" w:rsidRDefault="00AC0773" w:rsidP="00AC0773">
            <w:pPr>
              <w:suppressAutoHyphens/>
              <w:autoSpaceDN w:val="0"/>
              <w:spacing w:before="60" w:after="120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C73DE">
              <w:rPr>
                <w:rFonts w:ascii="Verdana" w:hAnsi="Verdana"/>
                <w:b/>
                <w:bCs/>
                <w:sz w:val="18"/>
                <w:szCs w:val="18"/>
              </w:rPr>
              <w:t>Cena</w:t>
            </w:r>
          </w:p>
          <w:p w14:paraId="5EC90F34" w14:textId="77777777" w:rsidR="00AC0773" w:rsidRPr="00CC73DE" w:rsidRDefault="00AC0773" w:rsidP="00AC0773">
            <w:pPr>
              <w:suppressAutoHyphens/>
              <w:autoSpaceDN w:val="0"/>
              <w:spacing w:before="60" w:after="120"/>
              <w:jc w:val="both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CC73DE">
              <w:rPr>
                <w:rFonts w:ascii="Verdana" w:hAnsi="Verdana"/>
                <w:sz w:val="18"/>
                <w:szCs w:val="18"/>
              </w:rPr>
              <w:t>Liczba punktów = (Cmin/Cof ) * 100 * waga</w:t>
            </w:r>
          </w:p>
          <w:p w14:paraId="62593074" w14:textId="77777777" w:rsidR="00AC0773" w:rsidRPr="00CC73DE" w:rsidRDefault="00AC0773" w:rsidP="00AC0773">
            <w:pPr>
              <w:suppressAutoHyphens/>
              <w:autoSpaceDN w:val="0"/>
              <w:spacing w:before="60" w:after="120"/>
              <w:jc w:val="both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CC73DE">
              <w:rPr>
                <w:rFonts w:ascii="Verdana" w:hAnsi="Verdana"/>
                <w:sz w:val="18"/>
                <w:szCs w:val="18"/>
              </w:rPr>
              <w:t>gdzie:</w:t>
            </w:r>
          </w:p>
          <w:p w14:paraId="12A4C7EE" w14:textId="77777777" w:rsidR="00AC0773" w:rsidRPr="00CC73DE" w:rsidRDefault="00AC0773" w:rsidP="00AC0773">
            <w:pPr>
              <w:suppressAutoHyphens/>
              <w:autoSpaceDN w:val="0"/>
              <w:spacing w:before="60" w:after="120"/>
              <w:jc w:val="both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CC73DE">
              <w:rPr>
                <w:rFonts w:ascii="Verdana" w:hAnsi="Verdana"/>
                <w:sz w:val="18"/>
                <w:szCs w:val="18"/>
              </w:rPr>
              <w:t>- Cmin - najniższa cena spośród wszystkich ofert</w:t>
            </w:r>
          </w:p>
          <w:p w14:paraId="5696BD9E" w14:textId="77777777" w:rsidR="00AC0773" w:rsidRPr="00CC73DE" w:rsidRDefault="00AC0773" w:rsidP="00AC0773">
            <w:pPr>
              <w:spacing w:before="100" w:beforeAutospacing="1" w:after="100" w:afterAutospacing="1"/>
              <w:rPr>
                <w:rFonts w:ascii="Verdana" w:hAnsi="Verdana"/>
                <w:sz w:val="18"/>
                <w:szCs w:val="18"/>
              </w:rPr>
            </w:pPr>
            <w:r w:rsidRPr="00CC73DE">
              <w:rPr>
                <w:rFonts w:ascii="Verdana" w:hAnsi="Verdana"/>
                <w:sz w:val="18"/>
                <w:szCs w:val="18"/>
              </w:rPr>
              <w:t>- Cof -  cena podana w ofercie</w:t>
            </w:r>
          </w:p>
        </w:tc>
      </w:tr>
      <w:tr w:rsidR="00AC0773" w:rsidRPr="00CC73DE" w14:paraId="6A8D2742" w14:textId="77777777" w:rsidTr="00320F79"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28B23" w14:textId="77777777" w:rsidR="00AC0773" w:rsidRPr="00CC73DE" w:rsidRDefault="00AC0773" w:rsidP="00AC0773">
            <w:pPr>
              <w:suppressAutoHyphens/>
              <w:autoSpaceDN w:val="0"/>
              <w:spacing w:before="60" w:after="120"/>
              <w:jc w:val="both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CC73DE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6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08053" w14:textId="77777777" w:rsidR="00AC0773" w:rsidRPr="00CC73DE" w:rsidRDefault="00AC0773" w:rsidP="00AC0773">
            <w:pPr>
              <w:suppressAutoHyphens/>
              <w:spacing w:before="100" w:beforeAutospacing="1" w:after="120"/>
              <w:rPr>
                <w:rFonts w:ascii="Verdana" w:hAnsi="Verdana"/>
                <w:sz w:val="18"/>
                <w:szCs w:val="18"/>
              </w:rPr>
            </w:pPr>
            <w:r w:rsidRPr="00CC73DE">
              <w:rPr>
                <w:rFonts w:ascii="Verdana" w:hAnsi="Verdana"/>
                <w:b/>
                <w:sz w:val="18"/>
                <w:szCs w:val="18"/>
              </w:rPr>
              <w:t>Termin realizacji transzy próbnej</w:t>
            </w:r>
            <w:r w:rsidRPr="00CC73DE">
              <w:rPr>
                <w:rFonts w:ascii="Verdana" w:hAnsi="Verdana"/>
                <w:sz w:val="18"/>
                <w:szCs w:val="18"/>
              </w:rPr>
              <w:br/>
            </w:r>
            <w:r w:rsidRPr="00CC73DE">
              <w:rPr>
                <w:rFonts w:ascii="Verdana" w:hAnsi="Verdana"/>
                <w:sz w:val="18"/>
                <w:szCs w:val="18"/>
              </w:rPr>
              <w:br/>
              <w:t xml:space="preserve">Ocenie podlega termin realizacji partii próbnej, liczony od dnia podpisania umowy. </w:t>
            </w:r>
            <w:r w:rsidRPr="00CC73DE">
              <w:rPr>
                <w:rFonts w:ascii="Verdana" w:hAnsi="Verdana"/>
                <w:sz w:val="18"/>
                <w:szCs w:val="18"/>
              </w:rPr>
              <w:br/>
            </w:r>
            <w:r w:rsidRPr="00CC73DE">
              <w:rPr>
                <w:rFonts w:ascii="Verdana" w:hAnsi="Verdana"/>
                <w:sz w:val="18"/>
                <w:szCs w:val="18"/>
              </w:rPr>
              <w:br/>
              <w:t xml:space="preserve">realizacja partii próbnej do 3 tygodni od dnia podpisania umowy – 20 pkt </w:t>
            </w:r>
            <w:r w:rsidRPr="00CC73DE">
              <w:rPr>
                <w:rFonts w:ascii="Verdana" w:hAnsi="Verdana"/>
                <w:sz w:val="18"/>
                <w:szCs w:val="18"/>
              </w:rPr>
              <w:br/>
              <w:t xml:space="preserve">realizacja partii próbnej 4 tygodni od dnia podpisania umowy – 0 pkt </w:t>
            </w:r>
          </w:p>
          <w:p w14:paraId="2AB7DC5A" w14:textId="77777777" w:rsidR="00AC0773" w:rsidRPr="00CC73DE" w:rsidRDefault="00AC0773" w:rsidP="00AC0773">
            <w:pPr>
              <w:suppressAutoHyphens/>
              <w:spacing w:before="100" w:beforeAutospacing="1" w:after="120"/>
              <w:rPr>
                <w:rFonts w:ascii="Verdana" w:hAnsi="Verdana"/>
                <w:sz w:val="18"/>
                <w:szCs w:val="18"/>
              </w:rPr>
            </w:pPr>
            <w:r w:rsidRPr="00CC73DE">
              <w:rPr>
                <w:rFonts w:ascii="Verdana" w:hAnsi="Verdana"/>
                <w:sz w:val="18"/>
                <w:szCs w:val="18"/>
              </w:rPr>
              <w:t>za realizację partii próbnej powyżej 4 tygodni od dnia podpisania umowy Zamawiający odrzuci ofertę Wykonawcy.</w:t>
            </w:r>
          </w:p>
        </w:tc>
      </w:tr>
      <w:tr w:rsidR="00AC0773" w:rsidRPr="00CC73DE" w14:paraId="745A853A" w14:textId="77777777" w:rsidTr="00320F79"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80284" w14:textId="77777777" w:rsidR="00AC0773" w:rsidRPr="00CC73DE" w:rsidRDefault="00AC0773" w:rsidP="00AC0773">
            <w:pPr>
              <w:suppressAutoHyphens/>
              <w:autoSpaceDN w:val="0"/>
              <w:spacing w:before="60" w:after="120"/>
              <w:jc w:val="both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CC73DE">
              <w:rPr>
                <w:rFonts w:ascii="Verdana" w:hAnsi="Verdana"/>
                <w:sz w:val="18"/>
                <w:szCs w:val="18"/>
              </w:rPr>
              <w:lastRenderedPageBreak/>
              <w:t>3</w:t>
            </w:r>
          </w:p>
        </w:tc>
        <w:tc>
          <w:tcPr>
            <w:tcW w:w="6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55F3D" w14:textId="77777777" w:rsidR="00AC0773" w:rsidRPr="00CC73DE" w:rsidRDefault="00AC0773" w:rsidP="00AC0773">
            <w:pPr>
              <w:suppressAutoHyphens/>
              <w:spacing w:before="100" w:beforeAutospacing="1" w:after="120"/>
              <w:rPr>
                <w:rFonts w:ascii="Verdana" w:hAnsi="Verdana"/>
                <w:sz w:val="18"/>
                <w:szCs w:val="18"/>
              </w:rPr>
            </w:pPr>
            <w:r w:rsidRPr="00CC73DE">
              <w:rPr>
                <w:rFonts w:ascii="Verdana" w:hAnsi="Verdana"/>
                <w:b/>
                <w:sz w:val="18"/>
                <w:szCs w:val="18"/>
              </w:rPr>
              <w:t>Termin realizacji całości zamówienia</w:t>
            </w:r>
            <w:r w:rsidRPr="00CC73DE">
              <w:rPr>
                <w:rFonts w:ascii="Verdana" w:hAnsi="Verdana"/>
                <w:sz w:val="18"/>
                <w:szCs w:val="18"/>
              </w:rPr>
              <w:br/>
              <w:t xml:space="preserve">Ocenie podlega termin realizacji całości zamówienia, liczony od dnia podpisania umowy. </w:t>
            </w:r>
            <w:r w:rsidRPr="00CC73DE">
              <w:rPr>
                <w:rFonts w:ascii="Verdana" w:hAnsi="Verdana"/>
                <w:sz w:val="18"/>
                <w:szCs w:val="18"/>
              </w:rPr>
              <w:br/>
            </w:r>
            <w:r w:rsidRPr="00CC73DE">
              <w:rPr>
                <w:rFonts w:ascii="Verdana" w:hAnsi="Verdana"/>
                <w:sz w:val="18"/>
                <w:szCs w:val="18"/>
              </w:rPr>
              <w:br/>
              <w:t xml:space="preserve">realizacja całości zamówienia do 3 miesięcy od dnia podpisania umowy – 20 pkt </w:t>
            </w:r>
          </w:p>
          <w:p w14:paraId="59538678" w14:textId="77777777" w:rsidR="00AC0773" w:rsidRPr="00CC73DE" w:rsidRDefault="00AC0773" w:rsidP="00AC0773">
            <w:pPr>
              <w:suppressAutoHyphens/>
              <w:spacing w:before="100" w:beforeAutospacing="1" w:after="120"/>
              <w:rPr>
                <w:rFonts w:ascii="Verdana" w:hAnsi="Verdana"/>
                <w:b/>
                <w:sz w:val="18"/>
                <w:szCs w:val="18"/>
              </w:rPr>
            </w:pPr>
            <w:r w:rsidRPr="00CC73DE">
              <w:rPr>
                <w:rFonts w:ascii="Verdana" w:hAnsi="Verdana"/>
                <w:sz w:val="18"/>
                <w:szCs w:val="18"/>
              </w:rPr>
              <w:t>realizacja całości zamówienia 4 miesiące od dnia podpisania umowy – 0 pkt</w:t>
            </w:r>
            <w:r w:rsidRPr="00CC73DE">
              <w:rPr>
                <w:rFonts w:ascii="Verdana" w:hAnsi="Verdana"/>
                <w:sz w:val="18"/>
                <w:szCs w:val="18"/>
              </w:rPr>
              <w:br/>
            </w:r>
            <w:r w:rsidRPr="00CC73DE">
              <w:rPr>
                <w:rFonts w:ascii="Verdana" w:hAnsi="Verdana"/>
                <w:sz w:val="18"/>
                <w:szCs w:val="18"/>
              </w:rPr>
              <w:br/>
              <w:t>za realizację całości zamówienia powyżej 4 miesięcy od dnia podpisania umowy Zamawiający odrzuci ofertę Wykonawcy.</w:t>
            </w:r>
          </w:p>
        </w:tc>
      </w:tr>
    </w:tbl>
    <w:p w14:paraId="109231D2" w14:textId="77777777" w:rsidR="00654732" w:rsidRDefault="00654732" w:rsidP="00AC0773">
      <w:pPr>
        <w:pStyle w:val="Tekstpodstawowy"/>
        <w:rPr>
          <w:rFonts w:ascii="Verdana" w:hAnsi="Verdana"/>
          <w:b/>
          <w:bCs/>
          <w:sz w:val="18"/>
          <w:szCs w:val="18"/>
        </w:rPr>
      </w:pPr>
    </w:p>
    <w:p w14:paraId="1E91ABB4" w14:textId="4A71F35E" w:rsidR="005C0930" w:rsidRPr="00CC73DE" w:rsidRDefault="00AC0773" w:rsidP="00AC0773">
      <w:pPr>
        <w:pStyle w:val="Tekstpodstawowy"/>
        <w:rPr>
          <w:rFonts w:ascii="Verdana" w:hAnsi="Verdana"/>
          <w:b/>
          <w:bCs/>
          <w:sz w:val="18"/>
          <w:szCs w:val="18"/>
        </w:rPr>
      </w:pPr>
      <w:r w:rsidRPr="00CC73DE">
        <w:rPr>
          <w:rFonts w:ascii="Verdana" w:hAnsi="Verdana"/>
          <w:b/>
          <w:bCs/>
          <w:sz w:val="18"/>
          <w:szCs w:val="18"/>
        </w:rPr>
        <w:t>Powyższe zapisy otrzymują nowe brzmienie:</w:t>
      </w:r>
    </w:p>
    <w:p w14:paraId="48E9D264" w14:textId="77777777" w:rsidR="00AC0773" w:rsidRPr="00CC73DE" w:rsidRDefault="00AC0773" w:rsidP="00AC0773">
      <w:pPr>
        <w:numPr>
          <w:ilvl w:val="1"/>
          <w:numId w:val="0"/>
        </w:numPr>
        <w:tabs>
          <w:tab w:val="num" w:pos="680"/>
        </w:tabs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bCs/>
          <w:iCs/>
          <w:color w:val="000000"/>
          <w:sz w:val="18"/>
          <w:szCs w:val="18"/>
        </w:rPr>
      </w:pPr>
      <w:r w:rsidRPr="00CC73DE">
        <w:rPr>
          <w:rFonts w:ascii="Verdana" w:hAnsi="Verdana"/>
          <w:bCs/>
          <w:iCs/>
          <w:color w:val="000000"/>
          <w:sz w:val="18"/>
          <w:szCs w:val="18"/>
        </w:rPr>
        <w:t xml:space="preserve">Punkty przyznawane za podane kryteria będą liczone według następujących wzorów </w:t>
      </w:r>
      <w:r w:rsidRPr="00CC73DE">
        <w:rPr>
          <w:rFonts w:ascii="Verdana" w:hAnsi="Verdana"/>
          <w:b/>
          <w:iCs/>
          <w:sz w:val="18"/>
          <w:szCs w:val="18"/>
        </w:rPr>
        <w:t>(dotyczy zadania częściowego nr 1, 2 i 3)</w:t>
      </w:r>
      <w:r w:rsidRPr="00CC73DE">
        <w:rPr>
          <w:rFonts w:ascii="Verdana" w:hAnsi="Verdana"/>
          <w:bCs/>
          <w:iCs/>
          <w:color w:val="000000"/>
          <w:sz w:val="18"/>
          <w:szCs w:val="18"/>
        </w:rPr>
        <w:t xml:space="preserve">: 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37"/>
        <w:gridCol w:w="6268"/>
      </w:tblGrid>
      <w:tr w:rsidR="00AC0773" w:rsidRPr="00CC73DE" w14:paraId="733491A1" w14:textId="77777777" w:rsidTr="00320F79"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391AEC" w14:textId="77777777" w:rsidR="00AC0773" w:rsidRPr="00CC73DE" w:rsidRDefault="00AC0773" w:rsidP="00320F79">
            <w:pPr>
              <w:suppressAutoHyphens/>
              <w:autoSpaceDN w:val="0"/>
              <w:spacing w:before="60" w:after="120"/>
              <w:jc w:val="both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CC73D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6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CAAC59" w14:textId="77777777" w:rsidR="00AC0773" w:rsidRPr="00CC73DE" w:rsidRDefault="00AC0773" w:rsidP="00320F79">
            <w:pPr>
              <w:suppressAutoHyphens/>
              <w:autoSpaceDN w:val="0"/>
              <w:spacing w:before="60" w:after="120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C73DE">
              <w:rPr>
                <w:rFonts w:ascii="Verdana" w:hAnsi="Verdana"/>
                <w:b/>
                <w:bCs/>
                <w:sz w:val="18"/>
                <w:szCs w:val="18"/>
              </w:rPr>
              <w:t>Cena</w:t>
            </w:r>
          </w:p>
          <w:p w14:paraId="5442994A" w14:textId="77777777" w:rsidR="00AC0773" w:rsidRPr="00CC73DE" w:rsidRDefault="00AC0773" w:rsidP="00320F79">
            <w:pPr>
              <w:suppressAutoHyphens/>
              <w:autoSpaceDN w:val="0"/>
              <w:spacing w:before="60" w:after="120"/>
              <w:jc w:val="both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CC73DE">
              <w:rPr>
                <w:rFonts w:ascii="Verdana" w:hAnsi="Verdana"/>
                <w:sz w:val="18"/>
                <w:szCs w:val="18"/>
              </w:rPr>
              <w:t>Liczba punktów = (Cmin/Cof ) * 100 * waga</w:t>
            </w:r>
          </w:p>
          <w:p w14:paraId="19FF8640" w14:textId="77777777" w:rsidR="00AC0773" w:rsidRPr="00CC73DE" w:rsidRDefault="00AC0773" w:rsidP="00320F79">
            <w:pPr>
              <w:suppressAutoHyphens/>
              <w:autoSpaceDN w:val="0"/>
              <w:spacing w:before="60" w:after="120"/>
              <w:jc w:val="both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CC73DE">
              <w:rPr>
                <w:rFonts w:ascii="Verdana" w:hAnsi="Verdana"/>
                <w:sz w:val="18"/>
                <w:szCs w:val="18"/>
              </w:rPr>
              <w:t>gdzie:</w:t>
            </w:r>
          </w:p>
          <w:p w14:paraId="7ACDFAF8" w14:textId="77777777" w:rsidR="00AC0773" w:rsidRPr="00CC73DE" w:rsidRDefault="00AC0773" w:rsidP="00320F79">
            <w:pPr>
              <w:suppressAutoHyphens/>
              <w:autoSpaceDN w:val="0"/>
              <w:spacing w:before="60" w:after="120"/>
              <w:jc w:val="both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CC73DE">
              <w:rPr>
                <w:rFonts w:ascii="Verdana" w:hAnsi="Verdana"/>
                <w:sz w:val="18"/>
                <w:szCs w:val="18"/>
              </w:rPr>
              <w:t>- Cmin - najniższa cena spośród wszystkich ofert</w:t>
            </w:r>
          </w:p>
          <w:p w14:paraId="4B22055D" w14:textId="77777777" w:rsidR="00AC0773" w:rsidRPr="00CC73DE" w:rsidRDefault="00AC0773" w:rsidP="00320F79">
            <w:pPr>
              <w:spacing w:before="100" w:beforeAutospacing="1" w:after="100" w:afterAutospacing="1"/>
              <w:rPr>
                <w:rFonts w:ascii="Verdana" w:hAnsi="Verdana"/>
                <w:sz w:val="18"/>
                <w:szCs w:val="18"/>
              </w:rPr>
            </w:pPr>
            <w:r w:rsidRPr="00CC73DE">
              <w:rPr>
                <w:rFonts w:ascii="Verdana" w:hAnsi="Verdana"/>
                <w:sz w:val="18"/>
                <w:szCs w:val="18"/>
              </w:rPr>
              <w:t>- Cof -  cena podana w ofercie</w:t>
            </w:r>
          </w:p>
        </w:tc>
      </w:tr>
      <w:tr w:rsidR="00AC0773" w:rsidRPr="00CC73DE" w14:paraId="3DA4CAFA" w14:textId="77777777" w:rsidTr="00320F79"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3CD51" w14:textId="77777777" w:rsidR="00AC0773" w:rsidRPr="00CC73DE" w:rsidRDefault="00AC0773" w:rsidP="00320F79">
            <w:pPr>
              <w:suppressAutoHyphens/>
              <w:autoSpaceDN w:val="0"/>
              <w:spacing w:before="60" w:after="120"/>
              <w:jc w:val="both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CC73DE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6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871C4" w14:textId="09C179E6" w:rsidR="00AC0773" w:rsidRPr="00CC73DE" w:rsidRDefault="00AC0773" w:rsidP="00320F79">
            <w:pPr>
              <w:suppressAutoHyphens/>
              <w:spacing w:before="100" w:beforeAutospacing="1" w:after="120"/>
              <w:rPr>
                <w:rFonts w:ascii="Verdana" w:hAnsi="Verdana"/>
                <w:sz w:val="18"/>
                <w:szCs w:val="18"/>
              </w:rPr>
            </w:pPr>
            <w:r w:rsidRPr="00CC73DE">
              <w:rPr>
                <w:rFonts w:ascii="Verdana" w:hAnsi="Verdana"/>
                <w:b/>
                <w:sz w:val="18"/>
                <w:szCs w:val="18"/>
              </w:rPr>
              <w:t>Termin realizacji transzy próbnej</w:t>
            </w:r>
            <w:r w:rsidRPr="00CC73DE">
              <w:rPr>
                <w:rFonts w:ascii="Verdana" w:hAnsi="Verdana"/>
                <w:sz w:val="18"/>
                <w:szCs w:val="18"/>
              </w:rPr>
              <w:br/>
            </w:r>
            <w:r w:rsidRPr="00CC73DE">
              <w:rPr>
                <w:rFonts w:ascii="Verdana" w:hAnsi="Verdana"/>
                <w:sz w:val="18"/>
                <w:szCs w:val="18"/>
              </w:rPr>
              <w:br/>
              <w:t xml:space="preserve">Ocenie podlega termin realizacji partii próbnej, liczony od dnia podpisania umowy. </w:t>
            </w:r>
            <w:r w:rsidRPr="00CC73DE">
              <w:rPr>
                <w:rFonts w:ascii="Verdana" w:hAnsi="Verdana"/>
                <w:sz w:val="18"/>
                <w:szCs w:val="18"/>
              </w:rPr>
              <w:br/>
            </w:r>
            <w:r w:rsidRPr="00CC73DE">
              <w:rPr>
                <w:rFonts w:ascii="Verdana" w:hAnsi="Verdana"/>
                <w:sz w:val="18"/>
                <w:szCs w:val="18"/>
              </w:rPr>
              <w:br/>
              <w:t xml:space="preserve">realizacja partii próbnej do 3 tygodni od dnia podpisania umowy – </w:t>
            </w:r>
            <w:r w:rsidR="000C2C3C">
              <w:rPr>
                <w:rFonts w:ascii="Verdana" w:hAnsi="Verdana"/>
                <w:sz w:val="18"/>
                <w:szCs w:val="18"/>
              </w:rPr>
              <w:t>4</w:t>
            </w:r>
            <w:r w:rsidRPr="00CC73DE">
              <w:rPr>
                <w:rFonts w:ascii="Verdana" w:hAnsi="Verdana"/>
                <w:sz w:val="18"/>
                <w:szCs w:val="18"/>
              </w:rPr>
              <w:t xml:space="preserve">0 pkt </w:t>
            </w:r>
            <w:r w:rsidR="000C2C3C">
              <w:rPr>
                <w:rFonts w:ascii="Verdana" w:hAnsi="Verdana"/>
                <w:sz w:val="18"/>
                <w:szCs w:val="18"/>
              </w:rPr>
              <w:t>= 40%</w:t>
            </w:r>
            <w:r w:rsidRPr="00CC73DE">
              <w:rPr>
                <w:rFonts w:ascii="Verdana" w:hAnsi="Verdana"/>
                <w:sz w:val="18"/>
                <w:szCs w:val="18"/>
              </w:rPr>
              <w:br/>
              <w:t xml:space="preserve">realizacja partii próbnej 4 tygodni od dnia podpisania umowy – 0 pkt </w:t>
            </w:r>
            <w:r w:rsidR="000C2C3C">
              <w:rPr>
                <w:rFonts w:ascii="Verdana" w:hAnsi="Verdana"/>
                <w:sz w:val="18"/>
                <w:szCs w:val="18"/>
              </w:rPr>
              <w:t>= 0%</w:t>
            </w:r>
          </w:p>
          <w:p w14:paraId="15216823" w14:textId="77777777" w:rsidR="00AC0773" w:rsidRPr="00CC73DE" w:rsidRDefault="00AC0773" w:rsidP="00320F79">
            <w:pPr>
              <w:suppressAutoHyphens/>
              <w:spacing w:before="100" w:beforeAutospacing="1" w:after="120"/>
              <w:rPr>
                <w:rFonts w:ascii="Verdana" w:hAnsi="Verdana"/>
                <w:sz w:val="18"/>
                <w:szCs w:val="18"/>
              </w:rPr>
            </w:pPr>
            <w:r w:rsidRPr="00CC73DE">
              <w:rPr>
                <w:rFonts w:ascii="Verdana" w:hAnsi="Verdana"/>
                <w:sz w:val="18"/>
                <w:szCs w:val="18"/>
              </w:rPr>
              <w:t>za realizację partii próbnej powyżej 4 tygodni od dnia podpisania umowy Zamawiający odrzuci ofertę Wykonawcy.</w:t>
            </w:r>
          </w:p>
        </w:tc>
      </w:tr>
    </w:tbl>
    <w:p w14:paraId="1091FD50" w14:textId="77777777" w:rsidR="00D23476" w:rsidRPr="00CC73DE" w:rsidRDefault="00D23476" w:rsidP="00AC0773">
      <w:pPr>
        <w:pStyle w:val="Tekstpodstawowy"/>
        <w:rPr>
          <w:rFonts w:ascii="Verdana" w:hAnsi="Verdana"/>
          <w:sz w:val="18"/>
          <w:szCs w:val="18"/>
        </w:rPr>
      </w:pPr>
    </w:p>
    <w:p w14:paraId="2B9C298E" w14:textId="4D6F1B21" w:rsidR="00D23476" w:rsidRPr="00654732" w:rsidRDefault="00D23476" w:rsidP="00AC0773">
      <w:pPr>
        <w:pStyle w:val="Tekstpodstawowy"/>
        <w:rPr>
          <w:rFonts w:ascii="Verdana" w:hAnsi="Verdana"/>
          <w:b/>
          <w:bCs/>
          <w:sz w:val="18"/>
          <w:szCs w:val="18"/>
        </w:rPr>
      </w:pPr>
      <w:r w:rsidRPr="00654732">
        <w:rPr>
          <w:rFonts w:ascii="Verdana" w:hAnsi="Verdana"/>
          <w:b/>
          <w:bCs/>
          <w:sz w:val="18"/>
          <w:szCs w:val="18"/>
        </w:rPr>
        <w:t>Ponadto Zamawiający zmienia wzór umowy w następujący sposób:</w:t>
      </w:r>
    </w:p>
    <w:p w14:paraId="68C97A0F" w14:textId="50C5A7EE" w:rsidR="003F3DAE" w:rsidRPr="00CC73DE" w:rsidRDefault="003F3DAE" w:rsidP="003F3DAE">
      <w:pPr>
        <w:pStyle w:val="Tekstpodstawowy"/>
        <w:rPr>
          <w:rFonts w:ascii="Verdana" w:hAnsi="Verdana"/>
          <w:b/>
          <w:sz w:val="18"/>
          <w:szCs w:val="18"/>
        </w:rPr>
      </w:pPr>
      <w:r w:rsidRPr="00CC73DE">
        <w:rPr>
          <w:rFonts w:ascii="Verdana" w:hAnsi="Verdana"/>
          <w:b/>
          <w:sz w:val="18"/>
          <w:szCs w:val="18"/>
        </w:rPr>
        <w:t>W § 2 w pkt. 1 jest:</w:t>
      </w:r>
    </w:p>
    <w:p w14:paraId="145C78A1" w14:textId="77777777" w:rsidR="003F3DAE" w:rsidRPr="00CC73DE" w:rsidRDefault="003F3DAE" w:rsidP="003F3DAE">
      <w:pPr>
        <w:pStyle w:val="Tekstpodstawowy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 xml:space="preserve"> Sprzedawca zobowiązuje się dostarczyć sprzęt, o którym mowa w § 1 w terminie do:</w:t>
      </w:r>
    </w:p>
    <w:p w14:paraId="3A8C7089" w14:textId="77777777" w:rsidR="003F3DAE" w:rsidRPr="00CC73DE" w:rsidRDefault="003F3DAE" w:rsidP="003F3DAE">
      <w:pPr>
        <w:pStyle w:val="Tekstpodstawowy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>- termin realizacji transzy próbnej: ……. tygodni od daty podpisania umowy do siedziby Kupującego tj.. bud….. paw. ….. piętro…….</w:t>
      </w:r>
    </w:p>
    <w:p w14:paraId="38C60C84" w14:textId="77777777" w:rsidR="003F3DAE" w:rsidRPr="00CC73DE" w:rsidRDefault="003F3DAE" w:rsidP="003F3DAE">
      <w:pPr>
        <w:pStyle w:val="Tekstpodstawowy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>- termin realizacji całości zamówienia: ……. miesięcy od daty podpisania umowy do siedziby Kupującego tj.. bud….. paw. ….. piętro…….</w:t>
      </w:r>
    </w:p>
    <w:p w14:paraId="4A282834" w14:textId="3F90A3B2" w:rsidR="003F3DAE" w:rsidRPr="00CC73DE" w:rsidRDefault="003F3DAE" w:rsidP="003F3DAE">
      <w:pPr>
        <w:pStyle w:val="Tekstpodstawowy"/>
        <w:rPr>
          <w:rFonts w:ascii="Verdana" w:hAnsi="Verdana"/>
          <w:b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 xml:space="preserve">W </w:t>
      </w:r>
      <w:r w:rsidRPr="00CC73DE">
        <w:rPr>
          <w:rFonts w:ascii="Verdana" w:hAnsi="Verdana"/>
          <w:b/>
          <w:sz w:val="18"/>
          <w:szCs w:val="18"/>
        </w:rPr>
        <w:t>§ 2 w pkt. 1 powinno być:</w:t>
      </w:r>
    </w:p>
    <w:p w14:paraId="3BCB7CBC" w14:textId="77777777" w:rsidR="003F3DAE" w:rsidRPr="00CC73DE" w:rsidRDefault="003F3DAE" w:rsidP="003F3DAE">
      <w:pPr>
        <w:pStyle w:val="Tekstpodstawowy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>Sprzedawca zobowiązuje się dostarczyć sprzęt, o którym mowa w § 1 w terminie do:</w:t>
      </w:r>
    </w:p>
    <w:p w14:paraId="087D1BBB" w14:textId="70A60E0E" w:rsidR="003F3DAE" w:rsidRPr="00CC73DE" w:rsidRDefault="003F3DAE" w:rsidP="003F3DAE">
      <w:pPr>
        <w:pStyle w:val="Tekstpodstawowy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>- termin realizacji transzy próbnej: ……. tygodni od daty podpisania umowy do siedziby Kupującego tj.. bud….. paw. ….. piętro…….</w:t>
      </w:r>
      <w:r w:rsidR="0089632E">
        <w:rPr>
          <w:rFonts w:ascii="Verdana" w:hAnsi="Verdana"/>
          <w:sz w:val="18"/>
          <w:szCs w:val="18"/>
        </w:rPr>
        <w:t xml:space="preserve"> </w:t>
      </w:r>
      <w:r w:rsidR="0089632E" w:rsidRPr="00CC73DE">
        <w:rPr>
          <w:rFonts w:ascii="Verdana" w:hAnsi="Verdana"/>
          <w:bCs/>
          <w:iCs/>
          <w:sz w:val="18"/>
          <w:szCs w:val="18"/>
        </w:rPr>
        <w:t>(dotyczy zadania częściowego nr 1, 2 i 3)</w:t>
      </w:r>
    </w:p>
    <w:p w14:paraId="79E90BEC" w14:textId="77777777" w:rsidR="0089632E" w:rsidRPr="0089632E" w:rsidRDefault="003F3DAE" w:rsidP="003F3DAE">
      <w:pPr>
        <w:pStyle w:val="Tekstpodstawowy"/>
        <w:rPr>
          <w:rFonts w:ascii="Verdana" w:hAnsi="Verdana"/>
          <w:sz w:val="18"/>
          <w:szCs w:val="18"/>
        </w:rPr>
      </w:pPr>
      <w:r w:rsidRPr="0089632E">
        <w:rPr>
          <w:rFonts w:ascii="Verdana" w:hAnsi="Verdana"/>
          <w:sz w:val="18"/>
          <w:szCs w:val="18"/>
        </w:rPr>
        <w:t xml:space="preserve">- termin realizacji </w:t>
      </w:r>
      <w:r w:rsidR="0089632E" w:rsidRPr="0089632E">
        <w:rPr>
          <w:rFonts w:ascii="Verdana" w:hAnsi="Verdana"/>
          <w:sz w:val="18"/>
          <w:szCs w:val="18"/>
        </w:rPr>
        <w:t>reszty</w:t>
      </w:r>
      <w:r w:rsidRPr="0089632E">
        <w:rPr>
          <w:rFonts w:ascii="Verdana" w:hAnsi="Verdana"/>
          <w:sz w:val="18"/>
          <w:szCs w:val="18"/>
        </w:rPr>
        <w:t xml:space="preserve"> zamówienia:</w:t>
      </w:r>
    </w:p>
    <w:p w14:paraId="4811E0F3" w14:textId="78D85FC3" w:rsidR="0089632E" w:rsidRPr="0089632E" w:rsidRDefault="0089632E" w:rsidP="0089632E">
      <w:pPr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sz w:val="18"/>
          <w:szCs w:val="18"/>
        </w:rPr>
      </w:pPr>
      <w:r w:rsidRPr="0089632E">
        <w:rPr>
          <w:rFonts w:ascii="Verdana" w:hAnsi="Verdana"/>
          <w:sz w:val="18"/>
          <w:szCs w:val="18"/>
        </w:rPr>
        <w:lastRenderedPageBreak/>
        <w:t>- w 6 partiach po 100 szt. co 4 tygodnie, począwszy od końca 9 tygodnia od daty podpisania umowy (dotyczy zadania częściowego nr 1 i 2) do siedziby Kupującego tj.. bud….. paw. ….. piętro…….</w:t>
      </w:r>
    </w:p>
    <w:p w14:paraId="40B7619F" w14:textId="36220D86" w:rsidR="0089632E" w:rsidRDefault="0089632E" w:rsidP="00077731">
      <w:pPr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sz w:val="18"/>
          <w:szCs w:val="18"/>
        </w:rPr>
      </w:pPr>
      <w:r w:rsidRPr="0089632E">
        <w:rPr>
          <w:rFonts w:ascii="Verdana" w:hAnsi="Verdana"/>
          <w:sz w:val="18"/>
          <w:szCs w:val="18"/>
        </w:rPr>
        <w:t>- w 6 partiach po 1.900 szt. co 4 tygodnie, począwszy od końca 9 tygodnia od daty podpisania umowy (dotyczy zadania częściowego nr 3) do siedziby Kupującego tj.. bud….. paw. ….. piętro…….</w:t>
      </w:r>
    </w:p>
    <w:p w14:paraId="2CD817FF" w14:textId="77777777" w:rsidR="00077731" w:rsidRPr="00077731" w:rsidRDefault="00077731" w:rsidP="00077731">
      <w:pPr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sz w:val="18"/>
          <w:szCs w:val="18"/>
        </w:rPr>
      </w:pPr>
    </w:p>
    <w:p w14:paraId="0E463A53" w14:textId="7EDB5E23" w:rsidR="00204E0A" w:rsidRPr="00CC73DE" w:rsidRDefault="00204E0A" w:rsidP="00204E0A">
      <w:pPr>
        <w:pStyle w:val="Tekstpodstawowy"/>
        <w:rPr>
          <w:rFonts w:ascii="Verdana" w:hAnsi="Verdana"/>
          <w:b/>
          <w:sz w:val="18"/>
          <w:szCs w:val="18"/>
        </w:rPr>
      </w:pPr>
      <w:r w:rsidRPr="00CC73DE">
        <w:rPr>
          <w:rFonts w:ascii="Verdana" w:hAnsi="Verdana"/>
          <w:b/>
          <w:sz w:val="18"/>
          <w:szCs w:val="18"/>
        </w:rPr>
        <w:t xml:space="preserve">W § </w:t>
      </w:r>
      <w:r w:rsidR="00E01A87" w:rsidRPr="00CC73DE">
        <w:rPr>
          <w:rFonts w:ascii="Verdana" w:hAnsi="Verdana"/>
          <w:b/>
          <w:sz w:val="18"/>
          <w:szCs w:val="18"/>
        </w:rPr>
        <w:t>3</w:t>
      </w:r>
      <w:r w:rsidRPr="00CC73DE">
        <w:rPr>
          <w:rFonts w:ascii="Verdana" w:hAnsi="Verdana"/>
          <w:b/>
          <w:sz w:val="18"/>
          <w:szCs w:val="18"/>
        </w:rPr>
        <w:t xml:space="preserve"> w pkt.</w:t>
      </w:r>
      <w:r w:rsidR="00E01A87" w:rsidRPr="00CC73DE">
        <w:rPr>
          <w:rFonts w:ascii="Verdana" w:hAnsi="Verdana"/>
          <w:b/>
          <w:sz w:val="18"/>
          <w:szCs w:val="18"/>
        </w:rPr>
        <w:t xml:space="preserve"> 4</w:t>
      </w:r>
      <w:r w:rsidRPr="00CC73DE">
        <w:rPr>
          <w:rFonts w:ascii="Verdana" w:hAnsi="Verdana"/>
          <w:b/>
          <w:sz w:val="18"/>
          <w:szCs w:val="18"/>
        </w:rPr>
        <w:t xml:space="preserve"> jest:</w:t>
      </w:r>
    </w:p>
    <w:p w14:paraId="07154DDC" w14:textId="77777777" w:rsidR="00E01A87" w:rsidRPr="00CC73DE" w:rsidRDefault="00E01A87" w:rsidP="00E01A87">
      <w:pPr>
        <w:tabs>
          <w:tab w:val="num" w:pos="720"/>
        </w:tabs>
        <w:ind w:right="-47"/>
        <w:jc w:val="both"/>
        <w:rPr>
          <w:rFonts w:ascii="Verdana" w:hAnsi="Verdana"/>
          <w:i/>
          <w:sz w:val="18"/>
          <w:szCs w:val="18"/>
        </w:rPr>
      </w:pPr>
      <w:r w:rsidRPr="00CC73DE">
        <w:rPr>
          <w:rFonts w:ascii="Verdana" w:hAnsi="Verdana"/>
          <w:iCs/>
          <w:sz w:val="18"/>
          <w:szCs w:val="18"/>
        </w:rPr>
        <w:t>Rozliczenie wynagrodzenia określonego w ust. 1 podzielone zostało na następujące raty:</w:t>
      </w:r>
    </w:p>
    <w:p w14:paraId="5758AB71" w14:textId="77777777" w:rsidR="00E01A87" w:rsidRPr="00CC73DE" w:rsidRDefault="00E01A87" w:rsidP="00E01A87">
      <w:pPr>
        <w:ind w:left="340" w:right="-47"/>
        <w:jc w:val="both"/>
        <w:rPr>
          <w:rFonts w:ascii="Verdana" w:hAnsi="Verdana"/>
          <w:b/>
          <w:bCs/>
          <w:iCs/>
          <w:sz w:val="18"/>
          <w:szCs w:val="18"/>
        </w:rPr>
      </w:pPr>
      <w:r w:rsidRPr="00CC73DE">
        <w:rPr>
          <w:rFonts w:ascii="Verdana" w:hAnsi="Verdana"/>
          <w:b/>
          <w:bCs/>
          <w:iCs/>
          <w:sz w:val="18"/>
          <w:szCs w:val="18"/>
        </w:rPr>
        <w:t xml:space="preserve">Zakres ujęty w </w:t>
      </w:r>
      <w:r w:rsidRPr="00CC73DE">
        <w:rPr>
          <w:rFonts w:ascii="Verdana" w:hAnsi="Verdana"/>
          <w:b/>
          <w:iCs/>
          <w:sz w:val="18"/>
          <w:szCs w:val="18"/>
        </w:rPr>
        <w:t>§1</w:t>
      </w:r>
      <w:r w:rsidRPr="00CC73DE">
        <w:rPr>
          <w:rFonts w:ascii="Verdana" w:hAnsi="Verdana"/>
          <w:b/>
          <w:bCs/>
          <w:iCs/>
          <w:sz w:val="18"/>
          <w:szCs w:val="18"/>
        </w:rPr>
        <w:t xml:space="preserve"> Zadanie I</w:t>
      </w:r>
    </w:p>
    <w:p w14:paraId="7FB5E291" w14:textId="77777777" w:rsidR="00E01A87" w:rsidRPr="00CC73DE" w:rsidRDefault="00E01A87" w:rsidP="00E01A87">
      <w:pPr>
        <w:ind w:left="340" w:right="-47"/>
        <w:jc w:val="both"/>
        <w:rPr>
          <w:rFonts w:ascii="Verdana" w:hAnsi="Verdana"/>
          <w:iCs/>
          <w:sz w:val="18"/>
          <w:szCs w:val="18"/>
        </w:rPr>
      </w:pPr>
      <w:r w:rsidRPr="00CC73DE">
        <w:rPr>
          <w:rFonts w:ascii="Verdana" w:hAnsi="Verdana"/>
          <w:b/>
          <w:bCs/>
          <w:iCs/>
          <w:sz w:val="18"/>
          <w:szCs w:val="18"/>
        </w:rPr>
        <w:t>Etapy realizacji i płatności:</w:t>
      </w:r>
    </w:p>
    <w:p w14:paraId="7FC1D0AE" w14:textId="77777777" w:rsidR="00E01A87" w:rsidRPr="00CC73DE" w:rsidRDefault="00E01A87" w:rsidP="00E01A87">
      <w:pPr>
        <w:numPr>
          <w:ilvl w:val="0"/>
          <w:numId w:val="13"/>
        </w:numPr>
        <w:ind w:right="-47"/>
        <w:jc w:val="both"/>
        <w:rPr>
          <w:rFonts w:ascii="Verdana" w:hAnsi="Verdana"/>
          <w:iCs/>
          <w:sz w:val="18"/>
          <w:szCs w:val="18"/>
        </w:rPr>
      </w:pPr>
      <w:r w:rsidRPr="00CC73DE">
        <w:rPr>
          <w:rFonts w:ascii="Verdana" w:hAnsi="Verdana"/>
          <w:b/>
          <w:bCs/>
          <w:iCs/>
          <w:sz w:val="18"/>
          <w:szCs w:val="18"/>
        </w:rPr>
        <w:t>Etap I</w:t>
      </w:r>
      <w:r w:rsidRPr="00CC73DE">
        <w:rPr>
          <w:rFonts w:ascii="Verdana" w:hAnsi="Verdana"/>
          <w:iCs/>
          <w:sz w:val="18"/>
          <w:szCs w:val="18"/>
        </w:rPr>
        <w:t xml:space="preserve"> – partia próbna (20 szt.): protokół odbioru + faktura 10 %</w:t>
      </w:r>
    </w:p>
    <w:p w14:paraId="496F94BA" w14:textId="77777777" w:rsidR="00E01A87" w:rsidRPr="00CC73DE" w:rsidRDefault="00E01A87" w:rsidP="00E01A87">
      <w:pPr>
        <w:numPr>
          <w:ilvl w:val="0"/>
          <w:numId w:val="13"/>
        </w:numPr>
        <w:ind w:right="-47"/>
        <w:jc w:val="both"/>
        <w:rPr>
          <w:rFonts w:ascii="Verdana" w:hAnsi="Verdana"/>
          <w:iCs/>
          <w:sz w:val="18"/>
          <w:szCs w:val="18"/>
        </w:rPr>
      </w:pPr>
      <w:r w:rsidRPr="00CC73DE">
        <w:rPr>
          <w:rFonts w:ascii="Verdana" w:hAnsi="Verdana"/>
          <w:b/>
          <w:bCs/>
          <w:iCs/>
          <w:sz w:val="18"/>
          <w:szCs w:val="18"/>
        </w:rPr>
        <w:t>Etap II</w:t>
      </w:r>
      <w:r w:rsidRPr="00CC73DE">
        <w:rPr>
          <w:rFonts w:ascii="Verdana" w:hAnsi="Verdana"/>
          <w:iCs/>
          <w:sz w:val="18"/>
          <w:szCs w:val="18"/>
        </w:rPr>
        <w:t xml:space="preserve"> – 200 szt.: protokół odbioru + faktura  30%</w:t>
      </w:r>
    </w:p>
    <w:p w14:paraId="58A9849A" w14:textId="77777777" w:rsidR="00E01A87" w:rsidRPr="00CC73DE" w:rsidRDefault="00E01A87" w:rsidP="00E01A87">
      <w:pPr>
        <w:numPr>
          <w:ilvl w:val="0"/>
          <w:numId w:val="13"/>
        </w:numPr>
        <w:ind w:right="-47"/>
        <w:jc w:val="both"/>
        <w:rPr>
          <w:rFonts w:ascii="Verdana" w:hAnsi="Verdana"/>
          <w:iCs/>
          <w:sz w:val="18"/>
          <w:szCs w:val="18"/>
        </w:rPr>
      </w:pPr>
      <w:r w:rsidRPr="00CC73DE">
        <w:rPr>
          <w:rFonts w:ascii="Verdana" w:hAnsi="Verdana"/>
          <w:b/>
          <w:bCs/>
          <w:iCs/>
          <w:sz w:val="18"/>
          <w:szCs w:val="18"/>
        </w:rPr>
        <w:t>Etap III</w:t>
      </w:r>
      <w:r w:rsidRPr="00CC73DE">
        <w:rPr>
          <w:rFonts w:ascii="Verdana" w:hAnsi="Verdana"/>
          <w:iCs/>
          <w:sz w:val="18"/>
          <w:szCs w:val="18"/>
        </w:rPr>
        <w:t xml:space="preserve"> – 200 szt.: protokół odbioru + faktura 30%</w:t>
      </w:r>
    </w:p>
    <w:p w14:paraId="7A50EA66" w14:textId="77777777" w:rsidR="00E01A87" w:rsidRPr="00CC73DE" w:rsidRDefault="00E01A87" w:rsidP="00E01A87">
      <w:pPr>
        <w:numPr>
          <w:ilvl w:val="0"/>
          <w:numId w:val="13"/>
        </w:numPr>
        <w:ind w:right="-47"/>
        <w:jc w:val="both"/>
        <w:rPr>
          <w:rFonts w:ascii="Verdana" w:hAnsi="Verdana"/>
          <w:iCs/>
          <w:sz w:val="18"/>
          <w:szCs w:val="18"/>
        </w:rPr>
      </w:pPr>
      <w:r w:rsidRPr="00CC73DE">
        <w:rPr>
          <w:rFonts w:ascii="Verdana" w:hAnsi="Verdana"/>
          <w:b/>
          <w:bCs/>
          <w:iCs/>
          <w:sz w:val="18"/>
          <w:szCs w:val="18"/>
        </w:rPr>
        <w:t>Etap IV</w:t>
      </w:r>
      <w:r w:rsidRPr="00CC73DE">
        <w:rPr>
          <w:rFonts w:ascii="Verdana" w:hAnsi="Verdana"/>
          <w:iCs/>
          <w:sz w:val="18"/>
          <w:szCs w:val="18"/>
        </w:rPr>
        <w:t xml:space="preserve"> – 200 szt.: protokół odbioru + faktura 30%</w:t>
      </w:r>
    </w:p>
    <w:p w14:paraId="0D3D3ED3" w14:textId="77777777" w:rsidR="00E01A87" w:rsidRPr="00CC73DE" w:rsidRDefault="00E01A87" w:rsidP="00E01A87">
      <w:pPr>
        <w:ind w:left="360" w:right="-47"/>
        <w:jc w:val="both"/>
        <w:rPr>
          <w:rFonts w:ascii="Verdana" w:hAnsi="Verdana"/>
          <w:b/>
          <w:bCs/>
          <w:iCs/>
          <w:sz w:val="18"/>
          <w:szCs w:val="18"/>
        </w:rPr>
      </w:pPr>
      <w:r w:rsidRPr="00CC73DE">
        <w:rPr>
          <w:rFonts w:ascii="Verdana" w:hAnsi="Verdana"/>
          <w:b/>
          <w:bCs/>
          <w:iCs/>
          <w:sz w:val="18"/>
          <w:szCs w:val="18"/>
        </w:rPr>
        <w:t xml:space="preserve">Zakres ujęty w </w:t>
      </w:r>
      <w:r w:rsidRPr="00CC73DE">
        <w:rPr>
          <w:rFonts w:ascii="Verdana" w:hAnsi="Verdana"/>
          <w:b/>
          <w:iCs/>
          <w:sz w:val="18"/>
          <w:szCs w:val="18"/>
        </w:rPr>
        <w:t>§1</w:t>
      </w:r>
      <w:r w:rsidRPr="00CC73DE">
        <w:rPr>
          <w:rFonts w:ascii="Verdana" w:hAnsi="Verdana"/>
          <w:b/>
          <w:bCs/>
          <w:iCs/>
          <w:sz w:val="18"/>
          <w:szCs w:val="18"/>
        </w:rPr>
        <w:t xml:space="preserve"> Zadanie II</w:t>
      </w:r>
    </w:p>
    <w:p w14:paraId="019FCA32" w14:textId="77777777" w:rsidR="00E01A87" w:rsidRPr="00CC73DE" w:rsidRDefault="00E01A87" w:rsidP="00E01A87">
      <w:pPr>
        <w:ind w:left="360" w:right="-47"/>
        <w:jc w:val="both"/>
        <w:rPr>
          <w:rFonts w:ascii="Verdana" w:hAnsi="Verdana"/>
          <w:b/>
          <w:bCs/>
          <w:iCs/>
          <w:sz w:val="18"/>
          <w:szCs w:val="18"/>
        </w:rPr>
      </w:pPr>
      <w:r w:rsidRPr="00CC73DE">
        <w:rPr>
          <w:rFonts w:ascii="Verdana" w:hAnsi="Verdana"/>
          <w:b/>
          <w:bCs/>
          <w:iCs/>
          <w:sz w:val="18"/>
          <w:szCs w:val="18"/>
        </w:rPr>
        <w:t>Etapy realizacji i płatności:</w:t>
      </w:r>
    </w:p>
    <w:p w14:paraId="6A1C93B6" w14:textId="77777777" w:rsidR="00E01A87" w:rsidRPr="00CC73DE" w:rsidRDefault="00E01A87" w:rsidP="00E01A87">
      <w:pPr>
        <w:numPr>
          <w:ilvl w:val="0"/>
          <w:numId w:val="13"/>
        </w:numPr>
        <w:ind w:right="-47"/>
        <w:jc w:val="both"/>
        <w:rPr>
          <w:rFonts w:ascii="Verdana" w:hAnsi="Verdana"/>
          <w:iCs/>
          <w:sz w:val="18"/>
          <w:szCs w:val="18"/>
        </w:rPr>
      </w:pPr>
      <w:r w:rsidRPr="00CC73DE">
        <w:rPr>
          <w:rFonts w:ascii="Verdana" w:hAnsi="Verdana"/>
          <w:b/>
          <w:bCs/>
          <w:iCs/>
          <w:sz w:val="18"/>
          <w:szCs w:val="18"/>
        </w:rPr>
        <w:t>Etap I</w:t>
      </w:r>
      <w:r w:rsidRPr="00CC73DE">
        <w:rPr>
          <w:rFonts w:ascii="Verdana" w:hAnsi="Verdana"/>
          <w:iCs/>
          <w:sz w:val="18"/>
          <w:szCs w:val="18"/>
        </w:rPr>
        <w:t xml:space="preserve"> – partia próbna (20 szt.): protokół odbioru + faktura 10 %</w:t>
      </w:r>
    </w:p>
    <w:p w14:paraId="655BAC1F" w14:textId="77777777" w:rsidR="00E01A87" w:rsidRPr="00CC73DE" w:rsidRDefault="00E01A87" w:rsidP="00E01A87">
      <w:pPr>
        <w:numPr>
          <w:ilvl w:val="0"/>
          <w:numId w:val="13"/>
        </w:numPr>
        <w:ind w:right="-47"/>
        <w:jc w:val="both"/>
        <w:rPr>
          <w:rFonts w:ascii="Verdana" w:hAnsi="Verdana"/>
          <w:iCs/>
          <w:sz w:val="18"/>
          <w:szCs w:val="18"/>
        </w:rPr>
      </w:pPr>
      <w:r w:rsidRPr="00CC73DE">
        <w:rPr>
          <w:rFonts w:ascii="Verdana" w:hAnsi="Verdana"/>
          <w:b/>
          <w:bCs/>
          <w:iCs/>
          <w:sz w:val="18"/>
          <w:szCs w:val="18"/>
        </w:rPr>
        <w:t>Etap II</w:t>
      </w:r>
      <w:r w:rsidRPr="00CC73DE">
        <w:rPr>
          <w:rFonts w:ascii="Verdana" w:hAnsi="Verdana"/>
          <w:iCs/>
          <w:sz w:val="18"/>
          <w:szCs w:val="18"/>
        </w:rPr>
        <w:t xml:space="preserve"> – 200 szt.: protokół odbioru + faktura 30%</w:t>
      </w:r>
    </w:p>
    <w:p w14:paraId="08E701FF" w14:textId="77777777" w:rsidR="00E01A87" w:rsidRPr="00CC73DE" w:rsidRDefault="00E01A87" w:rsidP="00E01A87">
      <w:pPr>
        <w:numPr>
          <w:ilvl w:val="0"/>
          <w:numId w:val="13"/>
        </w:numPr>
        <w:ind w:right="-47"/>
        <w:jc w:val="both"/>
        <w:rPr>
          <w:rFonts w:ascii="Verdana" w:hAnsi="Verdana"/>
          <w:iCs/>
          <w:sz w:val="18"/>
          <w:szCs w:val="18"/>
        </w:rPr>
      </w:pPr>
      <w:r w:rsidRPr="00CC73DE">
        <w:rPr>
          <w:rFonts w:ascii="Verdana" w:hAnsi="Verdana"/>
          <w:b/>
          <w:bCs/>
          <w:iCs/>
          <w:sz w:val="18"/>
          <w:szCs w:val="18"/>
        </w:rPr>
        <w:t>Etap III</w:t>
      </w:r>
      <w:r w:rsidRPr="00CC73DE">
        <w:rPr>
          <w:rFonts w:ascii="Verdana" w:hAnsi="Verdana"/>
          <w:iCs/>
          <w:sz w:val="18"/>
          <w:szCs w:val="18"/>
        </w:rPr>
        <w:t xml:space="preserve"> – 200 szt.: protokół odbioru + faktura 30%</w:t>
      </w:r>
    </w:p>
    <w:p w14:paraId="21445A39" w14:textId="77777777" w:rsidR="00E01A87" w:rsidRPr="00CC73DE" w:rsidRDefault="00E01A87" w:rsidP="00E01A87">
      <w:pPr>
        <w:numPr>
          <w:ilvl w:val="0"/>
          <w:numId w:val="13"/>
        </w:numPr>
        <w:ind w:right="-47"/>
        <w:jc w:val="both"/>
        <w:rPr>
          <w:rFonts w:ascii="Verdana" w:hAnsi="Verdana"/>
          <w:iCs/>
          <w:sz w:val="18"/>
          <w:szCs w:val="18"/>
        </w:rPr>
      </w:pPr>
      <w:r w:rsidRPr="00CC73DE">
        <w:rPr>
          <w:rFonts w:ascii="Verdana" w:hAnsi="Verdana"/>
          <w:b/>
          <w:bCs/>
          <w:iCs/>
          <w:sz w:val="18"/>
          <w:szCs w:val="18"/>
        </w:rPr>
        <w:t>Etap IV</w:t>
      </w:r>
      <w:r w:rsidRPr="00CC73DE">
        <w:rPr>
          <w:rFonts w:ascii="Verdana" w:hAnsi="Verdana"/>
          <w:iCs/>
          <w:sz w:val="18"/>
          <w:szCs w:val="18"/>
        </w:rPr>
        <w:t xml:space="preserve"> – 200 szt.: protokół odbioru + faktura 30%</w:t>
      </w:r>
    </w:p>
    <w:p w14:paraId="54B745C3" w14:textId="77777777" w:rsidR="00E01A87" w:rsidRPr="00CC73DE" w:rsidRDefault="00E01A87" w:rsidP="00E01A87">
      <w:pPr>
        <w:ind w:left="360" w:right="-47"/>
        <w:jc w:val="both"/>
        <w:rPr>
          <w:rFonts w:ascii="Verdana" w:hAnsi="Verdana"/>
          <w:b/>
          <w:bCs/>
          <w:iCs/>
          <w:sz w:val="18"/>
          <w:szCs w:val="18"/>
        </w:rPr>
      </w:pPr>
    </w:p>
    <w:p w14:paraId="15FC2AE0" w14:textId="77777777" w:rsidR="00E01A87" w:rsidRPr="00CC73DE" w:rsidRDefault="00E01A87" w:rsidP="00E01A87">
      <w:pPr>
        <w:ind w:left="360" w:right="-47"/>
        <w:jc w:val="both"/>
        <w:rPr>
          <w:rFonts w:ascii="Verdana" w:hAnsi="Verdana"/>
          <w:b/>
          <w:bCs/>
          <w:iCs/>
          <w:sz w:val="18"/>
          <w:szCs w:val="18"/>
        </w:rPr>
      </w:pPr>
      <w:r w:rsidRPr="00CC73DE">
        <w:rPr>
          <w:rFonts w:ascii="Verdana" w:hAnsi="Verdana"/>
          <w:b/>
          <w:bCs/>
          <w:iCs/>
          <w:sz w:val="18"/>
          <w:szCs w:val="18"/>
        </w:rPr>
        <w:t>Zakres ujęty w §1 Zadanie III</w:t>
      </w:r>
    </w:p>
    <w:p w14:paraId="06058F79" w14:textId="77777777" w:rsidR="00E01A87" w:rsidRPr="00CC73DE" w:rsidRDefault="00E01A87" w:rsidP="00E01A87">
      <w:pPr>
        <w:ind w:left="360" w:right="-47"/>
        <w:jc w:val="both"/>
        <w:rPr>
          <w:rFonts w:ascii="Verdana" w:hAnsi="Verdana"/>
          <w:b/>
          <w:bCs/>
          <w:iCs/>
          <w:sz w:val="18"/>
          <w:szCs w:val="18"/>
        </w:rPr>
      </w:pPr>
      <w:r w:rsidRPr="00CC73DE">
        <w:rPr>
          <w:rFonts w:ascii="Verdana" w:hAnsi="Verdana"/>
          <w:b/>
          <w:bCs/>
          <w:iCs/>
          <w:sz w:val="18"/>
          <w:szCs w:val="18"/>
        </w:rPr>
        <w:t>Etapy realizacji i płatności:</w:t>
      </w:r>
    </w:p>
    <w:p w14:paraId="1E5DBBFF" w14:textId="77777777" w:rsidR="00E01A87" w:rsidRPr="00CC73DE" w:rsidRDefault="00E01A87" w:rsidP="00E01A87">
      <w:pPr>
        <w:numPr>
          <w:ilvl w:val="0"/>
          <w:numId w:val="14"/>
        </w:numPr>
        <w:ind w:right="-47"/>
        <w:jc w:val="both"/>
        <w:rPr>
          <w:rFonts w:ascii="Verdana" w:hAnsi="Verdana"/>
          <w:iCs/>
          <w:sz w:val="18"/>
          <w:szCs w:val="18"/>
        </w:rPr>
      </w:pPr>
      <w:r w:rsidRPr="00CC73DE">
        <w:rPr>
          <w:rFonts w:ascii="Verdana" w:hAnsi="Verdana"/>
          <w:b/>
          <w:bCs/>
          <w:iCs/>
          <w:sz w:val="18"/>
          <w:szCs w:val="18"/>
        </w:rPr>
        <w:t>Etap I</w:t>
      </w:r>
      <w:r w:rsidRPr="00CC73DE">
        <w:rPr>
          <w:rFonts w:ascii="Verdana" w:hAnsi="Verdana"/>
          <w:iCs/>
          <w:sz w:val="18"/>
          <w:szCs w:val="18"/>
        </w:rPr>
        <w:t xml:space="preserve"> – partia próbna (380 szt.): protokół odbioru + faktura 10 %</w:t>
      </w:r>
    </w:p>
    <w:p w14:paraId="0D01F178" w14:textId="77777777" w:rsidR="00E01A87" w:rsidRPr="00CC73DE" w:rsidRDefault="00E01A87" w:rsidP="00E01A87">
      <w:pPr>
        <w:numPr>
          <w:ilvl w:val="0"/>
          <w:numId w:val="14"/>
        </w:numPr>
        <w:ind w:right="-47"/>
        <w:jc w:val="both"/>
        <w:rPr>
          <w:rFonts w:ascii="Verdana" w:hAnsi="Verdana"/>
          <w:iCs/>
          <w:sz w:val="18"/>
          <w:szCs w:val="18"/>
        </w:rPr>
      </w:pPr>
      <w:r w:rsidRPr="00CC73DE">
        <w:rPr>
          <w:rFonts w:ascii="Verdana" w:hAnsi="Verdana"/>
          <w:b/>
          <w:bCs/>
          <w:iCs/>
          <w:sz w:val="18"/>
          <w:szCs w:val="18"/>
        </w:rPr>
        <w:t>Etap II</w:t>
      </w:r>
      <w:r w:rsidRPr="00CC73DE">
        <w:rPr>
          <w:rFonts w:ascii="Verdana" w:hAnsi="Verdana"/>
          <w:iCs/>
          <w:sz w:val="18"/>
          <w:szCs w:val="18"/>
        </w:rPr>
        <w:t xml:space="preserve"> – 3 800 szt.: protokół odbioru + faktura 30%</w:t>
      </w:r>
    </w:p>
    <w:p w14:paraId="1E99352E" w14:textId="77777777" w:rsidR="00E01A87" w:rsidRPr="00CC73DE" w:rsidRDefault="00E01A87" w:rsidP="00E01A87">
      <w:pPr>
        <w:numPr>
          <w:ilvl w:val="0"/>
          <w:numId w:val="14"/>
        </w:numPr>
        <w:ind w:right="-47"/>
        <w:jc w:val="both"/>
        <w:rPr>
          <w:rFonts w:ascii="Verdana" w:hAnsi="Verdana"/>
          <w:iCs/>
          <w:sz w:val="18"/>
          <w:szCs w:val="18"/>
        </w:rPr>
      </w:pPr>
      <w:r w:rsidRPr="00CC73DE">
        <w:rPr>
          <w:rFonts w:ascii="Verdana" w:hAnsi="Verdana"/>
          <w:b/>
          <w:bCs/>
          <w:iCs/>
          <w:sz w:val="18"/>
          <w:szCs w:val="18"/>
        </w:rPr>
        <w:t>Etap III</w:t>
      </w:r>
      <w:r w:rsidRPr="00CC73DE">
        <w:rPr>
          <w:rFonts w:ascii="Verdana" w:hAnsi="Verdana"/>
          <w:iCs/>
          <w:sz w:val="18"/>
          <w:szCs w:val="18"/>
        </w:rPr>
        <w:t xml:space="preserve"> – 3 800 szt.: protokół odbioru + faktura  30%</w:t>
      </w:r>
    </w:p>
    <w:p w14:paraId="7699DC1B" w14:textId="77777777" w:rsidR="00E01A87" w:rsidRPr="00CC73DE" w:rsidRDefault="00E01A87" w:rsidP="00E01A87">
      <w:pPr>
        <w:numPr>
          <w:ilvl w:val="0"/>
          <w:numId w:val="14"/>
        </w:numPr>
        <w:ind w:right="-47"/>
        <w:jc w:val="both"/>
        <w:rPr>
          <w:rFonts w:ascii="Verdana" w:hAnsi="Verdana"/>
          <w:iCs/>
          <w:sz w:val="18"/>
          <w:szCs w:val="18"/>
        </w:rPr>
      </w:pPr>
      <w:r w:rsidRPr="00CC73DE">
        <w:rPr>
          <w:rFonts w:ascii="Verdana" w:hAnsi="Verdana"/>
          <w:b/>
          <w:bCs/>
          <w:iCs/>
          <w:sz w:val="18"/>
          <w:szCs w:val="18"/>
        </w:rPr>
        <w:t>Etap IV</w:t>
      </w:r>
      <w:r w:rsidRPr="00CC73DE">
        <w:rPr>
          <w:rFonts w:ascii="Verdana" w:hAnsi="Verdana"/>
          <w:iCs/>
          <w:sz w:val="18"/>
          <w:szCs w:val="18"/>
        </w:rPr>
        <w:t xml:space="preserve"> – 3 800 szt.: protokół odbioru + faktura 30%</w:t>
      </w:r>
    </w:p>
    <w:p w14:paraId="3261B9C5" w14:textId="77777777" w:rsidR="00E01A87" w:rsidRPr="00CC73DE" w:rsidRDefault="00E01A87" w:rsidP="00204E0A">
      <w:pPr>
        <w:pStyle w:val="Tekstpodstawowy"/>
        <w:rPr>
          <w:rFonts w:ascii="Verdana" w:hAnsi="Verdana"/>
          <w:b/>
          <w:sz w:val="18"/>
          <w:szCs w:val="18"/>
        </w:rPr>
      </w:pPr>
    </w:p>
    <w:p w14:paraId="14C5AB76" w14:textId="37C49E9B" w:rsidR="00E01A87" w:rsidRPr="00CC73DE" w:rsidRDefault="00E01A87" w:rsidP="00E01A87">
      <w:pPr>
        <w:pStyle w:val="Tekstpodstawowy"/>
        <w:rPr>
          <w:rFonts w:ascii="Verdana" w:hAnsi="Verdana"/>
          <w:b/>
          <w:sz w:val="18"/>
          <w:szCs w:val="18"/>
        </w:rPr>
      </w:pPr>
      <w:r w:rsidRPr="00CC73DE">
        <w:rPr>
          <w:rFonts w:ascii="Verdana" w:hAnsi="Verdana"/>
          <w:b/>
          <w:sz w:val="18"/>
          <w:szCs w:val="18"/>
        </w:rPr>
        <w:t>W § 3 w pkt. 4 powinno być:</w:t>
      </w:r>
    </w:p>
    <w:p w14:paraId="728583FA" w14:textId="77777777" w:rsidR="00204E0A" w:rsidRPr="00CC73DE" w:rsidRDefault="00204E0A" w:rsidP="00E01A87">
      <w:pPr>
        <w:ind w:right="-47"/>
        <w:jc w:val="both"/>
        <w:rPr>
          <w:rFonts w:ascii="Verdana" w:hAnsi="Verdana"/>
          <w:i/>
          <w:sz w:val="18"/>
          <w:szCs w:val="18"/>
        </w:rPr>
      </w:pPr>
      <w:r w:rsidRPr="00CC73DE">
        <w:rPr>
          <w:rFonts w:ascii="Verdana" w:hAnsi="Verdana"/>
          <w:iCs/>
          <w:sz w:val="18"/>
          <w:szCs w:val="18"/>
        </w:rPr>
        <w:t>Rozliczenie wynagrodzenia określonego w ust. 1 podzielone zostało na następujące raty:</w:t>
      </w:r>
    </w:p>
    <w:p w14:paraId="0724F4B3" w14:textId="77777777" w:rsidR="00204E0A" w:rsidRPr="00CC73DE" w:rsidRDefault="00204E0A" w:rsidP="00204E0A">
      <w:pPr>
        <w:ind w:left="340" w:right="-47"/>
        <w:jc w:val="both"/>
        <w:rPr>
          <w:rFonts w:ascii="Verdana" w:hAnsi="Verdana"/>
          <w:b/>
          <w:bCs/>
          <w:iCs/>
          <w:sz w:val="18"/>
          <w:szCs w:val="18"/>
        </w:rPr>
      </w:pPr>
      <w:bookmarkStart w:id="0" w:name="_Hlk219442621"/>
      <w:r w:rsidRPr="00CC73DE">
        <w:rPr>
          <w:rFonts w:ascii="Verdana" w:hAnsi="Verdana"/>
          <w:b/>
          <w:bCs/>
          <w:iCs/>
          <w:sz w:val="18"/>
          <w:szCs w:val="18"/>
        </w:rPr>
        <w:t xml:space="preserve">Zakres ujęty w </w:t>
      </w:r>
      <w:r w:rsidRPr="00CC73DE">
        <w:rPr>
          <w:rFonts w:ascii="Verdana" w:hAnsi="Verdana"/>
          <w:b/>
          <w:iCs/>
          <w:sz w:val="18"/>
          <w:szCs w:val="18"/>
        </w:rPr>
        <w:t>§1</w:t>
      </w:r>
      <w:r w:rsidRPr="00CC73DE">
        <w:rPr>
          <w:rFonts w:ascii="Verdana" w:hAnsi="Verdana"/>
          <w:b/>
          <w:bCs/>
          <w:iCs/>
          <w:sz w:val="18"/>
          <w:szCs w:val="18"/>
        </w:rPr>
        <w:t xml:space="preserve"> Zadanie I</w:t>
      </w:r>
    </w:p>
    <w:p w14:paraId="2FCC39A4" w14:textId="77777777" w:rsidR="00204E0A" w:rsidRPr="00CC73DE" w:rsidRDefault="00204E0A" w:rsidP="00204E0A">
      <w:pPr>
        <w:ind w:left="340" w:right="-47"/>
        <w:jc w:val="both"/>
        <w:rPr>
          <w:rFonts w:ascii="Verdana" w:hAnsi="Verdana"/>
          <w:b/>
          <w:bCs/>
          <w:iCs/>
          <w:sz w:val="18"/>
          <w:szCs w:val="18"/>
        </w:rPr>
      </w:pPr>
      <w:r w:rsidRPr="00CC73DE">
        <w:rPr>
          <w:rFonts w:ascii="Verdana" w:hAnsi="Verdana"/>
          <w:b/>
          <w:bCs/>
          <w:iCs/>
          <w:sz w:val="18"/>
          <w:szCs w:val="18"/>
        </w:rPr>
        <w:t>Etapy realizacji i płatności:</w:t>
      </w:r>
    </w:p>
    <w:p w14:paraId="48CC0E69" w14:textId="77777777" w:rsidR="00204E0A" w:rsidRPr="00CC73DE" w:rsidRDefault="00204E0A" w:rsidP="00204E0A">
      <w:pPr>
        <w:numPr>
          <w:ilvl w:val="0"/>
          <w:numId w:val="11"/>
        </w:numPr>
        <w:spacing w:after="160" w:line="254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partia próbna (20 szt.): protokół odbioru + faktura 10 % </w:t>
      </w:r>
      <w:bookmarkStart w:id="1" w:name="_Hlk219443212"/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>tj.: …………. PLN brutto</w:t>
      </w:r>
      <w:bookmarkEnd w:id="1"/>
    </w:p>
    <w:p w14:paraId="5751B712" w14:textId="77777777" w:rsidR="00204E0A" w:rsidRPr="00CC73DE" w:rsidRDefault="00204E0A" w:rsidP="00204E0A">
      <w:pPr>
        <w:numPr>
          <w:ilvl w:val="0"/>
          <w:numId w:val="11"/>
        </w:numPr>
        <w:spacing w:after="160" w:line="254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100 szt.: protokół odbioru + faktura  15% </w:t>
      </w:r>
    </w:p>
    <w:p w14:paraId="74E92113" w14:textId="77777777" w:rsidR="00204E0A" w:rsidRPr="00CC73DE" w:rsidRDefault="00204E0A" w:rsidP="00204E0A">
      <w:pPr>
        <w:numPr>
          <w:ilvl w:val="0"/>
          <w:numId w:val="11"/>
        </w:numPr>
        <w:spacing w:after="160" w:line="254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III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100 szt.: protokół odbioru + faktura 15% </w:t>
      </w:r>
    </w:p>
    <w:p w14:paraId="2EA6D98E" w14:textId="77777777" w:rsidR="00204E0A" w:rsidRPr="00CC73DE" w:rsidRDefault="00204E0A" w:rsidP="00204E0A">
      <w:pPr>
        <w:numPr>
          <w:ilvl w:val="0"/>
          <w:numId w:val="11"/>
        </w:numPr>
        <w:spacing w:after="160" w:line="254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IV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100 szt.: protokół odbioru + faktura 15% </w:t>
      </w:r>
    </w:p>
    <w:p w14:paraId="51F4D59B" w14:textId="77777777" w:rsidR="00204E0A" w:rsidRPr="00CC73DE" w:rsidRDefault="00204E0A" w:rsidP="00204E0A">
      <w:pPr>
        <w:numPr>
          <w:ilvl w:val="0"/>
          <w:numId w:val="11"/>
        </w:numPr>
        <w:spacing w:after="160" w:line="254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V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100 szt.: protokół odbioru + faktura 15% </w:t>
      </w:r>
    </w:p>
    <w:p w14:paraId="38B37DEA" w14:textId="77777777" w:rsidR="00204E0A" w:rsidRPr="00CC73DE" w:rsidRDefault="00204E0A" w:rsidP="00204E0A">
      <w:pPr>
        <w:numPr>
          <w:ilvl w:val="0"/>
          <w:numId w:val="11"/>
        </w:numPr>
        <w:spacing w:after="160" w:line="254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VI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100 szt.: protokół odbioru + faktura 15% </w:t>
      </w:r>
    </w:p>
    <w:p w14:paraId="58F25558" w14:textId="77777777" w:rsidR="00204E0A" w:rsidRPr="00CC73DE" w:rsidRDefault="00204E0A" w:rsidP="00204E0A">
      <w:pPr>
        <w:numPr>
          <w:ilvl w:val="0"/>
          <w:numId w:val="11"/>
        </w:numPr>
        <w:spacing w:after="160" w:line="254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VII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100 szt.: protokół odbioru + faktura 15% </w:t>
      </w:r>
    </w:p>
    <w:p w14:paraId="63C0FAEA" w14:textId="77777777" w:rsidR="00204E0A" w:rsidRPr="00CC73DE" w:rsidRDefault="00204E0A" w:rsidP="00204E0A">
      <w:pPr>
        <w:ind w:left="340" w:right="-47"/>
        <w:jc w:val="both"/>
        <w:rPr>
          <w:rFonts w:ascii="Verdana" w:hAnsi="Verdana"/>
          <w:iCs/>
          <w:sz w:val="18"/>
          <w:szCs w:val="18"/>
        </w:rPr>
      </w:pPr>
    </w:p>
    <w:bookmarkEnd w:id="0"/>
    <w:p w14:paraId="7D66DD10" w14:textId="77777777" w:rsidR="00204E0A" w:rsidRPr="00CC73DE" w:rsidRDefault="00204E0A" w:rsidP="00204E0A">
      <w:pPr>
        <w:ind w:left="360" w:right="-47"/>
        <w:jc w:val="both"/>
        <w:rPr>
          <w:rFonts w:ascii="Verdana" w:hAnsi="Verdana"/>
          <w:b/>
          <w:bCs/>
          <w:iCs/>
          <w:sz w:val="18"/>
          <w:szCs w:val="18"/>
        </w:rPr>
      </w:pPr>
      <w:r w:rsidRPr="00CC73DE">
        <w:rPr>
          <w:rFonts w:ascii="Verdana" w:hAnsi="Verdana"/>
          <w:b/>
          <w:bCs/>
          <w:iCs/>
          <w:sz w:val="18"/>
          <w:szCs w:val="18"/>
        </w:rPr>
        <w:t xml:space="preserve">Zakres ujęty w </w:t>
      </w:r>
      <w:r w:rsidRPr="00CC73DE">
        <w:rPr>
          <w:rFonts w:ascii="Verdana" w:hAnsi="Verdana"/>
          <w:b/>
          <w:iCs/>
          <w:sz w:val="18"/>
          <w:szCs w:val="18"/>
        </w:rPr>
        <w:t>§1</w:t>
      </w:r>
      <w:r w:rsidRPr="00CC73DE">
        <w:rPr>
          <w:rFonts w:ascii="Verdana" w:hAnsi="Verdana"/>
          <w:b/>
          <w:bCs/>
          <w:iCs/>
          <w:sz w:val="18"/>
          <w:szCs w:val="18"/>
        </w:rPr>
        <w:t xml:space="preserve"> Zadanie II</w:t>
      </w:r>
    </w:p>
    <w:p w14:paraId="6E3BAAE4" w14:textId="77777777" w:rsidR="00204E0A" w:rsidRPr="00CC73DE" w:rsidRDefault="00204E0A" w:rsidP="00204E0A">
      <w:pPr>
        <w:ind w:left="360" w:right="-47"/>
        <w:jc w:val="both"/>
        <w:rPr>
          <w:rFonts w:ascii="Verdana" w:hAnsi="Verdana"/>
          <w:b/>
          <w:bCs/>
          <w:iCs/>
          <w:sz w:val="18"/>
          <w:szCs w:val="18"/>
        </w:rPr>
      </w:pPr>
      <w:r w:rsidRPr="00CC73DE">
        <w:rPr>
          <w:rFonts w:ascii="Verdana" w:hAnsi="Verdana"/>
          <w:b/>
          <w:bCs/>
          <w:iCs/>
          <w:sz w:val="18"/>
          <w:szCs w:val="18"/>
        </w:rPr>
        <w:t>Etapy realizacji i płatności:</w:t>
      </w:r>
    </w:p>
    <w:p w14:paraId="0217E53E" w14:textId="77777777" w:rsidR="00204E0A" w:rsidRPr="00CC73DE" w:rsidRDefault="00204E0A" w:rsidP="00204E0A">
      <w:pPr>
        <w:ind w:left="360" w:right="-47"/>
        <w:jc w:val="both"/>
        <w:rPr>
          <w:rFonts w:ascii="Verdana" w:hAnsi="Verdana"/>
          <w:b/>
          <w:bCs/>
          <w:iCs/>
          <w:sz w:val="18"/>
          <w:szCs w:val="18"/>
        </w:rPr>
      </w:pPr>
    </w:p>
    <w:p w14:paraId="69C22B1A" w14:textId="77777777" w:rsidR="00204E0A" w:rsidRPr="00CC73DE" w:rsidRDefault="00204E0A" w:rsidP="00204E0A">
      <w:pPr>
        <w:numPr>
          <w:ilvl w:val="0"/>
          <w:numId w:val="11"/>
        </w:numPr>
        <w:spacing w:after="160" w:line="252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partia próbna (20 szt.): protokół odbioru + faktura 10 % </w:t>
      </w:r>
    </w:p>
    <w:p w14:paraId="58FC6B66" w14:textId="77777777" w:rsidR="00204E0A" w:rsidRPr="00CC73DE" w:rsidRDefault="00204E0A" w:rsidP="00204E0A">
      <w:pPr>
        <w:numPr>
          <w:ilvl w:val="0"/>
          <w:numId w:val="11"/>
        </w:numPr>
        <w:spacing w:after="160" w:line="252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100 szt.: protokół odbioru + faktura  15% </w:t>
      </w:r>
    </w:p>
    <w:p w14:paraId="66B1088F" w14:textId="77777777" w:rsidR="00204E0A" w:rsidRPr="00CC73DE" w:rsidRDefault="00204E0A" w:rsidP="00204E0A">
      <w:pPr>
        <w:numPr>
          <w:ilvl w:val="0"/>
          <w:numId w:val="11"/>
        </w:numPr>
        <w:spacing w:after="160" w:line="252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III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100 szt.: protokół odbioru + faktura 15%</w:t>
      </w:r>
    </w:p>
    <w:p w14:paraId="30A2545B" w14:textId="77777777" w:rsidR="00204E0A" w:rsidRPr="00CC73DE" w:rsidRDefault="00204E0A" w:rsidP="00204E0A">
      <w:pPr>
        <w:numPr>
          <w:ilvl w:val="0"/>
          <w:numId w:val="11"/>
        </w:numPr>
        <w:spacing w:after="160" w:line="252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IV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100 szt.: protokół odbioru + faktura 15% </w:t>
      </w:r>
    </w:p>
    <w:p w14:paraId="5E8AEAF1" w14:textId="77777777" w:rsidR="00204E0A" w:rsidRPr="00CC73DE" w:rsidRDefault="00204E0A" w:rsidP="00204E0A">
      <w:pPr>
        <w:numPr>
          <w:ilvl w:val="0"/>
          <w:numId w:val="11"/>
        </w:numPr>
        <w:spacing w:after="160" w:line="252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V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100 szt.: protokół odbioru + faktura 15% </w:t>
      </w:r>
    </w:p>
    <w:p w14:paraId="12640F1F" w14:textId="77777777" w:rsidR="00204E0A" w:rsidRPr="00CC73DE" w:rsidRDefault="00204E0A" w:rsidP="00204E0A">
      <w:pPr>
        <w:numPr>
          <w:ilvl w:val="0"/>
          <w:numId w:val="11"/>
        </w:numPr>
        <w:spacing w:after="160" w:line="252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lastRenderedPageBreak/>
        <w:t>Etap VI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100 szt.: protokół odbioru + faktura 15% </w:t>
      </w:r>
    </w:p>
    <w:p w14:paraId="23A4DD7F" w14:textId="77777777" w:rsidR="00204E0A" w:rsidRPr="00CC73DE" w:rsidRDefault="00204E0A" w:rsidP="00204E0A">
      <w:pPr>
        <w:numPr>
          <w:ilvl w:val="0"/>
          <w:numId w:val="11"/>
        </w:numPr>
        <w:spacing w:after="160" w:line="252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VII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100 szt.: protokół odbioru + faktura 15% </w:t>
      </w:r>
    </w:p>
    <w:p w14:paraId="06D224B0" w14:textId="77777777" w:rsidR="00204E0A" w:rsidRPr="00CC73DE" w:rsidRDefault="00204E0A" w:rsidP="00204E0A">
      <w:pPr>
        <w:ind w:left="360" w:right="-47"/>
        <w:jc w:val="both"/>
        <w:rPr>
          <w:rFonts w:ascii="Verdana" w:hAnsi="Verdana"/>
          <w:b/>
          <w:bCs/>
          <w:iCs/>
          <w:sz w:val="18"/>
          <w:szCs w:val="18"/>
        </w:rPr>
      </w:pPr>
      <w:r w:rsidRPr="00CC73DE">
        <w:rPr>
          <w:rFonts w:ascii="Verdana" w:hAnsi="Verdana"/>
          <w:b/>
          <w:bCs/>
          <w:iCs/>
          <w:sz w:val="18"/>
          <w:szCs w:val="18"/>
        </w:rPr>
        <w:t>Zakres ujęty w §1 Zadanie III</w:t>
      </w:r>
    </w:p>
    <w:p w14:paraId="46D6155B" w14:textId="77777777" w:rsidR="00204E0A" w:rsidRPr="00CC73DE" w:rsidRDefault="00204E0A" w:rsidP="00204E0A">
      <w:pPr>
        <w:ind w:left="360" w:right="-47"/>
        <w:jc w:val="both"/>
        <w:rPr>
          <w:rFonts w:ascii="Verdana" w:hAnsi="Verdana"/>
          <w:b/>
          <w:bCs/>
          <w:iCs/>
          <w:sz w:val="18"/>
          <w:szCs w:val="18"/>
        </w:rPr>
      </w:pPr>
      <w:r w:rsidRPr="00CC73DE">
        <w:rPr>
          <w:rFonts w:ascii="Verdana" w:hAnsi="Verdana"/>
          <w:b/>
          <w:bCs/>
          <w:iCs/>
          <w:sz w:val="18"/>
          <w:szCs w:val="18"/>
        </w:rPr>
        <w:t>Etapy realizacji i płatności:</w:t>
      </w:r>
    </w:p>
    <w:p w14:paraId="1DFE1E59" w14:textId="77777777" w:rsidR="00204E0A" w:rsidRPr="00CC73DE" w:rsidRDefault="00204E0A" w:rsidP="00204E0A">
      <w:pPr>
        <w:numPr>
          <w:ilvl w:val="0"/>
          <w:numId w:val="12"/>
        </w:numPr>
        <w:spacing w:after="160" w:line="254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partia próbna (380 szt.): protokół odbioru + faktura 10 % </w:t>
      </w:r>
    </w:p>
    <w:p w14:paraId="38DF1174" w14:textId="77777777" w:rsidR="00204E0A" w:rsidRPr="00CC73DE" w:rsidRDefault="00204E0A" w:rsidP="00204E0A">
      <w:pPr>
        <w:numPr>
          <w:ilvl w:val="0"/>
          <w:numId w:val="12"/>
        </w:numPr>
        <w:spacing w:after="160" w:line="254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1 900 szt.: protokół odbioru + faktura 15% </w:t>
      </w:r>
    </w:p>
    <w:p w14:paraId="60AD4FCD" w14:textId="77777777" w:rsidR="00204E0A" w:rsidRPr="00CC73DE" w:rsidRDefault="00204E0A" w:rsidP="00204E0A">
      <w:pPr>
        <w:numPr>
          <w:ilvl w:val="0"/>
          <w:numId w:val="12"/>
        </w:numPr>
        <w:spacing w:after="160" w:line="254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III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1 900 szt.: protokół odbioru + faktura 15% </w:t>
      </w:r>
    </w:p>
    <w:p w14:paraId="73DB624E" w14:textId="77777777" w:rsidR="00204E0A" w:rsidRPr="00CC73DE" w:rsidRDefault="00204E0A" w:rsidP="00204E0A">
      <w:pPr>
        <w:numPr>
          <w:ilvl w:val="0"/>
          <w:numId w:val="12"/>
        </w:numPr>
        <w:spacing w:after="160" w:line="254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IV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1 900 szt.: protokół odbioru + faktura 15% </w:t>
      </w:r>
    </w:p>
    <w:p w14:paraId="42574DAF" w14:textId="77777777" w:rsidR="00204E0A" w:rsidRPr="00CC73DE" w:rsidRDefault="00204E0A" w:rsidP="00204E0A">
      <w:pPr>
        <w:numPr>
          <w:ilvl w:val="0"/>
          <w:numId w:val="12"/>
        </w:numPr>
        <w:spacing w:after="160" w:line="254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V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1 900 szt.: protokół odbioru + faktura 15% </w:t>
      </w:r>
    </w:p>
    <w:p w14:paraId="2A4C1C73" w14:textId="77777777" w:rsidR="00204E0A" w:rsidRPr="00CC73DE" w:rsidRDefault="00204E0A" w:rsidP="00204E0A">
      <w:pPr>
        <w:numPr>
          <w:ilvl w:val="0"/>
          <w:numId w:val="12"/>
        </w:numPr>
        <w:spacing w:after="160" w:line="254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VI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1 900 szt.: protokół odbioru + faktura 15% </w:t>
      </w:r>
    </w:p>
    <w:p w14:paraId="44EC3481" w14:textId="77777777" w:rsidR="00204E0A" w:rsidRPr="00CC73DE" w:rsidRDefault="00204E0A" w:rsidP="00204E0A">
      <w:pPr>
        <w:numPr>
          <w:ilvl w:val="0"/>
          <w:numId w:val="12"/>
        </w:numPr>
        <w:spacing w:after="160" w:line="254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CC73DE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VII</w:t>
      </w:r>
      <w:r w:rsidRPr="00CC73DE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1 900 szt.: protokół odbioru + faktura 15% </w:t>
      </w:r>
    </w:p>
    <w:p w14:paraId="643B2E9F" w14:textId="61B501F2" w:rsidR="00D23476" w:rsidRPr="00CC73DE" w:rsidRDefault="00127C4E" w:rsidP="00AC0773">
      <w:pPr>
        <w:pStyle w:val="Tekstpodstawowy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b/>
          <w:bCs/>
          <w:sz w:val="18"/>
          <w:szCs w:val="18"/>
        </w:rPr>
        <w:t>Ponadto Zamawiający dodaje do</w:t>
      </w:r>
      <w:r w:rsidRPr="00CC73DE">
        <w:rPr>
          <w:rFonts w:ascii="Verdana" w:hAnsi="Verdana"/>
          <w:sz w:val="18"/>
          <w:szCs w:val="18"/>
        </w:rPr>
        <w:t xml:space="preserve"> </w:t>
      </w:r>
      <w:r w:rsidRPr="00CC73DE">
        <w:rPr>
          <w:rFonts w:ascii="Verdana" w:hAnsi="Verdana"/>
          <w:b/>
          <w:iCs/>
          <w:sz w:val="18"/>
          <w:szCs w:val="18"/>
        </w:rPr>
        <w:t>§4 pkt. 6 o następującym brzmieniu:</w:t>
      </w:r>
    </w:p>
    <w:p w14:paraId="537202AE" w14:textId="77777777" w:rsidR="00127C4E" w:rsidRPr="00CC73DE" w:rsidRDefault="00127C4E" w:rsidP="00127C4E">
      <w:pPr>
        <w:numPr>
          <w:ilvl w:val="0"/>
          <w:numId w:val="15"/>
        </w:numPr>
        <w:tabs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>Płatność zostanie dokonana do 21 dni od daty doręczenia prawidłowo wystawionej faktury Zamawiającemu po wykonaniu całości przedmiotu Umowy. Za moment doręczenia faktury ustrukturyzowanej za pośrednictwem Krajowego Systemu e-Faktur (</w:t>
      </w:r>
      <w:hyperlink r:id="rId7" w:history="1">
        <w:r w:rsidRPr="00CC73DE">
          <w:rPr>
            <w:rFonts w:ascii="Verdana" w:hAnsi="Verdana"/>
            <w:sz w:val="18"/>
            <w:szCs w:val="18"/>
            <w:u w:val="single"/>
          </w:rPr>
          <w:t>https://ksef.podatki.gov.pl/</w:t>
        </w:r>
      </w:hyperlink>
      <w:r w:rsidRPr="00CC73DE">
        <w:rPr>
          <w:rFonts w:ascii="Verdana" w:hAnsi="Verdana"/>
          <w:sz w:val="18"/>
          <w:szCs w:val="18"/>
        </w:rPr>
        <w:t>) uważa się dzień przydzielenia w tym systemie numeru identyfikującego tę fakturę (KSeF ID). „Zamawiający zobowiązuje Wykonawcę do wystawiania faktur w postaci faktur ustrukturyzowanych za pośrednictwem Krajowego Systemu e</w:t>
      </w:r>
      <w:r w:rsidRPr="00CC73DE">
        <w:rPr>
          <w:rFonts w:ascii="Verdana" w:hAnsi="Verdana"/>
          <w:sz w:val="18"/>
          <w:szCs w:val="18"/>
        </w:rPr>
        <w:noBreakHyphen/>
        <w:t>Faktur (KSeF),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</w:t>
      </w:r>
      <w:r w:rsidRPr="00CC73DE">
        <w:rPr>
          <w:rFonts w:ascii="Verdana" w:hAnsi="Verdana"/>
          <w:sz w:val="18"/>
          <w:szCs w:val="18"/>
        </w:rPr>
        <w:noBreakHyphen/>
        <w:t xml:space="preserve">Faktur (KSeF), Wykonawca wystawi fakturę w KSeF, a w polu „Podmiot3” poda identyfikator wewnętrzny (IDWew) jednostki Zamawiającego: 6750001923-….. Faktura musi zawierać numer wewnętrzny zamówienia lub umowy nadany przez Zamawiającego. </w:t>
      </w:r>
    </w:p>
    <w:p w14:paraId="57DDB3A3" w14:textId="77777777" w:rsidR="00127C4E" w:rsidRPr="00CC73DE" w:rsidRDefault="00127C4E" w:rsidP="00127C4E">
      <w:pPr>
        <w:tabs>
          <w:tab w:val="num" w:pos="360"/>
        </w:tabs>
        <w:ind w:left="340" w:right="-47"/>
        <w:jc w:val="both"/>
        <w:rPr>
          <w:rFonts w:ascii="Verdana" w:hAnsi="Verdana"/>
          <w:sz w:val="18"/>
          <w:szCs w:val="18"/>
          <w:lang w:val="en-US"/>
        </w:rPr>
      </w:pPr>
      <w:r w:rsidRPr="00CC73DE">
        <w:rPr>
          <w:rFonts w:ascii="Verdana" w:hAnsi="Verdana"/>
          <w:sz w:val="18"/>
          <w:szCs w:val="18"/>
          <w:lang w:val="en-US"/>
        </w:rPr>
        <w:t>Przykład:</w:t>
      </w:r>
    </w:p>
    <w:p w14:paraId="6F4159AA" w14:textId="77777777" w:rsidR="00127C4E" w:rsidRPr="00CC73DE" w:rsidRDefault="00127C4E" w:rsidP="00127C4E">
      <w:pPr>
        <w:numPr>
          <w:ilvl w:val="0"/>
          <w:numId w:val="16"/>
        </w:numPr>
        <w:tabs>
          <w:tab w:val="num" w:pos="284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>Należność, o której mowa w § 3, zostanie uregulowana przez Kupującego w terminie 21 dni od dnia otrzymania prawidłowo wystawionej faktury przez Sprzedawcę, po dokonaniu odbioru przedmiotu umowy, potwierdzonego protokołem zdawczo</w:t>
      </w:r>
      <w:r w:rsidRPr="00CC73DE">
        <w:rPr>
          <w:rFonts w:ascii="Verdana" w:hAnsi="Verdana"/>
          <w:sz w:val="18"/>
          <w:szCs w:val="18"/>
        </w:rPr>
        <w:noBreakHyphen/>
        <w:t>odbiorczym.</w:t>
      </w:r>
    </w:p>
    <w:p w14:paraId="3919CCB7" w14:textId="77777777" w:rsidR="00127C4E" w:rsidRPr="00CC73DE" w:rsidRDefault="00127C4E" w:rsidP="00127C4E">
      <w:pPr>
        <w:numPr>
          <w:ilvl w:val="0"/>
          <w:numId w:val="16"/>
        </w:numPr>
        <w:tabs>
          <w:tab w:val="num" w:pos="284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>Zapłata wynagrodzenia nastąpi przelewem na rachunek Sprzedawcy figurujący, na dzień zlecenia przelewu, w wykazie podmiotów, o którym mowa w art. 96b ust. 1 ustawy o podatku od towarów i usług. W przypadku braku, na dzień zapłaty, numeru rachunku w powyższym wykazie, nie mają zastosowania zapisy dotyczące naliczania odsetek ustawowych za nieterminową zapłatę, o których mowa w ust. 3.</w:t>
      </w:r>
    </w:p>
    <w:p w14:paraId="2DCF48FF" w14:textId="77777777" w:rsidR="00127C4E" w:rsidRPr="00CC73DE" w:rsidRDefault="00127C4E" w:rsidP="00127C4E">
      <w:pPr>
        <w:numPr>
          <w:ilvl w:val="0"/>
          <w:numId w:val="16"/>
        </w:numPr>
        <w:tabs>
          <w:tab w:val="num" w:pos="284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>Strony postanawiają, że zapłata następuje w dniu obciążenia rachunku bankowego Kupującego. W przypadku nieterminowej płatności należności Sprzedawca ma prawo naliczyć Kupującemu odsetki ustawowe za każdy dzień zwłoki.</w:t>
      </w:r>
    </w:p>
    <w:p w14:paraId="0430212D" w14:textId="77777777" w:rsidR="00127C4E" w:rsidRPr="00CC73DE" w:rsidRDefault="00127C4E" w:rsidP="00127C4E">
      <w:pPr>
        <w:numPr>
          <w:ilvl w:val="0"/>
          <w:numId w:val="16"/>
        </w:numPr>
        <w:tabs>
          <w:tab w:val="num" w:pos="284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>Sprzedawca nie może dokonywać cesji wierzytelności wynikających z niniejszej umowy.</w:t>
      </w:r>
    </w:p>
    <w:p w14:paraId="45757A36" w14:textId="77777777" w:rsidR="00127C4E" w:rsidRPr="00CC73DE" w:rsidRDefault="00127C4E" w:rsidP="00127C4E">
      <w:pPr>
        <w:numPr>
          <w:ilvl w:val="0"/>
          <w:numId w:val="16"/>
        </w:numPr>
        <w:tabs>
          <w:tab w:val="num" w:pos="284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>Zamawiający zobowiązuje Sprzedawcę do wystawiania faktur w postaci faktur ustrukturyzowanych za pośrednictwem Krajowego Systemu e</w:t>
      </w:r>
      <w:r w:rsidRPr="00CC73DE">
        <w:rPr>
          <w:rFonts w:ascii="Verdana" w:hAnsi="Verdana"/>
          <w:sz w:val="18"/>
          <w:szCs w:val="18"/>
        </w:rPr>
        <w:noBreakHyphen/>
        <w:t>Faktur (KSeF),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</w:t>
      </w:r>
      <w:r w:rsidRPr="00CC73DE">
        <w:rPr>
          <w:rFonts w:ascii="Verdana" w:hAnsi="Verdana"/>
          <w:sz w:val="18"/>
          <w:szCs w:val="18"/>
        </w:rPr>
        <w:noBreakHyphen/>
        <w:t>Faktur (KSeF), Sprzedawca wystawi fakturę w KSeF, a w polu „Podmiot3” poda identyfikator wewnętrzny (IDWew) jednostki Zamawiającego: 6750001923</w:t>
      </w:r>
      <w:r w:rsidRPr="00CC73DE">
        <w:rPr>
          <w:rFonts w:ascii="Verdana" w:hAnsi="Verdana"/>
          <w:sz w:val="18"/>
          <w:szCs w:val="18"/>
        </w:rPr>
        <w:noBreakHyphen/>
        <w:t xml:space="preserve">….. </w:t>
      </w:r>
    </w:p>
    <w:p w14:paraId="46DE52AB" w14:textId="77777777" w:rsidR="00127C4E" w:rsidRPr="00CC73DE" w:rsidRDefault="00127C4E" w:rsidP="00127C4E">
      <w:pPr>
        <w:numPr>
          <w:ilvl w:val="0"/>
          <w:numId w:val="16"/>
        </w:numPr>
        <w:tabs>
          <w:tab w:val="num" w:pos="284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>Za moment doręczenia faktury ustrukturyzowanej wystawionej za pośrednictwem Krajowego Systemu e</w:t>
      </w:r>
      <w:r w:rsidRPr="00CC73DE">
        <w:rPr>
          <w:rFonts w:ascii="Verdana" w:hAnsi="Verdana"/>
          <w:sz w:val="18"/>
          <w:szCs w:val="18"/>
        </w:rPr>
        <w:noBreakHyphen/>
        <w:t>Faktur uważa się dzień przydzielenia jej w tym systemie numeru identyfikującego (KSeF ID).</w:t>
      </w:r>
    </w:p>
    <w:p w14:paraId="5A1636EC" w14:textId="77777777" w:rsidR="00127C4E" w:rsidRPr="00CC73DE" w:rsidRDefault="00127C4E" w:rsidP="00127C4E">
      <w:pPr>
        <w:numPr>
          <w:ilvl w:val="0"/>
          <w:numId w:val="16"/>
        </w:numPr>
        <w:tabs>
          <w:tab w:val="num" w:pos="284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>Faktura powinna zawierać numer wewnętrzny zamówienia lub umowy nadany przez Zamawiającego.</w:t>
      </w:r>
    </w:p>
    <w:p w14:paraId="210D200A" w14:textId="77777777" w:rsidR="00D23476" w:rsidRDefault="00D23476" w:rsidP="00AC0773">
      <w:pPr>
        <w:pStyle w:val="Tekstpodstawowy"/>
        <w:rPr>
          <w:rFonts w:ascii="Verdana" w:hAnsi="Verdana"/>
          <w:sz w:val="18"/>
          <w:szCs w:val="18"/>
        </w:rPr>
      </w:pPr>
    </w:p>
    <w:p w14:paraId="751362A2" w14:textId="77777777" w:rsidR="00077731" w:rsidRPr="00CC73DE" w:rsidRDefault="00077731" w:rsidP="00AC0773">
      <w:pPr>
        <w:pStyle w:val="Tekstpodstawowy"/>
        <w:rPr>
          <w:rFonts w:ascii="Verdana" w:hAnsi="Verdana"/>
          <w:sz w:val="18"/>
          <w:szCs w:val="18"/>
        </w:rPr>
      </w:pPr>
    </w:p>
    <w:p w14:paraId="2D5C4C5A" w14:textId="1663D006" w:rsidR="00AC0773" w:rsidRPr="00CC73DE" w:rsidRDefault="00D23476" w:rsidP="00077CB8">
      <w:pPr>
        <w:tabs>
          <w:tab w:val="num" w:pos="360"/>
        </w:tabs>
        <w:ind w:right="-47"/>
        <w:jc w:val="both"/>
        <w:rPr>
          <w:rFonts w:ascii="Verdana" w:hAnsi="Verdana"/>
          <w:b/>
          <w:bCs/>
          <w:sz w:val="18"/>
          <w:szCs w:val="18"/>
        </w:rPr>
      </w:pPr>
      <w:r w:rsidRPr="00CC73DE">
        <w:rPr>
          <w:rFonts w:ascii="Verdana" w:hAnsi="Verdana"/>
          <w:b/>
          <w:bCs/>
          <w:sz w:val="18"/>
          <w:szCs w:val="18"/>
        </w:rPr>
        <w:lastRenderedPageBreak/>
        <w:t>W związku z powyższym Zamawiający wprowadza do SWZ nowy obowiązujący wzór formularza oferty stanowiący załącznik nr 1A do SWZ</w:t>
      </w:r>
      <w:r w:rsidR="00127C4E" w:rsidRPr="00CC73DE">
        <w:rPr>
          <w:rFonts w:ascii="Verdana" w:hAnsi="Verdana"/>
          <w:b/>
          <w:bCs/>
          <w:sz w:val="18"/>
          <w:szCs w:val="18"/>
        </w:rPr>
        <w:t xml:space="preserve"> oraz nowy obowiązujący wzór umowy stanowiący załącznik nr 3A do SWZ.</w:t>
      </w:r>
    </w:p>
    <w:p w14:paraId="5D6EE0CB" w14:textId="77777777" w:rsidR="00077CB8" w:rsidRPr="00CC73DE" w:rsidRDefault="00077CB8" w:rsidP="00077CB8">
      <w:pPr>
        <w:rPr>
          <w:rFonts w:ascii="Verdana" w:hAnsi="Verdana"/>
          <w:sz w:val="18"/>
          <w:szCs w:val="18"/>
        </w:rPr>
      </w:pPr>
    </w:p>
    <w:p w14:paraId="41727008" w14:textId="77777777" w:rsidR="00077CB8" w:rsidRPr="00CC73DE" w:rsidRDefault="00077CB8" w:rsidP="00077CB8">
      <w:pPr>
        <w:rPr>
          <w:rFonts w:ascii="Verdana" w:hAnsi="Verdana"/>
          <w:b/>
          <w:bCs/>
          <w:sz w:val="18"/>
          <w:szCs w:val="18"/>
        </w:rPr>
      </w:pPr>
    </w:p>
    <w:p w14:paraId="71B3154C" w14:textId="7EF04AC6" w:rsidR="00077CB8" w:rsidRDefault="00077CB8" w:rsidP="00077CB8">
      <w:pPr>
        <w:tabs>
          <w:tab w:val="left" w:pos="6030"/>
        </w:tabs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ab/>
        <w:t>KANCLERZ</w:t>
      </w:r>
    </w:p>
    <w:p w14:paraId="5748C3C4" w14:textId="77777777" w:rsidR="00077731" w:rsidRDefault="00077731" w:rsidP="00077CB8">
      <w:pPr>
        <w:tabs>
          <w:tab w:val="left" w:pos="6030"/>
        </w:tabs>
        <w:rPr>
          <w:rFonts w:ascii="Verdana" w:hAnsi="Verdana"/>
          <w:sz w:val="18"/>
          <w:szCs w:val="18"/>
        </w:rPr>
      </w:pPr>
    </w:p>
    <w:p w14:paraId="7D184EF7" w14:textId="77777777" w:rsidR="00077731" w:rsidRDefault="00077731" w:rsidP="00077CB8">
      <w:pPr>
        <w:tabs>
          <w:tab w:val="left" w:pos="6030"/>
        </w:tabs>
        <w:rPr>
          <w:rFonts w:ascii="Verdana" w:hAnsi="Verdana"/>
          <w:sz w:val="18"/>
          <w:szCs w:val="18"/>
        </w:rPr>
      </w:pPr>
    </w:p>
    <w:p w14:paraId="416DFA8B" w14:textId="77777777" w:rsidR="00077731" w:rsidRPr="00CC73DE" w:rsidRDefault="00077731" w:rsidP="00077CB8">
      <w:pPr>
        <w:tabs>
          <w:tab w:val="left" w:pos="6030"/>
        </w:tabs>
        <w:rPr>
          <w:rFonts w:ascii="Verdana" w:hAnsi="Verdana"/>
          <w:sz w:val="18"/>
          <w:szCs w:val="18"/>
        </w:rPr>
      </w:pPr>
    </w:p>
    <w:p w14:paraId="7685753C" w14:textId="77777777" w:rsidR="00077CB8" w:rsidRPr="00CC73DE" w:rsidRDefault="00077CB8" w:rsidP="00077CB8">
      <w:pPr>
        <w:tabs>
          <w:tab w:val="left" w:pos="6030"/>
        </w:tabs>
        <w:rPr>
          <w:rFonts w:ascii="Verdana" w:hAnsi="Verdana"/>
          <w:sz w:val="18"/>
          <w:szCs w:val="18"/>
        </w:rPr>
      </w:pPr>
    </w:p>
    <w:p w14:paraId="14FF3058" w14:textId="5D8C07E2" w:rsidR="00077CB8" w:rsidRPr="00CC73DE" w:rsidRDefault="00077CB8" w:rsidP="00077CB8">
      <w:pPr>
        <w:tabs>
          <w:tab w:val="left" w:pos="6030"/>
        </w:tabs>
        <w:rPr>
          <w:rFonts w:ascii="Verdana" w:hAnsi="Verdana"/>
          <w:sz w:val="18"/>
          <w:szCs w:val="18"/>
        </w:rPr>
      </w:pPr>
      <w:r w:rsidRPr="00CC73DE">
        <w:rPr>
          <w:rFonts w:ascii="Verdana" w:hAnsi="Verdana"/>
          <w:sz w:val="18"/>
          <w:szCs w:val="18"/>
        </w:rPr>
        <w:tab/>
        <w:t>mgr inż. Henryk Zioło</w:t>
      </w:r>
    </w:p>
    <w:sectPr w:rsidR="00077CB8" w:rsidRPr="00CC73D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3AF35" w14:textId="77777777" w:rsidR="00C65BEB" w:rsidRDefault="00C65BEB">
      <w:r>
        <w:separator/>
      </w:r>
    </w:p>
  </w:endnote>
  <w:endnote w:type="continuationSeparator" w:id="0">
    <w:p w14:paraId="2F1B3D83" w14:textId="77777777" w:rsidR="00C65BEB" w:rsidRDefault="00C65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AEC2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A2400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06D94" w14:textId="77777777" w:rsidR="00EF1037" w:rsidRDefault="008D76CF">
    <w:pPr>
      <w:pStyle w:val="Stopka"/>
      <w:tabs>
        <w:tab w:val="clear" w:pos="4536"/>
      </w:tabs>
      <w:jc w:val="center"/>
    </w:pPr>
    <w:r>
      <w:rPr>
        <w:noProof/>
      </w:rPr>
      <w:pict w14:anchorId="0B3233F3">
        <v:line id="_x0000_s1025" style="position:absolute;left:0;text-align:left;z-index:251657728" from="-3.85pt,7.55pt" to="455.15pt,7.55pt"/>
      </w:pict>
    </w:r>
  </w:p>
  <w:p w14:paraId="1BE89525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44AE5FC4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95BB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6F39C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08E5D5" w14:textId="77777777" w:rsidR="00EF1037" w:rsidRDefault="00EF1037">
    <w:pPr>
      <w:pStyle w:val="Stopka"/>
      <w:tabs>
        <w:tab w:val="clear" w:pos="4536"/>
        <w:tab w:val="left" w:pos="6237"/>
      </w:tabs>
    </w:pPr>
  </w:p>
  <w:p w14:paraId="3165E1F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83FE0" w14:textId="77777777" w:rsidR="00C65BEB" w:rsidRDefault="00C65BEB">
      <w:r>
        <w:separator/>
      </w:r>
    </w:p>
  </w:footnote>
  <w:footnote w:type="continuationSeparator" w:id="0">
    <w:p w14:paraId="683CEA31" w14:textId="77777777" w:rsidR="00C65BEB" w:rsidRDefault="00C65B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88FAC" w14:textId="77777777" w:rsidR="00A217BE" w:rsidRDefault="00A217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FD991" w14:textId="77777777" w:rsidR="00A217BE" w:rsidRDefault="00A217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6879B" w14:textId="77777777" w:rsidR="00A217BE" w:rsidRDefault="00A217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FA31E6"/>
    <w:multiLevelType w:val="hybridMultilevel"/>
    <w:tmpl w:val="14988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3C5F29"/>
    <w:multiLevelType w:val="multilevel"/>
    <w:tmpl w:val="F878B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4BB5A6D"/>
    <w:multiLevelType w:val="multilevel"/>
    <w:tmpl w:val="C4F0D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FC3793"/>
    <w:multiLevelType w:val="hybridMultilevel"/>
    <w:tmpl w:val="F00EF9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8B530A"/>
    <w:multiLevelType w:val="hybridMultilevel"/>
    <w:tmpl w:val="E1A40EFA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66D24055"/>
    <w:multiLevelType w:val="hybridMultilevel"/>
    <w:tmpl w:val="1E7248D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D636FE"/>
    <w:multiLevelType w:val="hybridMultilevel"/>
    <w:tmpl w:val="E6C6E5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19416329">
    <w:abstractNumId w:val="6"/>
  </w:num>
  <w:num w:numId="2" w16cid:durableId="1142968932">
    <w:abstractNumId w:val="8"/>
  </w:num>
  <w:num w:numId="3" w16cid:durableId="2042196000">
    <w:abstractNumId w:val="5"/>
  </w:num>
  <w:num w:numId="4" w16cid:durableId="341669731">
    <w:abstractNumId w:val="2"/>
  </w:num>
  <w:num w:numId="5" w16cid:durableId="1442846266">
    <w:abstractNumId w:val="7"/>
  </w:num>
  <w:num w:numId="6" w16cid:durableId="184175246">
    <w:abstractNumId w:val="9"/>
  </w:num>
  <w:num w:numId="7" w16cid:durableId="2079937221">
    <w:abstractNumId w:val="3"/>
  </w:num>
  <w:num w:numId="8" w16cid:durableId="446969840">
    <w:abstractNumId w:val="3"/>
  </w:num>
  <w:num w:numId="9" w16cid:durableId="7674341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499060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78897328">
    <w:abstractNumId w:val="5"/>
  </w:num>
  <w:num w:numId="12" w16cid:durableId="705105374">
    <w:abstractNumId w:val="3"/>
  </w:num>
  <w:num w:numId="13" w16cid:durableId="1710951453">
    <w:abstractNumId w:val="5"/>
  </w:num>
  <w:num w:numId="14" w16cid:durableId="1184175226">
    <w:abstractNumId w:val="3"/>
  </w:num>
  <w:num w:numId="15" w16cid:durableId="85419687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372361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5BEB"/>
    <w:rsid w:val="00057D02"/>
    <w:rsid w:val="000613E0"/>
    <w:rsid w:val="00077731"/>
    <w:rsid w:val="00077CB8"/>
    <w:rsid w:val="00082D8D"/>
    <w:rsid w:val="000B6563"/>
    <w:rsid w:val="000C2C3C"/>
    <w:rsid w:val="000D45E2"/>
    <w:rsid w:val="00127C4E"/>
    <w:rsid w:val="001A571A"/>
    <w:rsid w:val="00204E0A"/>
    <w:rsid w:val="0021005B"/>
    <w:rsid w:val="0027571B"/>
    <w:rsid w:val="002B1C74"/>
    <w:rsid w:val="002D18D5"/>
    <w:rsid w:val="0030120F"/>
    <w:rsid w:val="00384EFD"/>
    <w:rsid w:val="003A2848"/>
    <w:rsid w:val="003F3DAE"/>
    <w:rsid w:val="004222DA"/>
    <w:rsid w:val="00446C08"/>
    <w:rsid w:val="00453E59"/>
    <w:rsid w:val="00460DC4"/>
    <w:rsid w:val="00480C83"/>
    <w:rsid w:val="004F55D3"/>
    <w:rsid w:val="0050555F"/>
    <w:rsid w:val="005079A4"/>
    <w:rsid w:val="0055546F"/>
    <w:rsid w:val="005B40FB"/>
    <w:rsid w:val="005C0930"/>
    <w:rsid w:val="00627966"/>
    <w:rsid w:val="0064144C"/>
    <w:rsid w:val="00650557"/>
    <w:rsid w:val="00654732"/>
    <w:rsid w:val="00661677"/>
    <w:rsid w:val="0066441F"/>
    <w:rsid w:val="006907BB"/>
    <w:rsid w:val="006D4AE5"/>
    <w:rsid w:val="007F5283"/>
    <w:rsid w:val="00854803"/>
    <w:rsid w:val="0087224A"/>
    <w:rsid w:val="0089632E"/>
    <w:rsid w:val="008D76CF"/>
    <w:rsid w:val="008F75F6"/>
    <w:rsid w:val="009149C3"/>
    <w:rsid w:val="00933161"/>
    <w:rsid w:val="00942F8B"/>
    <w:rsid w:val="00953AA1"/>
    <w:rsid w:val="0095641D"/>
    <w:rsid w:val="009D169F"/>
    <w:rsid w:val="00A217BE"/>
    <w:rsid w:val="00A73CA7"/>
    <w:rsid w:val="00AC0773"/>
    <w:rsid w:val="00B1502E"/>
    <w:rsid w:val="00B26D41"/>
    <w:rsid w:val="00B361A9"/>
    <w:rsid w:val="00C152AE"/>
    <w:rsid w:val="00C65BEB"/>
    <w:rsid w:val="00CC73DE"/>
    <w:rsid w:val="00D1184C"/>
    <w:rsid w:val="00D1574A"/>
    <w:rsid w:val="00D23476"/>
    <w:rsid w:val="00D248D2"/>
    <w:rsid w:val="00D311AB"/>
    <w:rsid w:val="00D94C92"/>
    <w:rsid w:val="00DF397D"/>
    <w:rsid w:val="00E01A87"/>
    <w:rsid w:val="00E02559"/>
    <w:rsid w:val="00E13898"/>
    <w:rsid w:val="00E63E99"/>
    <w:rsid w:val="00E74582"/>
    <w:rsid w:val="00E87918"/>
    <w:rsid w:val="00EB3650"/>
    <w:rsid w:val="00EF1037"/>
    <w:rsid w:val="00EF2999"/>
    <w:rsid w:val="00F16162"/>
    <w:rsid w:val="00F65849"/>
    <w:rsid w:val="00FA7728"/>
    <w:rsid w:val="00FC5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C046C3"/>
  <w15:chartTrackingRefBased/>
  <w15:docId w15:val="{955EBB4D-D2E8-4149-A503-5C5F9276A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uiPriority w:val="9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uiPriority w:val="9"/>
    <w:qFormat/>
    <w:rsid w:val="0030120F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30120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30120F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30120F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30120F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30120F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4Znak">
    <w:name w:val="Nagłówek 4 Znak"/>
    <w:basedOn w:val="Domylnaczcionkaakapitu"/>
    <w:link w:val="Nagwek4"/>
    <w:uiPriority w:val="9"/>
    <w:rsid w:val="0030120F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30120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30120F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30120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30120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30120F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ksef.podatki.gov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2089</Words>
  <Characters>12537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2</cp:revision>
  <cp:lastPrinted>2026-02-18T13:58:00Z</cp:lastPrinted>
  <dcterms:created xsi:type="dcterms:W3CDTF">2026-02-24T09:49:00Z</dcterms:created>
  <dcterms:modified xsi:type="dcterms:W3CDTF">2026-02-24T09:49:00Z</dcterms:modified>
</cp:coreProperties>
</file>