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D7267" w14:textId="77777777" w:rsidR="00B156D6" w:rsidRPr="00016222" w:rsidRDefault="00B156D6" w:rsidP="00016222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47AA278" w14:textId="77777777" w:rsidR="00B156D6" w:rsidRDefault="00B156D6" w:rsidP="00B156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FB7D99F" w14:textId="77777777" w:rsidR="00016222" w:rsidRPr="0022732C" w:rsidRDefault="00016222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245E55" w14:textId="77777777"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D43DE35" w14:textId="77777777"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5FB096DB" w14:textId="77777777"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498364A" w14:textId="77777777"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E67697C" w14:textId="77777777"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50468127" w14:textId="77777777"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3BD59D78" w14:textId="77777777"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0D06D871" w14:textId="77777777"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AAA2457" w14:textId="77777777"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C410DC6" w14:textId="77777777"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6BA3B8B" w14:textId="77777777" w:rsidR="00B156D6" w:rsidRDefault="00B156D6" w:rsidP="00B156D6">
      <w:pPr>
        <w:spacing w:line="360" w:lineRule="auto"/>
      </w:pPr>
      <w:r>
        <w:t>Do: Nazwa i siedziba Zamawiającego:</w:t>
      </w:r>
    </w:p>
    <w:p w14:paraId="618B42CC" w14:textId="77777777"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14:paraId="368E7D54" w14:textId="62CA7F51"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="00451CB8">
        <w:rPr>
          <w:b/>
          <w:sz w:val="22"/>
          <w:szCs w:val="22"/>
        </w:rPr>
        <w:t>u</w:t>
      </w:r>
      <w:r w:rsidR="00451CB8" w:rsidRPr="00451CB8">
        <w:rPr>
          <w:b/>
          <w:sz w:val="22"/>
          <w:szCs w:val="22"/>
        </w:rPr>
        <w:t xml:space="preserve">bezpieczenie OC pilotów oraz </w:t>
      </w:r>
      <w:proofErr w:type="spellStart"/>
      <w:r w:rsidR="00451CB8" w:rsidRPr="00451CB8">
        <w:rPr>
          <w:b/>
          <w:sz w:val="22"/>
          <w:szCs w:val="22"/>
        </w:rPr>
        <w:t>aero</w:t>
      </w:r>
      <w:proofErr w:type="spellEnd"/>
      <w:r w:rsidR="00451CB8" w:rsidRPr="00451CB8">
        <w:rPr>
          <w:b/>
          <w:sz w:val="22"/>
          <w:szCs w:val="22"/>
        </w:rPr>
        <w:t>-casco dronów oraz sprzętów zamieszczonych na dronie oraz ubezpieczenie od następstw nieszczęśliwych wypadków - KC-DE-zp.25.7.2026</w:t>
      </w:r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14:paraId="136AC49A" w14:textId="77777777"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14:paraId="02050D8F" w14:textId="77777777" w:rsidR="003D5F6C" w:rsidRPr="00F75407" w:rsidRDefault="003D5F6C" w:rsidP="003D5F6C">
      <w:pPr>
        <w:jc w:val="both"/>
        <w:rPr>
          <w:b/>
          <w:sz w:val="22"/>
          <w:szCs w:val="22"/>
          <w:u w:val="single"/>
        </w:rPr>
      </w:pPr>
      <w:r w:rsidRPr="003D5F6C">
        <w:rPr>
          <w:b/>
          <w:sz w:val="22"/>
          <w:szCs w:val="22"/>
          <w:highlight w:val="yellow"/>
          <w:u w:val="single"/>
        </w:rPr>
        <w:t>Zadanie nr 1</w:t>
      </w:r>
    </w:p>
    <w:p w14:paraId="16E5D09D" w14:textId="318D1A3E" w:rsidR="003D5F6C" w:rsidRPr="00F75407" w:rsidRDefault="003D5F6C" w:rsidP="003D5F6C">
      <w:pPr>
        <w:jc w:val="both"/>
        <w:rPr>
          <w:sz w:val="22"/>
          <w:szCs w:val="22"/>
        </w:rPr>
      </w:pPr>
      <w:bookmarkStart w:id="1" w:name="_Hlk222825650"/>
      <w:r w:rsidRPr="00F75407">
        <w:rPr>
          <w:b/>
          <w:sz w:val="22"/>
          <w:szCs w:val="22"/>
        </w:rPr>
        <w:t xml:space="preserve">Całości części </w:t>
      </w:r>
      <w:r>
        <w:rPr>
          <w:b/>
          <w:sz w:val="22"/>
          <w:szCs w:val="22"/>
        </w:rPr>
        <w:t>1</w:t>
      </w:r>
      <w:r w:rsidRPr="00F75407">
        <w:rPr>
          <w:sz w:val="22"/>
          <w:szCs w:val="22"/>
        </w:rPr>
        <w:t xml:space="preserve"> przedmiotu zamówienia za </w:t>
      </w:r>
      <w:r w:rsidRPr="00CE546F">
        <w:rPr>
          <w:sz w:val="22"/>
          <w:szCs w:val="22"/>
        </w:rPr>
        <w:t>łączną kwotę netto</w:t>
      </w:r>
      <w:r w:rsidR="00451CB8" w:rsidRPr="00CE546F">
        <w:rPr>
          <w:sz w:val="22"/>
          <w:szCs w:val="22"/>
        </w:rPr>
        <w:t>/brutto</w:t>
      </w:r>
      <w:r w:rsidRPr="00CE546F">
        <w:rPr>
          <w:sz w:val="22"/>
          <w:szCs w:val="22"/>
        </w:rPr>
        <w:t xml:space="preserve"> ……………………….……….</w:t>
      </w:r>
      <w:r w:rsidR="00B042C9" w:rsidRPr="00CE546F">
        <w:rPr>
          <w:sz w:val="22"/>
          <w:szCs w:val="22"/>
        </w:rPr>
        <w:t xml:space="preserve"> (słownie: …...................... …................................................................)</w:t>
      </w:r>
      <w:r w:rsidRPr="00CE546F">
        <w:rPr>
          <w:sz w:val="22"/>
          <w:szCs w:val="22"/>
        </w:rPr>
        <w:t xml:space="preserve">, </w:t>
      </w:r>
      <w:r w:rsidR="00B042C9" w:rsidRPr="00CE546F">
        <w:rPr>
          <w:sz w:val="22"/>
          <w:szCs w:val="22"/>
        </w:rPr>
        <w:t>Powyższa kwota zawiera właściwą stawkę</w:t>
      </w:r>
      <w:r w:rsidRPr="00CE546F">
        <w:rPr>
          <w:sz w:val="22"/>
          <w:szCs w:val="22"/>
        </w:rPr>
        <w:t xml:space="preserve"> podatk</w:t>
      </w:r>
      <w:r w:rsidR="00B042C9" w:rsidRPr="00CE546F">
        <w:rPr>
          <w:sz w:val="22"/>
          <w:szCs w:val="22"/>
        </w:rPr>
        <w:t>u</w:t>
      </w:r>
      <w:r w:rsidRPr="00CE546F">
        <w:rPr>
          <w:sz w:val="22"/>
          <w:szCs w:val="22"/>
        </w:rPr>
        <w:t xml:space="preserve"> VAT</w:t>
      </w:r>
      <w:r w:rsidR="00B042C9" w:rsidRPr="00CE546F">
        <w:rPr>
          <w:sz w:val="22"/>
          <w:szCs w:val="22"/>
        </w:rPr>
        <w:t>.</w:t>
      </w:r>
    </w:p>
    <w:bookmarkEnd w:id="1"/>
    <w:p w14:paraId="0980CA38" w14:textId="77777777" w:rsidR="003D5F6C" w:rsidRPr="00F75407" w:rsidRDefault="003D5F6C" w:rsidP="003D5F6C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3D5F6C" w:rsidRPr="00F75407" w14:paraId="0A22F2E2" w14:textId="77777777" w:rsidTr="00483BCB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D5296B" w14:textId="77777777" w:rsidR="003D5F6C" w:rsidRPr="00F75407" w:rsidRDefault="003D5F6C" w:rsidP="00483BCB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OC nadwyżkowe do </w:t>
            </w:r>
            <w:proofErr w:type="spellStart"/>
            <w:r w:rsidRPr="00F75407">
              <w:rPr>
                <w:sz w:val="22"/>
                <w:szCs w:val="22"/>
              </w:rPr>
              <w:t>pkt.I</w:t>
            </w:r>
            <w:proofErr w:type="spellEnd"/>
          </w:p>
          <w:p w14:paraId="77A2DEEF" w14:textId="77777777" w:rsidR="003D5F6C" w:rsidRPr="00F75407" w:rsidRDefault="003D5F6C" w:rsidP="00483BCB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F7AB3" w14:textId="77777777" w:rsidR="003D5F6C" w:rsidRPr="00F75407" w:rsidRDefault="003D5F6C" w:rsidP="00483BCB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3D5F6C" w:rsidRPr="00F75407" w14:paraId="71ADF8C5" w14:textId="77777777" w:rsidTr="00483BCB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CC7102" w14:textId="77777777" w:rsidR="003D5F6C" w:rsidRPr="00F75407" w:rsidRDefault="003D5F6C" w:rsidP="00483BCB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Stawka </w:t>
            </w:r>
            <w:proofErr w:type="spellStart"/>
            <w:r w:rsidRPr="00F75407">
              <w:rPr>
                <w:sz w:val="22"/>
                <w:szCs w:val="22"/>
              </w:rPr>
              <w:t>aero</w:t>
            </w:r>
            <w:proofErr w:type="spellEnd"/>
            <w:r w:rsidRPr="00F75407">
              <w:rPr>
                <w:sz w:val="22"/>
                <w:szCs w:val="22"/>
              </w:rPr>
              <w:t xml:space="preserve"> casco </w:t>
            </w:r>
          </w:p>
          <w:p w14:paraId="331860AC" w14:textId="77777777" w:rsidR="003D5F6C" w:rsidRPr="00F75407" w:rsidRDefault="003D5F6C" w:rsidP="00483BCB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18591" w14:textId="77777777" w:rsidR="003D5F6C" w:rsidRPr="00F75407" w:rsidRDefault="003D5F6C" w:rsidP="00483BCB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3A2D8964" w14:textId="77777777" w:rsidR="003D5F6C" w:rsidRPr="00F75407" w:rsidRDefault="003D5F6C" w:rsidP="003D5F6C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p w14:paraId="7FFC837C" w14:textId="77777777" w:rsidR="003D5F6C" w:rsidRPr="00F75407" w:rsidRDefault="003D5F6C" w:rsidP="003D5F6C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770"/>
      </w:tblGrid>
      <w:tr w:rsidR="003D5F6C" w:rsidRPr="00F75407" w14:paraId="05999B1C" w14:textId="77777777" w:rsidTr="00483BCB"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4D3B2A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E36B56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3D5F6C" w:rsidRPr="00F75407" w14:paraId="6A8C9D5F" w14:textId="77777777" w:rsidTr="00483BCB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E044FB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terroryzmu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339C8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3D5F6C" w:rsidRPr="00F75407" w14:paraId="197F944B" w14:textId="77777777" w:rsidTr="00483BCB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7E3F0C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 Klauzula wypłaty wg wartości odtworzeniowej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457AAA" w14:textId="77777777" w:rsidR="003D5F6C" w:rsidRPr="00F75407" w:rsidRDefault="003D5F6C" w:rsidP="00483BCB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4E68AE21" w14:textId="7D97F072" w:rsidR="003D5F6C" w:rsidRPr="00F75407" w:rsidRDefault="003D5F6C" w:rsidP="003D5F6C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bookmarkStart w:id="2" w:name="_Hlk222305003"/>
      <w:r w:rsidRPr="003D5F6C">
        <w:rPr>
          <w:b/>
          <w:sz w:val="22"/>
          <w:szCs w:val="22"/>
        </w:rPr>
        <w:t>Termin realizacji zamówienia w zadaniu nr 1:</w:t>
      </w:r>
      <w:r w:rsidRPr="003D5F6C">
        <w:rPr>
          <w:sz w:val="22"/>
          <w:szCs w:val="22"/>
        </w:rPr>
        <w:t xml:space="preserve"> </w:t>
      </w:r>
      <w:r w:rsidR="00B042C9" w:rsidRPr="00B042C9">
        <w:rPr>
          <w:sz w:val="22"/>
          <w:szCs w:val="22"/>
        </w:rPr>
        <w:t>od daty podpisania umowy do 25.02.2027 r.</w:t>
      </w:r>
    </w:p>
    <w:bookmarkEnd w:id="2"/>
    <w:p w14:paraId="29A8B95F" w14:textId="13165050" w:rsidR="003D5F6C" w:rsidRDefault="003D5F6C" w:rsidP="003D5F6C">
      <w:pPr>
        <w:jc w:val="both"/>
        <w:rPr>
          <w:b/>
          <w:sz w:val="22"/>
          <w:szCs w:val="22"/>
          <w:u w:val="single"/>
        </w:rPr>
      </w:pPr>
    </w:p>
    <w:p w14:paraId="5A13CB8D" w14:textId="4474CCCB" w:rsidR="00B042C9" w:rsidRDefault="00B042C9" w:rsidP="003D5F6C">
      <w:pPr>
        <w:jc w:val="both"/>
        <w:rPr>
          <w:b/>
          <w:sz w:val="22"/>
          <w:szCs w:val="22"/>
          <w:u w:val="single"/>
        </w:rPr>
      </w:pPr>
    </w:p>
    <w:p w14:paraId="4FE16927" w14:textId="158BDC1B" w:rsidR="00B042C9" w:rsidRDefault="00B042C9" w:rsidP="003D5F6C">
      <w:pPr>
        <w:jc w:val="both"/>
        <w:rPr>
          <w:b/>
          <w:sz w:val="22"/>
          <w:szCs w:val="22"/>
          <w:u w:val="single"/>
        </w:rPr>
      </w:pPr>
    </w:p>
    <w:p w14:paraId="3187B09B" w14:textId="77777777" w:rsidR="00B042C9" w:rsidRDefault="00B042C9" w:rsidP="003D5F6C">
      <w:pPr>
        <w:jc w:val="both"/>
        <w:rPr>
          <w:b/>
          <w:sz w:val="22"/>
          <w:szCs w:val="22"/>
          <w:u w:val="single"/>
        </w:rPr>
      </w:pPr>
    </w:p>
    <w:p w14:paraId="48DC4043" w14:textId="77777777" w:rsidR="003D5F6C" w:rsidRPr="00F75407" w:rsidRDefault="003D5F6C" w:rsidP="003D5F6C">
      <w:pPr>
        <w:jc w:val="both"/>
        <w:rPr>
          <w:b/>
          <w:sz w:val="22"/>
          <w:szCs w:val="22"/>
          <w:u w:val="single"/>
        </w:rPr>
      </w:pPr>
      <w:r w:rsidRPr="003D5F6C">
        <w:rPr>
          <w:b/>
          <w:sz w:val="22"/>
          <w:szCs w:val="22"/>
          <w:highlight w:val="yellow"/>
          <w:u w:val="single"/>
        </w:rPr>
        <w:lastRenderedPageBreak/>
        <w:t>Zadanie nr 2</w:t>
      </w:r>
    </w:p>
    <w:p w14:paraId="3E61FE28" w14:textId="77777777" w:rsidR="00B042C9" w:rsidRPr="00F75407" w:rsidRDefault="00B042C9" w:rsidP="00B042C9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 xml:space="preserve">Całości części </w:t>
      </w:r>
      <w:r>
        <w:rPr>
          <w:b/>
          <w:sz w:val="22"/>
          <w:szCs w:val="22"/>
        </w:rPr>
        <w:t>1</w:t>
      </w:r>
      <w:r w:rsidRPr="00F75407">
        <w:rPr>
          <w:sz w:val="22"/>
          <w:szCs w:val="22"/>
        </w:rPr>
        <w:t xml:space="preserve"> przedmiotu zamówienia za łączną kwotę netto</w:t>
      </w:r>
      <w:r>
        <w:rPr>
          <w:sz w:val="22"/>
          <w:szCs w:val="22"/>
        </w:rPr>
        <w:t>/brutto</w:t>
      </w:r>
      <w:r w:rsidRPr="00F75407">
        <w:rPr>
          <w:sz w:val="22"/>
          <w:szCs w:val="22"/>
        </w:rPr>
        <w:t xml:space="preserve"> ……………………….……….</w:t>
      </w:r>
      <w:r>
        <w:rPr>
          <w:sz w:val="22"/>
          <w:szCs w:val="22"/>
        </w:rPr>
        <w:t xml:space="preserve"> </w:t>
      </w:r>
      <w:r w:rsidRPr="00F75407">
        <w:rPr>
          <w:sz w:val="22"/>
          <w:szCs w:val="22"/>
        </w:rPr>
        <w:t xml:space="preserve">(słownie: …...................... …................................................................), </w:t>
      </w:r>
      <w:r>
        <w:rPr>
          <w:sz w:val="22"/>
          <w:szCs w:val="22"/>
        </w:rPr>
        <w:t>Powyższa kwota zawiera właściwą stawkę</w:t>
      </w:r>
      <w:r w:rsidRPr="00F75407">
        <w:rPr>
          <w:sz w:val="22"/>
          <w:szCs w:val="22"/>
        </w:rPr>
        <w:t xml:space="preserve"> podatk</w:t>
      </w:r>
      <w:r>
        <w:rPr>
          <w:sz w:val="22"/>
          <w:szCs w:val="22"/>
        </w:rPr>
        <w:t>u</w:t>
      </w:r>
      <w:r w:rsidRPr="00F75407">
        <w:rPr>
          <w:sz w:val="22"/>
          <w:szCs w:val="22"/>
        </w:rPr>
        <w:t xml:space="preserve"> VAT</w:t>
      </w:r>
      <w:r>
        <w:rPr>
          <w:sz w:val="22"/>
          <w:szCs w:val="22"/>
        </w:rPr>
        <w:t>.</w:t>
      </w:r>
    </w:p>
    <w:p w14:paraId="67DDF0B8" w14:textId="77777777" w:rsidR="003D5F6C" w:rsidRPr="00F75407" w:rsidRDefault="003D5F6C" w:rsidP="003D5F6C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3D5F6C" w:rsidRPr="00F75407" w14:paraId="4EB1212C" w14:textId="77777777" w:rsidTr="00483BCB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8A659" w14:textId="77777777" w:rsidR="003D5F6C" w:rsidRPr="00F75407" w:rsidRDefault="003D5F6C" w:rsidP="00483BCB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Stawka za osobodzień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2868F" w14:textId="77777777" w:rsidR="003D5F6C" w:rsidRPr="00F75407" w:rsidRDefault="003D5F6C" w:rsidP="00483BCB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7C526D52" w14:textId="77777777" w:rsidR="003D5F6C" w:rsidRDefault="003D5F6C" w:rsidP="003D5F6C">
      <w:pPr>
        <w:jc w:val="both"/>
        <w:rPr>
          <w:b/>
          <w:sz w:val="22"/>
          <w:szCs w:val="22"/>
        </w:rPr>
      </w:pPr>
    </w:p>
    <w:p w14:paraId="0138E8EA" w14:textId="77777777" w:rsidR="003D5F6C" w:rsidRPr="00F75407" w:rsidRDefault="003D5F6C" w:rsidP="003D5F6C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p w14:paraId="7F4C11E0" w14:textId="77777777" w:rsidR="003D5F6C" w:rsidRPr="00F75407" w:rsidRDefault="003D5F6C" w:rsidP="003D5F6C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770"/>
      </w:tblGrid>
      <w:tr w:rsidR="003D5F6C" w:rsidRPr="00F75407" w14:paraId="45CF94B4" w14:textId="77777777" w:rsidTr="00483BCB"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56B969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13B9E7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3D5F6C" w:rsidRPr="00F75407" w14:paraId="4B689A4D" w14:textId="77777777" w:rsidTr="00483BCB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88A9A9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1. Rozszerzenie o wypłatę świadczenia z tytułu następstw zawału serc lub udaru mózgu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1A44A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3D5F6C" w:rsidRPr="00F75407" w14:paraId="3D3D959C" w14:textId="77777777" w:rsidTr="00483BCB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F459A3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2. Rozszerzenie o wypłatę świadczenia z tytułu czasowej niezdolności do pracy 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F77A3" w14:textId="77777777" w:rsidR="003D5F6C" w:rsidRPr="00F75407" w:rsidRDefault="003D5F6C" w:rsidP="00483BCB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D5F6C" w:rsidRPr="00F75407" w14:paraId="4C537AF2" w14:textId="77777777" w:rsidTr="00483BCB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16300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3. Rozszerzenie o wypłatę świadczenia z tytułu poniesionych kosztów leczenia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FF555" w14:textId="77777777" w:rsidR="003D5F6C" w:rsidRPr="00F75407" w:rsidRDefault="003D5F6C" w:rsidP="00483BCB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D5F6C" w:rsidRPr="00F75407" w14:paraId="5C86A455" w14:textId="77777777" w:rsidTr="00483BCB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0712D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4. Rozszerzenie o wypłatę świadczenia z tytułu </w:t>
            </w:r>
            <w:r w:rsidRPr="00F75407">
              <w:rPr>
                <w:spacing w:val="5"/>
                <w:sz w:val="22"/>
                <w:szCs w:val="22"/>
              </w:rPr>
              <w:t>trwałej i całkowitej niezdolności do pracy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22AE54" w14:textId="77777777" w:rsidR="003D5F6C" w:rsidRPr="00F75407" w:rsidRDefault="003D5F6C" w:rsidP="00483BCB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D5F6C" w:rsidRPr="00F75407" w14:paraId="5EBA1DE7" w14:textId="77777777" w:rsidTr="00483BCB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B2639" w14:textId="77777777" w:rsidR="003D5F6C" w:rsidRPr="00F75407" w:rsidRDefault="003D5F6C" w:rsidP="00483BCB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5. Rozszerzenie o wypłatę świadczenia z tytułu pobytu w szpitalu 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62E47" w14:textId="77777777" w:rsidR="003D5F6C" w:rsidRPr="00F75407" w:rsidRDefault="003D5F6C" w:rsidP="00483BCB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251A0508" w14:textId="48F04E88" w:rsidR="003D5F6C" w:rsidRPr="00F75407" w:rsidRDefault="003D5F6C" w:rsidP="003D5F6C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 w:rsidRPr="003D5F6C">
        <w:rPr>
          <w:b/>
          <w:sz w:val="22"/>
          <w:szCs w:val="22"/>
        </w:rPr>
        <w:t>Termin realizacji zamówienia w zadaniu nr 2:</w:t>
      </w:r>
      <w:r w:rsidRPr="003D5F6C">
        <w:rPr>
          <w:sz w:val="22"/>
          <w:szCs w:val="22"/>
        </w:rPr>
        <w:t xml:space="preserve"> </w:t>
      </w:r>
      <w:r w:rsidR="00B042C9" w:rsidRPr="00B042C9">
        <w:rPr>
          <w:sz w:val="22"/>
          <w:szCs w:val="22"/>
        </w:rPr>
        <w:t>do 12 miesięcy</w:t>
      </w:r>
      <w:r w:rsidR="00B042C9">
        <w:rPr>
          <w:sz w:val="22"/>
          <w:szCs w:val="22"/>
        </w:rPr>
        <w:t>.</w:t>
      </w:r>
    </w:p>
    <w:p w14:paraId="723FBCC6" w14:textId="77777777" w:rsidR="003D5F6C" w:rsidRDefault="003D5F6C" w:rsidP="00B156D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239F2F7" w14:textId="77777777"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42AAB19" w14:textId="30F8FF11" w:rsidR="00B156D6" w:rsidRPr="00CE546F" w:rsidRDefault="00B156D6" w:rsidP="00016222">
      <w:pPr>
        <w:tabs>
          <w:tab w:val="left" w:pos="426"/>
        </w:tabs>
        <w:spacing w:line="360" w:lineRule="auto"/>
        <w:jc w:val="both"/>
        <w:rPr>
          <w:color w:val="000000" w:themeColor="text1"/>
          <w:sz w:val="16"/>
          <w:szCs w:val="18"/>
        </w:rPr>
      </w:pPr>
      <w:r w:rsidRPr="00CE546F">
        <w:rPr>
          <w:b/>
          <w:color w:val="000000" w:themeColor="text1"/>
          <w:sz w:val="22"/>
        </w:rPr>
        <w:t xml:space="preserve">Termin płatności: </w:t>
      </w:r>
      <w:r w:rsidR="00B042C9" w:rsidRPr="00CE546F">
        <w:rPr>
          <w:color w:val="000000" w:themeColor="text1"/>
          <w:sz w:val="22"/>
        </w:rPr>
        <w:t>przelewem w terminie wskazanym w polisie, zgodnie z zapisami Umowy Generalnej, na rachunek Wykonawcy umieszczony na dzień zlecenia przelewu w wykazie podmiotów, o których mowa w art. 96b ust. 1) Ustawy o podatku od towarów i usług.</w:t>
      </w:r>
    </w:p>
    <w:p w14:paraId="102ADA0F" w14:textId="6EB891FB" w:rsidR="00016222" w:rsidRPr="00CE546F" w:rsidRDefault="00016222" w:rsidP="00016222">
      <w:pPr>
        <w:rPr>
          <w:sz w:val="22"/>
          <w:szCs w:val="22"/>
        </w:rPr>
      </w:pPr>
      <w:r w:rsidRPr="00CE546F">
        <w:rPr>
          <w:b/>
          <w:sz w:val="22"/>
          <w:szCs w:val="22"/>
          <w:u w:val="single"/>
        </w:rPr>
        <w:t>Jednocześnie oświadczam/my, że:</w:t>
      </w:r>
    </w:p>
    <w:p w14:paraId="56FC2466" w14:textId="77777777" w:rsidR="00016222" w:rsidRPr="00CE546F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CE546F">
        <w:rPr>
          <w:color w:val="000000"/>
          <w:sz w:val="22"/>
          <w:szCs w:val="22"/>
          <w:lang w:eastAsia="ar-SA"/>
        </w:rPr>
        <w:t xml:space="preserve">Jesteśmy </w:t>
      </w:r>
      <w:r w:rsidRPr="00CE546F">
        <w:rPr>
          <w:sz w:val="22"/>
          <w:szCs w:val="22"/>
          <w:lang w:eastAsia="ar-SA"/>
        </w:rPr>
        <w:t>związani niniejszą ofertą przez okres wskazany w SWZ.</w:t>
      </w:r>
    </w:p>
    <w:p w14:paraId="220D4AAD" w14:textId="77777777"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CE546F">
        <w:rPr>
          <w:sz w:val="22"/>
          <w:szCs w:val="22"/>
          <w:lang w:eastAsia="ar-SA"/>
        </w:rPr>
        <w:t>Zapoznaliśmy się z postanowieniami umowy, określonymi w  SWZ wraz z załącznikami i zobowiązujemy się, w przypadku</w:t>
      </w:r>
      <w:r w:rsidRPr="00344D98">
        <w:rPr>
          <w:sz w:val="22"/>
          <w:szCs w:val="22"/>
          <w:lang w:eastAsia="ar-SA"/>
        </w:rPr>
        <w:t xml:space="preserve">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72F69EB8" w14:textId="77777777"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A33EACE" w14:textId="77777777"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34C3EBAE" w14:textId="77777777"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353C04" w14:textId="77777777" w:rsidR="003D5F6C" w:rsidRPr="003D5F6C" w:rsidRDefault="003D5F6C" w:rsidP="003D5F6C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3D5F6C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2</w:t>
      </w:r>
      <w:r w:rsidRPr="003D5F6C">
        <w:rPr>
          <w:sz w:val="22"/>
          <w:szCs w:val="22"/>
        </w:rPr>
        <w:t xml:space="preserve"> </w:t>
      </w:r>
      <w:proofErr w:type="spellStart"/>
      <w:r w:rsidRPr="003D5F6C">
        <w:rPr>
          <w:sz w:val="22"/>
          <w:szCs w:val="22"/>
        </w:rPr>
        <w:t>ppkt</w:t>
      </w:r>
      <w:proofErr w:type="spellEnd"/>
      <w:r w:rsidRPr="003D5F6C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Pr="003D5F6C">
        <w:rPr>
          <w:sz w:val="22"/>
          <w:szCs w:val="22"/>
        </w:rPr>
        <w:t xml:space="preserve"> SWZ spełniamy osobiście.</w:t>
      </w:r>
    </w:p>
    <w:p w14:paraId="244C3C12" w14:textId="77777777"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14:paraId="5D3A6476" w14:textId="77777777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9577B" w14:textId="77777777"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DD476" w14:textId="77777777"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E1C9759" w14:textId="77777777"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6FB0F" w14:textId="77777777"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14:paraId="0A7B6BDC" w14:textId="77777777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CDFEE" w14:textId="77777777"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777DD" w14:textId="77777777"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E414A" w14:textId="77777777"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14:paraId="1CDC2EF3" w14:textId="77777777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57E56" w14:textId="77777777"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C718C" w14:textId="77777777"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CEC90" w14:textId="77777777"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601E390" w14:textId="77777777"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14:paraId="6B36591F" w14:textId="77777777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183E97F" w14:textId="77777777"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CA19357" w14:textId="77777777"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E4127" w14:textId="77777777"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14:paraId="06653A72" w14:textId="77777777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05E017" w14:textId="77777777"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72A680" w14:textId="77777777"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A55AB" w14:textId="77777777"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14:paraId="4DC24D43" w14:textId="77777777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7FD92A" w14:textId="77777777"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BB1179" w14:textId="77777777"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A3A7C" w14:textId="77777777"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321ACF3E" w14:textId="77777777" w:rsidR="00016222" w:rsidRDefault="00016222" w:rsidP="00016222">
      <w:pPr>
        <w:jc w:val="both"/>
        <w:rPr>
          <w:sz w:val="22"/>
          <w:szCs w:val="22"/>
        </w:rPr>
      </w:pPr>
    </w:p>
    <w:p w14:paraId="498D5770" w14:textId="77777777"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4E603C54" w14:textId="77777777"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5CF737C8" w14:textId="77777777"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323E89F" w14:textId="77777777" w:rsidR="00016222" w:rsidRPr="00A67735" w:rsidRDefault="00016222" w:rsidP="00D138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639FE3FE" w14:textId="77777777"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7FA6503" w14:textId="77777777"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C01E07C" w14:textId="77777777"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F0DB7F5" w14:textId="77777777"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2C5713B6" w14:textId="77777777"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39C0190" w14:textId="77777777"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32F4BFFD" w14:textId="77777777"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72761C1B" w14:textId="77777777" w:rsidR="00B156D6" w:rsidRPr="00D138FE" w:rsidRDefault="00016222" w:rsidP="00B156D6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B156D6" w:rsidRPr="00D13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1883E" w14:textId="77777777" w:rsidR="008126A9" w:rsidRDefault="008126A9">
      <w:r>
        <w:separator/>
      </w:r>
    </w:p>
  </w:endnote>
  <w:endnote w:type="continuationSeparator" w:id="0">
    <w:p w14:paraId="421C0D40" w14:textId="77777777" w:rsidR="008126A9" w:rsidRDefault="00812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B7E59" w14:textId="77777777"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94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99BA5" w14:textId="77777777"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33219" w14:textId="77777777" w:rsidR="008126A9" w:rsidRDefault="008126A9">
      <w:r>
        <w:separator/>
      </w:r>
    </w:p>
  </w:footnote>
  <w:footnote w:type="continuationSeparator" w:id="0">
    <w:p w14:paraId="6CD02C0C" w14:textId="77777777" w:rsidR="008126A9" w:rsidRDefault="00812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65450" w14:textId="77777777"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4F1D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550F2" w14:textId="77777777"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B731D"/>
    <w:rsid w:val="000D6134"/>
    <w:rsid w:val="000E09C7"/>
    <w:rsid w:val="000F6589"/>
    <w:rsid w:val="00106636"/>
    <w:rsid w:val="00116EC6"/>
    <w:rsid w:val="001801DD"/>
    <w:rsid w:val="00187A8E"/>
    <w:rsid w:val="001B53EB"/>
    <w:rsid w:val="001D4612"/>
    <w:rsid w:val="001F0413"/>
    <w:rsid w:val="00207E98"/>
    <w:rsid w:val="002723B0"/>
    <w:rsid w:val="002E50A1"/>
    <w:rsid w:val="003050F9"/>
    <w:rsid w:val="00315A4A"/>
    <w:rsid w:val="003832C1"/>
    <w:rsid w:val="003D5F6C"/>
    <w:rsid w:val="00432F9C"/>
    <w:rsid w:val="00451CB8"/>
    <w:rsid w:val="00471AF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FCB"/>
    <w:rsid w:val="007A4321"/>
    <w:rsid w:val="008126A9"/>
    <w:rsid w:val="00833933"/>
    <w:rsid w:val="00853083"/>
    <w:rsid w:val="008965EB"/>
    <w:rsid w:val="008B2F0C"/>
    <w:rsid w:val="008B4928"/>
    <w:rsid w:val="008D2AB8"/>
    <w:rsid w:val="008F1C66"/>
    <w:rsid w:val="00970FE4"/>
    <w:rsid w:val="00A0022B"/>
    <w:rsid w:val="00A10A90"/>
    <w:rsid w:val="00A346FE"/>
    <w:rsid w:val="00A47B4D"/>
    <w:rsid w:val="00A83018"/>
    <w:rsid w:val="00B042C9"/>
    <w:rsid w:val="00B156D6"/>
    <w:rsid w:val="00B65614"/>
    <w:rsid w:val="00B673F1"/>
    <w:rsid w:val="00B774DC"/>
    <w:rsid w:val="00B934F4"/>
    <w:rsid w:val="00B96DFB"/>
    <w:rsid w:val="00C969A6"/>
    <w:rsid w:val="00CA7D36"/>
    <w:rsid w:val="00CE546F"/>
    <w:rsid w:val="00D138FE"/>
    <w:rsid w:val="00D24208"/>
    <w:rsid w:val="00D60C38"/>
    <w:rsid w:val="00D66893"/>
    <w:rsid w:val="00D90ACB"/>
    <w:rsid w:val="00DC1500"/>
    <w:rsid w:val="00E31FFC"/>
    <w:rsid w:val="00E44371"/>
    <w:rsid w:val="00E51A9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BBE0AD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42C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D5F6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34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34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34F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34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34F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C8DD9-A284-409A-93CE-D33CFC708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705</Words>
  <Characters>5275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2026-02-26T13:40:00Z</dcterms:created>
  <dcterms:modified xsi:type="dcterms:W3CDTF">2026-02-26T13:40:00Z</dcterms:modified>
</cp:coreProperties>
</file>