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F85DA" w14:textId="77777777" w:rsidR="00E71663" w:rsidRPr="00E71663" w:rsidRDefault="00E71663" w:rsidP="00E71663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E71663">
        <w:rPr>
          <w:rFonts w:ascii="Verdana" w:hAnsi="Verdana"/>
          <w:b/>
          <w:bCs/>
          <w:sz w:val="20"/>
          <w:szCs w:val="20"/>
        </w:rPr>
        <w:t>Załącznik nr 1</w:t>
      </w:r>
    </w:p>
    <w:p w14:paraId="376ECD6B" w14:textId="77777777" w:rsidR="00E71663" w:rsidRPr="00E71663" w:rsidRDefault="00E71663" w:rsidP="00E7166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0CB57D1" w14:textId="77777777" w:rsidR="00E71663" w:rsidRPr="00E71663" w:rsidRDefault="00E71663" w:rsidP="00E7166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>FORMULARZ OFERTY</w:t>
      </w:r>
    </w:p>
    <w:p w14:paraId="03F4AD85" w14:textId="77777777" w:rsidR="00E71663" w:rsidRPr="00E71663" w:rsidRDefault="00E71663" w:rsidP="00E716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CB16A75" w14:textId="77777777" w:rsidR="00E71663" w:rsidRPr="00E71663" w:rsidRDefault="00E71663" w:rsidP="00E71663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D4DEB9D" w14:textId="77777777" w:rsidR="00E71663" w:rsidRPr="00E71663" w:rsidRDefault="00E71663" w:rsidP="00E716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154A918" w14:textId="77777777" w:rsidR="00E71663" w:rsidRPr="00E71663" w:rsidRDefault="00E71663" w:rsidP="00E716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WOJEWÓDZTWO …………………………….....</w:t>
      </w:r>
    </w:p>
    <w:p w14:paraId="37E7ED5D" w14:textId="77777777" w:rsidR="00E71663" w:rsidRPr="00E71663" w:rsidRDefault="00E71663" w:rsidP="00E7166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71663">
        <w:rPr>
          <w:rFonts w:ascii="Verdana" w:hAnsi="Verdana"/>
          <w:sz w:val="20"/>
          <w:szCs w:val="20"/>
          <w:lang w:val="de-DE"/>
        </w:rPr>
        <w:t>TEL.</w:t>
      </w:r>
      <w:r w:rsidRPr="00E71663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789D4FC" w14:textId="77777777" w:rsidR="00E71663" w:rsidRPr="00E71663" w:rsidRDefault="00E71663" w:rsidP="00E7166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71663">
        <w:rPr>
          <w:rFonts w:ascii="Verdana" w:hAnsi="Verdana"/>
          <w:sz w:val="20"/>
          <w:szCs w:val="20"/>
          <w:lang w:val="de-DE"/>
        </w:rPr>
        <w:t xml:space="preserve">FAX </w:t>
      </w:r>
      <w:r w:rsidRPr="00E71663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5DBCBD55" w14:textId="08988736" w:rsidR="00E71663" w:rsidRPr="00E71663" w:rsidRDefault="009A48AC" w:rsidP="00E7166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E-MAIL do </w:t>
      </w:r>
      <w:proofErr w:type="spellStart"/>
      <w:r>
        <w:rPr>
          <w:rFonts w:ascii="Verdana" w:hAnsi="Verdana"/>
          <w:sz w:val="20"/>
          <w:szCs w:val="20"/>
          <w:lang w:val="de-DE"/>
        </w:rPr>
        <w:t>korespondencji</w:t>
      </w:r>
      <w:proofErr w:type="spellEnd"/>
      <w:r>
        <w:rPr>
          <w:rFonts w:ascii="Verdana" w:hAnsi="Verdana"/>
          <w:sz w:val="20"/>
          <w:szCs w:val="20"/>
          <w:lang w:val="de-DE"/>
        </w:rPr>
        <w:t xml:space="preserve"> z </w:t>
      </w:r>
      <w:proofErr w:type="spellStart"/>
      <w:r>
        <w:rPr>
          <w:rFonts w:ascii="Verdana" w:hAnsi="Verdana"/>
          <w:sz w:val="20"/>
          <w:szCs w:val="20"/>
          <w:lang w:val="de-DE"/>
        </w:rPr>
        <w:t>Zamawiającym</w:t>
      </w:r>
      <w:proofErr w:type="spellEnd"/>
      <w:r>
        <w:rPr>
          <w:rFonts w:ascii="Verdana" w:hAnsi="Verdana"/>
          <w:sz w:val="20"/>
          <w:szCs w:val="20"/>
          <w:lang w:val="de-DE"/>
        </w:rPr>
        <w:t xml:space="preserve"> </w:t>
      </w:r>
      <w:r w:rsidR="00E71663" w:rsidRPr="00E71663">
        <w:rPr>
          <w:rFonts w:ascii="Verdana" w:hAnsi="Verdana"/>
          <w:sz w:val="20"/>
          <w:szCs w:val="20"/>
          <w:lang w:val="de-DE"/>
        </w:rPr>
        <w:t>………………………………………………………….</w:t>
      </w:r>
    </w:p>
    <w:p w14:paraId="2CB85466" w14:textId="77777777" w:rsidR="00E71663" w:rsidRPr="00E71663" w:rsidRDefault="00E71663" w:rsidP="00E716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71663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68AA3D3" w14:textId="77777777" w:rsidR="00E71663" w:rsidRPr="00E71663" w:rsidRDefault="00E71663" w:rsidP="00E71663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FBB9629" w14:textId="77777777" w:rsidR="00E71663" w:rsidRPr="00E71663" w:rsidRDefault="00E71663" w:rsidP="00E71663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A7CB228" w14:textId="77777777" w:rsidR="00E71663" w:rsidRPr="00E71663" w:rsidRDefault="00E71663" w:rsidP="00E71663">
      <w:pPr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Do: Nazwa i siedziba Zamawiającego:</w:t>
      </w:r>
    </w:p>
    <w:p w14:paraId="7CCB8DC2" w14:textId="77777777" w:rsidR="00E71663" w:rsidRPr="00E71663" w:rsidRDefault="00E71663" w:rsidP="00E71663">
      <w:pPr>
        <w:ind w:right="-110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80A3487" w14:textId="77777777" w:rsidR="00E71663" w:rsidRPr="00E71663" w:rsidRDefault="00E71663" w:rsidP="00E71663">
      <w:pPr>
        <w:ind w:right="-110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A8DEBFF" w14:textId="77777777" w:rsidR="00E71663" w:rsidRPr="00E71663" w:rsidRDefault="00E71663" w:rsidP="00E71663">
      <w:pPr>
        <w:ind w:right="-110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1A35E05" w14:textId="77777777" w:rsidR="00E71663" w:rsidRPr="00E71663" w:rsidRDefault="00E71663" w:rsidP="00E71663">
      <w:pPr>
        <w:jc w:val="both"/>
        <w:rPr>
          <w:rFonts w:ascii="Verdana" w:hAnsi="Verdana"/>
          <w:sz w:val="20"/>
          <w:szCs w:val="20"/>
        </w:rPr>
      </w:pPr>
    </w:p>
    <w:p w14:paraId="135AAB21" w14:textId="0561C5C7" w:rsidR="00E71663" w:rsidRPr="00E71663" w:rsidRDefault="00E71663" w:rsidP="00E71663">
      <w:pPr>
        <w:jc w:val="both"/>
        <w:rPr>
          <w:rFonts w:ascii="Verdana" w:hAnsi="Verdana"/>
          <w:b/>
          <w:bCs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E71663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Pr="00E71663">
        <w:rPr>
          <w:rFonts w:ascii="Verdana" w:hAnsi="Verdana"/>
          <w:b/>
          <w:sz w:val="20"/>
          <w:szCs w:val="20"/>
        </w:rPr>
        <w:t>kontrakt serwisowy (12 miesięczny) obejmujący zainstalowane  na AGH dyfraktometry i spektrometr rentgenowski – KC-DE-zp.25.55.2026</w:t>
      </w:r>
      <w:r w:rsidRPr="00E71663">
        <w:rPr>
          <w:rFonts w:ascii="Verdana" w:hAnsi="Verdana"/>
          <w:sz w:val="20"/>
          <w:szCs w:val="20"/>
        </w:rPr>
        <w:t>,</w:t>
      </w:r>
      <w:r w:rsidRPr="00E71663">
        <w:rPr>
          <w:rFonts w:ascii="Verdana" w:hAnsi="Verdana"/>
          <w:b/>
          <w:sz w:val="20"/>
          <w:szCs w:val="20"/>
        </w:rPr>
        <w:t xml:space="preserve"> </w:t>
      </w:r>
      <w:r w:rsidRPr="00E71663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190C7CB" w14:textId="77777777" w:rsidR="00E71663" w:rsidRPr="00E71663" w:rsidRDefault="00E71663" w:rsidP="00E71663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1863C524" w14:textId="46193EF3" w:rsidR="00E71663" w:rsidRPr="00E71663" w:rsidRDefault="00E71663" w:rsidP="00E71663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4D9691D1" w14:textId="77777777" w:rsidR="00E71663" w:rsidRPr="00E71663" w:rsidRDefault="00E71663" w:rsidP="00E71663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468EB9BD" w14:textId="3A4D9694" w:rsidR="00E71663" w:rsidRPr="00E71663" w:rsidRDefault="00E71663" w:rsidP="00E71663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E214EC0" w14:textId="77777777" w:rsidR="00E71663" w:rsidRPr="00E71663" w:rsidRDefault="00E71663" w:rsidP="00E7166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6C786252" w14:textId="2464E7E7" w:rsidR="00E71663" w:rsidRPr="00E71663" w:rsidRDefault="00E71663" w:rsidP="00E7166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941E063" w14:textId="77777777" w:rsidR="00E71663" w:rsidRPr="00E71663" w:rsidRDefault="00E71663" w:rsidP="00E71663">
      <w:pPr>
        <w:widowControl w:val="0"/>
        <w:rPr>
          <w:rFonts w:ascii="Verdana" w:hAnsi="Verdana"/>
          <w:b/>
          <w:sz w:val="20"/>
          <w:szCs w:val="20"/>
        </w:rPr>
      </w:pPr>
    </w:p>
    <w:p w14:paraId="6160DBBF" w14:textId="6ED700AD" w:rsidR="00E71663" w:rsidRPr="00E71663" w:rsidRDefault="00E71663" w:rsidP="00E71663">
      <w:pPr>
        <w:widowControl w:val="0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>Powyższa cena zawiera podatek VAT w wysokości .......... % tj.…………………….PLN</w:t>
      </w:r>
    </w:p>
    <w:p w14:paraId="57D71D4D" w14:textId="77777777" w:rsidR="00E71663" w:rsidRPr="00E71663" w:rsidRDefault="00E71663" w:rsidP="00E71663">
      <w:pPr>
        <w:widowControl w:val="0"/>
        <w:ind w:right="1"/>
        <w:jc w:val="both"/>
        <w:rPr>
          <w:rFonts w:ascii="Verdana" w:hAnsi="Verdana"/>
          <w:b/>
          <w:sz w:val="20"/>
          <w:szCs w:val="20"/>
          <w:highlight w:val="yellow"/>
          <w:u w:val="single"/>
        </w:rPr>
      </w:pPr>
    </w:p>
    <w:p w14:paraId="5BDB273F" w14:textId="7F4A1366" w:rsidR="00E71663" w:rsidRPr="00E71663" w:rsidRDefault="00E71663" w:rsidP="00E71663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  <w:r w:rsidRPr="00E71663">
        <w:rPr>
          <w:rFonts w:ascii="Verdana" w:hAnsi="Verdana"/>
          <w:b/>
          <w:sz w:val="20"/>
          <w:szCs w:val="20"/>
          <w:highlight w:val="yellow"/>
          <w:u w:val="single"/>
        </w:rPr>
        <w:t>Kryterium oceny ofert:</w:t>
      </w:r>
    </w:p>
    <w:p w14:paraId="017D7535" w14:textId="77777777" w:rsidR="00E71663" w:rsidRPr="00E71663" w:rsidRDefault="00E71663" w:rsidP="00E71663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 xml:space="preserve">Czas reakcji serwisu: do </w:t>
      </w:r>
      <w:r w:rsidRPr="00E71663">
        <w:rPr>
          <w:rFonts w:ascii="Verdana" w:hAnsi="Verdana"/>
          <w:b/>
          <w:color w:val="FF0000"/>
          <w:sz w:val="20"/>
          <w:szCs w:val="20"/>
          <w:highlight w:val="yellow"/>
        </w:rPr>
        <w:t>…… dni roboczych</w:t>
      </w:r>
      <w:r w:rsidRPr="00E71663">
        <w:rPr>
          <w:rFonts w:ascii="Verdana" w:hAnsi="Verdana"/>
          <w:b/>
          <w:sz w:val="20"/>
          <w:szCs w:val="20"/>
        </w:rPr>
        <w:t xml:space="preserve"> od uzyskania przez Wykonawcę informacji o uszkodzeniu</w:t>
      </w:r>
    </w:p>
    <w:p w14:paraId="45061326" w14:textId="77777777" w:rsidR="00E71663" w:rsidRPr="00E71663" w:rsidRDefault="00E71663" w:rsidP="00E71663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151968AF" w14:textId="77777777" w:rsidR="00E71663" w:rsidRPr="00E71663" w:rsidRDefault="00E71663" w:rsidP="00E71663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>Gwarancja na wykonane naprawy sprzętu: ……………. miesięcy od wykonania naprawy.</w:t>
      </w:r>
    </w:p>
    <w:p w14:paraId="0E89589D" w14:textId="77777777" w:rsidR="00E71663" w:rsidRPr="00E71663" w:rsidRDefault="00E71663" w:rsidP="00E7166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AD1B248" w14:textId="0FC83441" w:rsidR="00E71663" w:rsidRPr="00E71663" w:rsidRDefault="00E71663" w:rsidP="00E7166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 xml:space="preserve">Termin realizacji umowy: </w:t>
      </w:r>
      <w:r w:rsidRPr="00E71663">
        <w:rPr>
          <w:rFonts w:ascii="Verdana" w:hAnsi="Verdana"/>
          <w:sz w:val="20"/>
          <w:szCs w:val="20"/>
        </w:rPr>
        <w:t>przez okres 12 miesięcy.</w:t>
      </w:r>
    </w:p>
    <w:p w14:paraId="6331FD1D" w14:textId="77777777" w:rsidR="00E71663" w:rsidRPr="00E71663" w:rsidRDefault="00E71663" w:rsidP="00E71663">
      <w:pPr>
        <w:jc w:val="both"/>
        <w:rPr>
          <w:rFonts w:ascii="Verdana" w:hAnsi="Verdana"/>
          <w:b/>
          <w:sz w:val="20"/>
          <w:szCs w:val="20"/>
        </w:rPr>
      </w:pPr>
    </w:p>
    <w:p w14:paraId="29B12A2E" w14:textId="6B0AF003" w:rsidR="00E71663" w:rsidRPr="00E71663" w:rsidRDefault="00E71663" w:rsidP="00E71663">
      <w:pPr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b/>
          <w:sz w:val="20"/>
          <w:szCs w:val="20"/>
        </w:rPr>
        <w:t>Termin płatności:</w:t>
      </w:r>
      <w:r w:rsidRPr="00E71663">
        <w:rPr>
          <w:rFonts w:ascii="Verdana" w:hAnsi="Verdana"/>
          <w:bCs/>
          <w:sz w:val="20"/>
          <w:szCs w:val="20"/>
        </w:rPr>
        <w:t xml:space="preserve"> w terminie do 21 dni od dnia otrzymania faktury wystawionej przez Sprzedawcę po dokonaniu odbioru przedmiotu umowy potwierdzonego protokołem zdawczo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E71663">
        <w:rPr>
          <w:rFonts w:ascii="Verdana" w:hAnsi="Verdana"/>
          <w:bCs/>
          <w:sz w:val="20"/>
          <w:szCs w:val="20"/>
        </w:rPr>
        <w:t>- odbiorczym. Zapłata wynagrodzenia nastąpi przelewem na rachunek Sprzedawcy zawarty na dzień zlecenia przelewu w wykazie podmiotów o których mowa w art. 96b ust. 1) Ustawy o podatku od towarów i usług.</w:t>
      </w:r>
    </w:p>
    <w:p w14:paraId="2B3664C2" w14:textId="77777777" w:rsidR="00E71663" w:rsidRPr="00E71663" w:rsidRDefault="00E71663" w:rsidP="00E71663">
      <w:pPr>
        <w:widowControl w:val="0"/>
        <w:jc w:val="both"/>
        <w:rPr>
          <w:rFonts w:ascii="Verdana" w:hAnsi="Verdana"/>
          <w:sz w:val="20"/>
          <w:szCs w:val="20"/>
        </w:rPr>
      </w:pPr>
    </w:p>
    <w:p w14:paraId="0CABFF21" w14:textId="12ED0DC8" w:rsidR="00E71663" w:rsidRPr="00E71663" w:rsidRDefault="00E71663" w:rsidP="00E71663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E71663">
        <w:rPr>
          <w:rFonts w:ascii="Verdana" w:hAnsi="Verdana"/>
          <w:b/>
          <w:sz w:val="20"/>
          <w:szCs w:val="20"/>
        </w:rPr>
        <w:t xml:space="preserve"> TAK/NIE</w:t>
      </w:r>
    </w:p>
    <w:p w14:paraId="3D67555A" w14:textId="77777777" w:rsidR="00E71663" w:rsidRPr="00E71663" w:rsidRDefault="00E71663" w:rsidP="00E71663">
      <w:pPr>
        <w:rPr>
          <w:rFonts w:ascii="Verdana" w:hAnsi="Verdana"/>
          <w:b/>
          <w:sz w:val="20"/>
          <w:szCs w:val="20"/>
          <w:u w:val="single"/>
        </w:rPr>
      </w:pPr>
    </w:p>
    <w:p w14:paraId="404238A9" w14:textId="77777777" w:rsidR="00E71663" w:rsidRPr="00E71663" w:rsidRDefault="00E71663" w:rsidP="00E71663">
      <w:pPr>
        <w:rPr>
          <w:rFonts w:ascii="Verdana" w:hAnsi="Verdana"/>
          <w:b/>
          <w:sz w:val="20"/>
          <w:szCs w:val="20"/>
          <w:u w:val="single"/>
        </w:rPr>
      </w:pPr>
      <w:r w:rsidRPr="00E71663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7847280" w14:textId="77777777" w:rsidR="00E71663" w:rsidRPr="00E71663" w:rsidRDefault="00E71663" w:rsidP="00E716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  <w:lang w:eastAsia="ar-SA"/>
        </w:rPr>
        <w:t>Oświadczamy, że jesteśmy związani niniejszą ofertą przez okres wskazanym w SWZ.</w:t>
      </w:r>
    </w:p>
    <w:p w14:paraId="3F2980CD" w14:textId="77777777" w:rsidR="00E71663" w:rsidRPr="00E71663" w:rsidRDefault="00E71663" w:rsidP="00E716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71663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8DE66F" w14:textId="77777777" w:rsidR="00E71663" w:rsidRPr="00E71663" w:rsidRDefault="00E71663" w:rsidP="00E7166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E71663">
        <w:rPr>
          <w:rFonts w:ascii="Verdana" w:hAnsi="Verdana"/>
          <w:sz w:val="20"/>
          <w:szCs w:val="20"/>
          <w:vertAlign w:val="superscript"/>
        </w:rPr>
        <w:t>1</w:t>
      </w:r>
      <w:r w:rsidRPr="00E71663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E71663">
        <w:rPr>
          <w:rFonts w:ascii="Verdana" w:hAnsi="Verdana"/>
          <w:sz w:val="20"/>
          <w:szCs w:val="20"/>
          <w:vertAlign w:val="superscript"/>
        </w:rPr>
        <w:t>2</w:t>
      </w:r>
      <w:r w:rsidRPr="00E71663">
        <w:rPr>
          <w:rFonts w:ascii="Verdana" w:hAnsi="Verdana"/>
          <w:sz w:val="20"/>
          <w:szCs w:val="20"/>
        </w:rPr>
        <w:t xml:space="preserve"> </w:t>
      </w:r>
    </w:p>
    <w:p w14:paraId="7BCE06F0" w14:textId="77777777" w:rsidR="00E71663" w:rsidRPr="00E71663" w:rsidRDefault="00E71663" w:rsidP="00E71663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71663">
        <w:rPr>
          <w:rFonts w:ascii="Verdana" w:hAnsi="Verdana"/>
          <w:i/>
          <w:sz w:val="16"/>
          <w:szCs w:val="16"/>
          <w:vertAlign w:val="superscript"/>
        </w:rPr>
        <w:t>1</w:t>
      </w:r>
      <w:r w:rsidRPr="00E71663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ED247E" w14:textId="77777777" w:rsidR="00E71663" w:rsidRPr="00E71663" w:rsidRDefault="00E71663" w:rsidP="00E71663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71663">
        <w:rPr>
          <w:rFonts w:ascii="Verdana" w:hAnsi="Verdana"/>
          <w:i/>
          <w:sz w:val="16"/>
          <w:szCs w:val="16"/>
          <w:vertAlign w:val="superscript"/>
        </w:rPr>
        <w:t>2</w:t>
      </w:r>
      <w:r w:rsidRPr="00E71663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9DC0A1" w14:textId="77777777" w:rsidR="00E71663" w:rsidRPr="00E71663" w:rsidRDefault="00E71663" w:rsidP="00E71663">
      <w:pPr>
        <w:numPr>
          <w:ilvl w:val="0"/>
          <w:numId w:val="1"/>
        </w:numPr>
        <w:contextualSpacing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71663" w:rsidRPr="00E71663" w14:paraId="12BE3011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3A593" w14:textId="77777777" w:rsidR="00E71663" w:rsidRPr="00E71663" w:rsidRDefault="00E71663" w:rsidP="00E7166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7166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3BE03" w14:textId="77777777" w:rsidR="00E71663" w:rsidRPr="00E71663" w:rsidRDefault="00E71663" w:rsidP="00E7166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71663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73D491D" w14:textId="77777777" w:rsidR="00E71663" w:rsidRPr="00E71663" w:rsidRDefault="00E71663" w:rsidP="00E7166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71663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AB713" w14:textId="77777777" w:rsidR="00E71663" w:rsidRPr="00E71663" w:rsidRDefault="00E71663" w:rsidP="00E7166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71663">
              <w:rPr>
                <w:rFonts w:ascii="Verdana" w:hAnsi="Verdana"/>
                <w:sz w:val="20"/>
                <w:szCs w:val="20"/>
              </w:rPr>
              <w:t>Nazwa podwykonawcy</w:t>
            </w:r>
            <w:r w:rsidRPr="00E71663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E71663" w:rsidRPr="00E71663" w14:paraId="26392D41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6BFB0" w14:textId="77777777" w:rsidR="00E71663" w:rsidRPr="00E71663" w:rsidRDefault="00E71663" w:rsidP="00E7166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48FAA" w14:textId="77777777" w:rsidR="00E71663" w:rsidRPr="00E71663" w:rsidRDefault="00E71663" w:rsidP="00E7166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84699" w14:textId="77777777" w:rsidR="00E71663" w:rsidRPr="00E71663" w:rsidRDefault="00E71663" w:rsidP="00E7166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E71663" w:rsidRPr="00E71663" w14:paraId="0A8BACA7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9F000" w14:textId="77777777" w:rsidR="00E71663" w:rsidRPr="00E71663" w:rsidRDefault="00E71663" w:rsidP="00E7166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92497" w14:textId="77777777" w:rsidR="00E71663" w:rsidRPr="00E71663" w:rsidRDefault="00E71663" w:rsidP="00E7166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D809B" w14:textId="77777777" w:rsidR="00E71663" w:rsidRPr="00E71663" w:rsidRDefault="00E71663" w:rsidP="00E7166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6E33F47" w14:textId="039486D8" w:rsidR="00E71663" w:rsidRDefault="00E71663" w:rsidP="00E71663">
      <w:pPr>
        <w:numPr>
          <w:ilvl w:val="0"/>
          <w:numId w:val="1"/>
        </w:numPr>
      </w:pPr>
      <w:r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</w:rPr>
        <w:t>ppkt</w:t>
      </w:r>
      <w:proofErr w:type="spellEnd"/>
      <w:r w:rsidR="00BE7D0D">
        <w:rPr>
          <w:rFonts w:ascii="Verdana" w:hAnsi="Verdana"/>
          <w:b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 xml:space="preserve"> </w:t>
      </w:r>
      <w:r w:rsidR="00BE7D0D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 xml:space="preserve">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  <w:r>
        <w:t xml:space="preserve"> </w:t>
      </w:r>
    </w:p>
    <w:p w14:paraId="2B6B3D57" w14:textId="55BD890E" w:rsidR="00E71663" w:rsidRPr="00E71663" w:rsidRDefault="00E71663" w:rsidP="00E71663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E71663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E71663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71663" w:rsidRPr="00E71663" w14:paraId="0115295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C1CEEB3" w14:textId="77777777" w:rsidR="00E71663" w:rsidRPr="00E71663" w:rsidRDefault="00E71663" w:rsidP="00E7166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71663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FE166F" w14:textId="77777777" w:rsidR="00E71663" w:rsidRPr="00E71663" w:rsidRDefault="00E71663" w:rsidP="00E7166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71663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F45CB" w14:textId="77777777" w:rsidR="00E71663" w:rsidRPr="00E71663" w:rsidRDefault="00E71663" w:rsidP="00E7166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71663">
              <w:rPr>
                <w:rFonts w:ascii="Verdana" w:hAnsi="Verdana"/>
                <w:sz w:val="20"/>
                <w:szCs w:val="20"/>
                <w:lang w:eastAsia="zh-CN"/>
              </w:rPr>
              <w:t xml:space="preserve">Zakres, który wykonają poszczególni wykonawcy </w:t>
            </w:r>
          </w:p>
        </w:tc>
      </w:tr>
      <w:tr w:rsidR="00E71663" w:rsidRPr="00E71663" w14:paraId="2493726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3DF5847" w14:textId="77777777" w:rsidR="00E71663" w:rsidRPr="00E71663" w:rsidRDefault="00E71663" w:rsidP="00E71663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71663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4A70B0" w14:textId="77777777" w:rsidR="00E71663" w:rsidRPr="00E71663" w:rsidRDefault="00E71663" w:rsidP="00E7166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1ED90" w14:textId="77777777" w:rsidR="00E71663" w:rsidRPr="00E71663" w:rsidRDefault="00E71663" w:rsidP="00E7166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71663" w:rsidRPr="00E71663" w14:paraId="4C7D4D53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79878AA" w14:textId="77777777" w:rsidR="00E71663" w:rsidRPr="00E71663" w:rsidRDefault="00E71663" w:rsidP="00E71663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71663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59E1C8" w14:textId="77777777" w:rsidR="00E71663" w:rsidRPr="00E71663" w:rsidRDefault="00E71663" w:rsidP="00E7166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78F31" w14:textId="77777777" w:rsidR="00E71663" w:rsidRPr="00E71663" w:rsidRDefault="00E71663" w:rsidP="00E7166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7E0C532C" w14:textId="77777777" w:rsidR="00E71663" w:rsidRPr="00E71663" w:rsidRDefault="00E71663" w:rsidP="00E7166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9DFC003" w14:textId="77777777" w:rsidR="00E71663" w:rsidRPr="00E71663" w:rsidRDefault="00E71663" w:rsidP="00E71663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E71663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E71663">
        <w:rPr>
          <w:rFonts w:ascii="Verdana" w:hAnsi="Verdana"/>
          <w:b/>
          <w:bCs/>
          <w:kern w:val="32"/>
          <w:sz w:val="20"/>
          <w:szCs w:val="20"/>
        </w:rPr>
        <w:tab/>
      </w:r>
      <w:r w:rsidRPr="00E71663">
        <w:rPr>
          <w:rFonts w:ascii="Verdana" w:hAnsi="Verdana"/>
          <w:b/>
          <w:bCs/>
          <w:kern w:val="32"/>
          <w:sz w:val="20"/>
          <w:szCs w:val="20"/>
        </w:rPr>
        <w:tab/>
      </w:r>
      <w:r w:rsidRPr="00E71663">
        <w:rPr>
          <w:rFonts w:ascii="Verdana" w:hAnsi="Verdana"/>
          <w:b/>
          <w:bCs/>
          <w:kern w:val="32"/>
          <w:sz w:val="20"/>
          <w:szCs w:val="20"/>
        </w:rPr>
        <w:tab/>
      </w:r>
      <w:r w:rsidRPr="00E71663">
        <w:rPr>
          <w:rFonts w:ascii="Verdana" w:hAnsi="Verdana"/>
          <w:b/>
          <w:bCs/>
          <w:kern w:val="32"/>
          <w:sz w:val="20"/>
          <w:szCs w:val="20"/>
        </w:rPr>
        <w:tab/>
      </w:r>
      <w:r w:rsidRPr="00E71663">
        <w:rPr>
          <w:rFonts w:ascii="Verdana" w:hAnsi="Verdana"/>
          <w:b/>
          <w:bCs/>
          <w:kern w:val="32"/>
          <w:sz w:val="20"/>
          <w:szCs w:val="20"/>
        </w:rPr>
        <w:tab/>
      </w:r>
      <w:r w:rsidRPr="00E71663">
        <w:rPr>
          <w:rFonts w:ascii="Verdana" w:hAnsi="Verdana"/>
          <w:b/>
          <w:bCs/>
          <w:kern w:val="32"/>
          <w:sz w:val="20"/>
          <w:szCs w:val="20"/>
        </w:rPr>
        <w:tab/>
      </w:r>
      <w:r w:rsidRPr="00E71663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7D604D6" w14:textId="77777777" w:rsidR="00E71663" w:rsidRPr="00E71663" w:rsidRDefault="00E71663" w:rsidP="00E71663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71663">
        <w:rPr>
          <w:rFonts w:ascii="Verdana" w:hAnsi="Verdana"/>
          <w:sz w:val="20"/>
          <w:szCs w:val="20"/>
        </w:rPr>
        <w:tab/>
      </w:r>
      <w:r w:rsidRPr="00E71663">
        <w:rPr>
          <w:rFonts w:ascii="Verdana" w:hAnsi="Verdana"/>
          <w:sz w:val="20"/>
          <w:szCs w:val="20"/>
        </w:rPr>
        <w:tab/>
        <w:t xml:space="preserve"> </w:t>
      </w:r>
    </w:p>
    <w:p w14:paraId="336D965A" w14:textId="55429C9A" w:rsidR="00E71663" w:rsidRPr="00E71663" w:rsidRDefault="00D65BAE" w:rsidP="00E7166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</w:t>
      </w:r>
      <w:r w:rsidR="00E71663" w:rsidRPr="00E71663">
        <w:rPr>
          <w:rFonts w:ascii="Verdana" w:hAnsi="Verdana"/>
          <w:sz w:val="20"/>
          <w:szCs w:val="20"/>
        </w:rPr>
        <w:t>poważnienie dla powyżej wskazanych osób wynika z następującego (</w:t>
      </w:r>
      <w:proofErr w:type="spellStart"/>
      <w:r w:rsidR="00E71663" w:rsidRPr="00E71663">
        <w:rPr>
          <w:rFonts w:ascii="Verdana" w:hAnsi="Verdana"/>
          <w:sz w:val="20"/>
          <w:szCs w:val="20"/>
        </w:rPr>
        <w:t>ych</w:t>
      </w:r>
      <w:proofErr w:type="spellEnd"/>
      <w:r w:rsidR="00E71663" w:rsidRPr="00E71663">
        <w:rPr>
          <w:rFonts w:ascii="Verdana" w:hAnsi="Verdana"/>
          <w:sz w:val="20"/>
          <w:szCs w:val="20"/>
        </w:rPr>
        <w:t>) dokumentu(ów)</w:t>
      </w:r>
    </w:p>
    <w:p w14:paraId="0E2DC328" w14:textId="50FE2840" w:rsidR="00E71663" w:rsidRPr="00E71663" w:rsidRDefault="00E71663" w:rsidP="00E71663">
      <w:pPr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……………………………………………………...........................……</w:t>
      </w:r>
      <w:r w:rsidR="005E7C24">
        <w:rPr>
          <w:rFonts w:ascii="Verdana" w:hAnsi="Verdana"/>
          <w:sz w:val="20"/>
          <w:szCs w:val="20"/>
        </w:rPr>
        <w:t xml:space="preserve"> </w:t>
      </w:r>
      <w:r w:rsidRPr="00E71663">
        <w:rPr>
          <w:rFonts w:ascii="Verdana" w:hAnsi="Verdana"/>
          <w:sz w:val="20"/>
          <w:szCs w:val="20"/>
        </w:rPr>
        <w:t>które dołączamy do oferty.</w:t>
      </w:r>
    </w:p>
    <w:p w14:paraId="0CA47B73" w14:textId="4F18031B" w:rsidR="00E71663" w:rsidRPr="00E71663" w:rsidRDefault="00D65BAE" w:rsidP="00E7166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</w:t>
      </w:r>
      <w:r w:rsidR="00E71663" w:rsidRPr="00E71663">
        <w:rPr>
          <w:rFonts w:ascii="Verdana" w:hAnsi="Verdana"/>
          <w:sz w:val="20"/>
          <w:szCs w:val="20"/>
        </w:rPr>
        <w:t>ałącznikami do niniejszej oferty są:</w:t>
      </w:r>
    </w:p>
    <w:p w14:paraId="1D209ACF" w14:textId="77777777" w:rsidR="00E71663" w:rsidRPr="00E71663" w:rsidRDefault="00E71663" w:rsidP="00E7166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6DFBB3D" w14:textId="77777777" w:rsidR="00E71663" w:rsidRPr="00E71663" w:rsidRDefault="00E71663" w:rsidP="00E7166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01EC3F0" w14:textId="17104366" w:rsidR="00E71663" w:rsidRPr="00E71663" w:rsidRDefault="00E71663" w:rsidP="00E7166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14:paraId="474FB18B" w14:textId="77777777" w:rsidR="00E71663" w:rsidRPr="00E71663" w:rsidRDefault="00E71663" w:rsidP="00E7166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75AF5CA" w14:textId="77777777" w:rsidR="00E71663" w:rsidRPr="00E71663" w:rsidRDefault="00E71663" w:rsidP="00E7166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AA1C57C" w14:textId="77777777" w:rsidR="00E71663" w:rsidRPr="00E71663" w:rsidRDefault="00E71663" w:rsidP="00E71663">
      <w:pPr>
        <w:jc w:val="right"/>
        <w:rPr>
          <w:rFonts w:ascii="Verdana" w:hAnsi="Verdana"/>
          <w:sz w:val="20"/>
          <w:szCs w:val="20"/>
        </w:rPr>
      </w:pPr>
    </w:p>
    <w:p w14:paraId="5B222546" w14:textId="77777777" w:rsidR="00E71663" w:rsidRPr="00E71663" w:rsidRDefault="00E71663" w:rsidP="00E71663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E71663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14:paraId="47FCD89A" w14:textId="77777777" w:rsidR="00E71663" w:rsidRPr="00E71663" w:rsidRDefault="00E71663" w:rsidP="00E71663">
      <w:pPr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**niepotrzebne skreślić</w:t>
      </w:r>
    </w:p>
    <w:p w14:paraId="1024AE7D" w14:textId="1A25475C" w:rsidR="00FE545C" w:rsidRPr="00E71663" w:rsidRDefault="00E71663" w:rsidP="00E71663">
      <w:pPr>
        <w:rPr>
          <w:rFonts w:ascii="Verdana" w:hAnsi="Verdana"/>
          <w:sz w:val="20"/>
          <w:szCs w:val="20"/>
        </w:rPr>
      </w:pPr>
      <w:r w:rsidRPr="00E71663">
        <w:rPr>
          <w:rFonts w:ascii="Verdana" w:hAnsi="Verdana"/>
          <w:sz w:val="20"/>
          <w:szCs w:val="20"/>
        </w:rPr>
        <w:t>***jeżeli dotyczy</w:t>
      </w:r>
    </w:p>
    <w:sectPr w:rsidR="00FE545C" w:rsidRPr="00E716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04133" w14:textId="77777777" w:rsidR="00100740" w:rsidRDefault="00100740">
      <w:r>
        <w:separator/>
      </w:r>
    </w:p>
  </w:endnote>
  <w:endnote w:type="continuationSeparator" w:id="0">
    <w:p w14:paraId="7DAAECAC" w14:textId="77777777" w:rsidR="00100740" w:rsidRDefault="00100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64F18" w14:textId="77777777" w:rsidR="00ED699D" w:rsidRDefault="00ED69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0A22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03E9" w14:textId="77777777" w:rsidR="00ED699D" w:rsidRDefault="00ED69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C0509" w14:textId="77777777" w:rsidR="00100740" w:rsidRDefault="00100740">
      <w:r>
        <w:separator/>
      </w:r>
    </w:p>
  </w:footnote>
  <w:footnote w:type="continuationSeparator" w:id="0">
    <w:p w14:paraId="730102C3" w14:textId="77777777" w:rsidR="00100740" w:rsidRDefault="00100740">
      <w:r>
        <w:continuationSeparator/>
      </w:r>
    </w:p>
  </w:footnote>
  <w:footnote w:id="1">
    <w:p w14:paraId="06FF7B16" w14:textId="77777777" w:rsidR="00E71663" w:rsidRDefault="00E71663" w:rsidP="00E71663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774EE" w14:textId="77777777" w:rsidR="00ED699D" w:rsidRDefault="00ED69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4F6C9" w14:textId="331A3E10" w:rsidR="00F53146" w:rsidRPr="00E71663" w:rsidRDefault="00F53146" w:rsidP="00E716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EC61B" w14:textId="77777777" w:rsidR="00ED699D" w:rsidRDefault="00ED69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CA442172"/>
    <w:lvl w:ilvl="0" w:tplc="908828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bCs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80877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33048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2514155">
    <w:abstractNumId w:val="0"/>
  </w:num>
  <w:num w:numId="4" w16cid:durableId="1543983580">
    <w:abstractNumId w:val="2"/>
  </w:num>
  <w:num w:numId="5" w16cid:durableId="21064906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0B4"/>
    <w:rsid w:val="00012286"/>
    <w:rsid w:val="000704FC"/>
    <w:rsid w:val="00071CCC"/>
    <w:rsid w:val="000B731D"/>
    <w:rsid w:val="000D6134"/>
    <w:rsid w:val="000E09C7"/>
    <w:rsid w:val="000F6589"/>
    <w:rsid w:val="00100740"/>
    <w:rsid w:val="00106636"/>
    <w:rsid w:val="00116EC6"/>
    <w:rsid w:val="001801DD"/>
    <w:rsid w:val="001D4612"/>
    <w:rsid w:val="00207E98"/>
    <w:rsid w:val="002300B4"/>
    <w:rsid w:val="002723B0"/>
    <w:rsid w:val="00315A4A"/>
    <w:rsid w:val="00401B5D"/>
    <w:rsid w:val="004B7300"/>
    <w:rsid w:val="004C6753"/>
    <w:rsid w:val="00595C87"/>
    <w:rsid w:val="005D2C65"/>
    <w:rsid w:val="005E6D94"/>
    <w:rsid w:val="005E7C24"/>
    <w:rsid w:val="00621122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48AC"/>
    <w:rsid w:val="00A0022B"/>
    <w:rsid w:val="00A05FF8"/>
    <w:rsid w:val="00A346FE"/>
    <w:rsid w:val="00A47B4D"/>
    <w:rsid w:val="00A83018"/>
    <w:rsid w:val="00B774DC"/>
    <w:rsid w:val="00BE7D0D"/>
    <w:rsid w:val="00C969A6"/>
    <w:rsid w:val="00CA7D36"/>
    <w:rsid w:val="00D24208"/>
    <w:rsid w:val="00D60C38"/>
    <w:rsid w:val="00D65BAE"/>
    <w:rsid w:val="00D66893"/>
    <w:rsid w:val="00D90ACB"/>
    <w:rsid w:val="00DC1500"/>
    <w:rsid w:val="00E44371"/>
    <w:rsid w:val="00E71663"/>
    <w:rsid w:val="00E949B0"/>
    <w:rsid w:val="00EC0BEA"/>
    <w:rsid w:val="00ED699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6A72B"/>
  <w15:chartTrackingRefBased/>
  <w15:docId w15:val="{65DA3CF7-C49D-4DF1-8D95-125B61844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739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2026-03-02T09:42:00Z</cp:lastPrinted>
  <dcterms:created xsi:type="dcterms:W3CDTF">2026-03-02T09:42:00Z</dcterms:created>
  <dcterms:modified xsi:type="dcterms:W3CDTF">2026-03-02T09:42:00Z</dcterms:modified>
</cp:coreProperties>
</file>