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07138" w14:textId="1A129746" w:rsidR="00FB7F50" w:rsidRPr="00976E06" w:rsidRDefault="00C47B3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76E06">
        <w:rPr>
          <w:rFonts w:ascii="Verdana" w:hAnsi="Verdana"/>
          <w:sz w:val="18"/>
          <w:szCs w:val="18"/>
        </w:rPr>
        <w:t>Kraków</w:t>
      </w:r>
      <w:r w:rsidR="00FB7F50" w:rsidRPr="00976E06">
        <w:rPr>
          <w:rFonts w:ascii="Verdana" w:hAnsi="Verdana"/>
          <w:sz w:val="18"/>
          <w:szCs w:val="18"/>
        </w:rPr>
        <w:t xml:space="preserve"> dnia: </w:t>
      </w:r>
      <w:r w:rsidRPr="00976E06">
        <w:rPr>
          <w:rFonts w:ascii="Verdana" w:hAnsi="Verdana"/>
          <w:sz w:val="18"/>
          <w:szCs w:val="18"/>
        </w:rPr>
        <w:t>2026-03-0</w:t>
      </w:r>
      <w:r w:rsidR="00E85AB9">
        <w:rPr>
          <w:rFonts w:ascii="Verdana" w:hAnsi="Verdana"/>
          <w:sz w:val="18"/>
          <w:szCs w:val="18"/>
        </w:rPr>
        <w:t>5</w:t>
      </w:r>
    </w:p>
    <w:p w14:paraId="5E641D07" w14:textId="77777777" w:rsidR="00FB7F50" w:rsidRPr="00976E06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D649C44" w14:textId="77777777" w:rsidR="00C47B38" w:rsidRPr="00976E06" w:rsidRDefault="00C47B3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6E0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4A40E10" w14:textId="77777777" w:rsidR="00C47B38" w:rsidRPr="00976E06" w:rsidRDefault="00C47B3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6E0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1BA6B69" w14:textId="24BC23D4" w:rsidR="00FB7F50" w:rsidRPr="00976E06" w:rsidRDefault="00C47B3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6E0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B77B21" w14:textId="3B7EF7B3" w:rsidR="00FB7F50" w:rsidRPr="00976E06" w:rsidRDefault="00C47B38" w:rsidP="00FB7F50">
      <w:pPr>
        <w:rPr>
          <w:rFonts w:ascii="Verdana" w:hAnsi="Verdana"/>
          <w:sz w:val="18"/>
          <w:szCs w:val="18"/>
        </w:rPr>
      </w:pPr>
      <w:r w:rsidRPr="00976E06">
        <w:rPr>
          <w:rFonts w:ascii="Verdana" w:hAnsi="Verdana"/>
          <w:sz w:val="18"/>
          <w:szCs w:val="18"/>
        </w:rPr>
        <w:t>Al. Mickiewicza</w:t>
      </w:r>
      <w:r w:rsidR="00FB7F50" w:rsidRPr="00976E06">
        <w:rPr>
          <w:rFonts w:ascii="Verdana" w:hAnsi="Verdana"/>
          <w:sz w:val="18"/>
          <w:szCs w:val="18"/>
        </w:rPr>
        <w:t xml:space="preserve"> </w:t>
      </w:r>
      <w:r w:rsidRPr="00976E06">
        <w:rPr>
          <w:rFonts w:ascii="Verdana" w:hAnsi="Verdana"/>
          <w:sz w:val="18"/>
          <w:szCs w:val="18"/>
        </w:rPr>
        <w:t>30</w:t>
      </w:r>
    </w:p>
    <w:p w14:paraId="44FB6E9D" w14:textId="2DCC69FB" w:rsidR="00FB7F50" w:rsidRPr="00976E06" w:rsidRDefault="00C47B38" w:rsidP="00FB7F50">
      <w:pPr>
        <w:rPr>
          <w:rFonts w:ascii="Verdana" w:hAnsi="Verdana"/>
          <w:sz w:val="18"/>
          <w:szCs w:val="18"/>
        </w:rPr>
      </w:pPr>
      <w:r w:rsidRPr="00976E06">
        <w:rPr>
          <w:rFonts w:ascii="Verdana" w:hAnsi="Verdana"/>
          <w:sz w:val="18"/>
          <w:szCs w:val="18"/>
        </w:rPr>
        <w:t>30-059</w:t>
      </w:r>
      <w:r w:rsidR="00FB7F50" w:rsidRPr="00976E06">
        <w:rPr>
          <w:rFonts w:ascii="Verdana" w:hAnsi="Verdana"/>
          <w:sz w:val="18"/>
          <w:szCs w:val="18"/>
        </w:rPr>
        <w:t xml:space="preserve"> </w:t>
      </w:r>
      <w:r w:rsidRPr="00976E06">
        <w:rPr>
          <w:rFonts w:ascii="Verdana" w:hAnsi="Verdana"/>
          <w:sz w:val="18"/>
          <w:szCs w:val="18"/>
        </w:rPr>
        <w:t>Kraków</w:t>
      </w:r>
    </w:p>
    <w:p w14:paraId="7CCF5DC4" w14:textId="77777777" w:rsidR="008642B3" w:rsidRPr="00976E06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76E06">
        <w:rPr>
          <w:rFonts w:ascii="Verdana" w:hAnsi="Verdana"/>
          <w:sz w:val="18"/>
          <w:szCs w:val="18"/>
        </w:rPr>
        <w:t>OGŁOSZENIE</w:t>
      </w:r>
    </w:p>
    <w:p w14:paraId="3A4D1526" w14:textId="77777777" w:rsidR="008642B3" w:rsidRPr="00976E06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76E06">
        <w:rPr>
          <w:rFonts w:ascii="Verdana" w:hAnsi="Verdana"/>
          <w:b/>
          <w:sz w:val="18"/>
          <w:szCs w:val="18"/>
        </w:rPr>
        <w:t xml:space="preserve">o </w:t>
      </w:r>
      <w:r w:rsidR="0054734E" w:rsidRPr="00976E06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47B38" w:rsidRPr="00976E06" w14:paraId="1B5DAE43" w14:textId="77777777" w:rsidTr="00710300">
        <w:trPr>
          <w:trHeight w:val="638"/>
        </w:trPr>
        <w:tc>
          <w:tcPr>
            <w:tcW w:w="959" w:type="dxa"/>
          </w:tcPr>
          <w:p w14:paraId="0917E3A3" w14:textId="77777777" w:rsidR="00C47B38" w:rsidRPr="00976E06" w:rsidRDefault="00C47B38" w:rsidP="0071030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6E0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48487E1" w14:textId="76395A47" w:rsidR="00C47B38" w:rsidRPr="00976E06" w:rsidRDefault="00C47B38" w:rsidP="0071030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6E06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976E0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6E06">
              <w:rPr>
                <w:rFonts w:ascii="Verdana" w:hAnsi="Verdana"/>
                <w:sz w:val="18"/>
                <w:szCs w:val="18"/>
              </w:rPr>
              <w:t>pn.</w:t>
            </w:r>
            <w:r w:rsidRPr="00976E0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6E0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76E06">
              <w:rPr>
                <w:rFonts w:ascii="Verdana" w:hAnsi="Verdana"/>
                <w:b/>
                <w:bCs/>
                <w:sz w:val="18"/>
                <w:szCs w:val="18"/>
              </w:rPr>
              <w:t>Dostawa 4 zestawów komputerowych stacjonarnych dla WIMiR - KC-DE-zp.272-766/25</w:t>
            </w:r>
            <w:r w:rsidRPr="00976E0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76E0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6E0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76E06">
              <w:rPr>
                <w:rFonts w:ascii="Verdana" w:hAnsi="Verdana"/>
                <w:b/>
                <w:sz w:val="18"/>
                <w:szCs w:val="18"/>
              </w:rPr>
              <w:t xml:space="preserve"> KC-DE-zp.272-766/25</w:t>
            </w:r>
            <w:r w:rsidRPr="00976E0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4B48E2E" w14:textId="77777777" w:rsidR="008642B3" w:rsidRPr="00976E0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76E06">
        <w:rPr>
          <w:rFonts w:ascii="Verdana" w:hAnsi="Verdana"/>
          <w:sz w:val="18"/>
          <w:szCs w:val="18"/>
        </w:rPr>
        <w:t xml:space="preserve">Zamawiający, </w:t>
      </w:r>
      <w:r w:rsidR="00CC324B" w:rsidRPr="00976E0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76E06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76E06">
        <w:rPr>
          <w:rFonts w:ascii="Verdana" w:hAnsi="Verdana"/>
          <w:sz w:val="18"/>
          <w:szCs w:val="18"/>
        </w:rPr>
        <w:t xml:space="preserve">ust. 1 pkt. 1 i </w:t>
      </w:r>
      <w:r w:rsidRPr="00976E06">
        <w:rPr>
          <w:rFonts w:ascii="Verdana" w:hAnsi="Verdana"/>
          <w:sz w:val="18"/>
          <w:szCs w:val="18"/>
        </w:rPr>
        <w:t xml:space="preserve">ust. </w:t>
      </w:r>
      <w:r w:rsidR="00A17CDB" w:rsidRPr="00976E06">
        <w:rPr>
          <w:rFonts w:ascii="Verdana" w:hAnsi="Verdana"/>
          <w:sz w:val="18"/>
          <w:szCs w:val="18"/>
        </w:rPr>
        <w:t>2</w:t>
      </w:r>
      <w:r w:rsidRPr="00976E0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76E06">
        <w:rPr>
          <w:rFonts w:ascii="Verdana" w:hAnsi="Verdana"/>
          <w:sz w:val="18"/>
          <w:szCs w:val="18"/>
        </w:rPr>
        <w:t xml:space="preserve"> </w:t>
      </w:r>
      <w:r w:rsidR="00CC1A8E" w:rsidRPr="00976E06">
        <w:rPr>
          <w:rFonts w:ascii="Verdana" w:hAnsi="Verdana"/>
          <w:sz w:val="18"/>
          <w:szCs w:val="18"/>
        </w:rPr>
        <w:t xml:space="preserve">(Dz.U.2024.1320 t.j. ze zm.) </w:t>
      </w:r>
      <w:r w:rsidRPr="00976E06">
        <w:rPr>
          <w:rFonts w:ascii="Verdana" w:hAnsi="Verdana"/>
          <w:sz w:val="18"/>
          <w:szCs w:val="18"/>
        </w:rPr>
        <w:t>zwanej dalej „ustawą Pzp”</w:t>
      </w:r>
      <w:r w:rsidR="00D26ED6" w:rsidRPr="00976E06">
        <w:rPr>
          <w:rFonts w:ascii="Verdana" w:hAnsi="Verdana"/>
          <w:sz w:val="18"/>
          <w:szCs w:val="18"/>
        </w:rPr>
        <w:t xml:space="preserve">, </w:t>
      </w:r>
      <w:r w:rsidRPr="00976E06">
        <w:rPr>
          <w:rFonts w:ascii="Verdana" w:hAnsi="Verdana"/>
          <w:sz w:val="18"/>
          <w:szCs w:val="18"/>
        </w:rPr>
        <w:t>informuje</w:t>
      </w:r>
      <w:r w:rsidR="00D26ED6" w:rsidRPr="00976E06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76E06">
        <w:rPr>
          <w:rFonts w:ascii="Verdana" w:hAnsi="Verdana"/>
          <w:sz w:val="18"/>
          <w:szCs w:val="18"/>
        </w:rPr>
        <w:t>najkorzystniejsz</w:t>
      </w:r>
      <w:r w:rsidR="00D26ED6" w:rsidRPr="00976E06">
        <w:rPr>
          <w:rFonts w:ascii="Verdana" w:hAnsi="Verdana"/>
          <w:sz w:val="18"/>
          <w:szCs w:val="18"/>
        </w:rPr>
        <w:t xml:space="preserve">a wybrana została </w:t>
      </w:r>
      <w:r w:rsidR="00756CDA" w:rsidRPr="00976E06">
        <w:rPr>
          <w:rFonts w:ascii="Verdana" w:hAnsi="Verdana"/>
          <w:sz w:val="18"/>
          <w:szCs w:val="18"/>
        </w:rPr>
        <w:t>ofer</w:t>
      </w:r>
      <w:r w:rsidR="00D26ED6" w:rsidRPr="00976E06">
        <w:rPr>
          <w:rFonts w:ascii="Verdana" w:hAnsi="Verdana"/>
          <w:sz w:val="18"/>
          <w:szCs w:val="18"/>
        </w:rPr>
        <w:t>t</w:t>
      </w:r>
      <w:r w:rsidR="009F0E5C" w:rsidRPr="00976E06">
        <w:rPr>
          <w:rFonts w:ascii="Verdana" w:hAnsi="Verdana"/>
          <w:sz w:val="18"/>
          <w:szCs w:val="18"/>
        </w:rPr>
        <w:t>a</w:t>
      </w:r>
      <w:r w:rsidR="00D26ED6" w:rsidRPr="00976E06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7B38" w:rsidRPr="00976E06" w14:paraId="7EB39C45" w14:textId="77777777" w:rsidTr="00710300">
        <w:trPr>
          <w:cantSplit/>
        </w:trPr>
        <w:tc>
          <w:tcPr>
            <w:tcW w:w="10150" w:type="dxa"/>
          </w:tcPr>
          <w:p w14:paraId="6EDE7876" w14:textId="62BE8A93" w:rsidR="00C47B38" w:rsidRPr="00976E06" w:rsidRDefault="00C47B38" w:rsidP="0071030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76E06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67C02832" w14:textId="25226D69" w:rsidR="00C47B38" w:rsidRPr="00976E06" w:rsidRDefault="00C47B38" w:rsidP="0071030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76E06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51D30491" w14:textId="4FAFA545" w:rsidR="00C47B38" w:rsidRPr="00976E06" w:rsidRDefault="00C47B38" w:rsidP="0071030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76E06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276318ED" w14:textId="77777777" w:rsidR="00C47B38" w:rsidRPr="00976E06" w:rsidRDefault="00C47B38" w:rsidP="00710300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6E06">
              <w:rPr>
                <w:rFonts w:ascii="Verdana" w:hAnsi="Verdana"/>
                <w:sz w:val="18"/>
                <w:szCs w:val="18"/>
              </w:rPr>
              <w:t>na:</w:t>
            </w:r>
          </w:p>
          <w:p w14:paraId="1FC0054E" w14:textId="3AA9A7A5" w:rsidR="00C47B38" w:rsidRPr="00976E06" w:rsidRDefault="00C47B38" w:rsidP="0071030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6E06">
              <w:rPr>
                <w:rFonts w:ascii="Verdana" w:hAnsi="Verdana"/>
                <w:sz w:val="18"/>
                <w:szCs w:val="18"/>
              </w:rPr>
              <w:t xml:space="preserve">Dostawa 4 zestawów komputerowych stacjonarnych dla WIMiR - KC-DE-zp.272-766/25 </w:t>
            </w:r>
          </w:p>
          <w:p w14:paraId="24984692" w14:textId="752504B0" w:rsidR="00C47B38" w:rsidRPr="00976E06" w:rsidRDefault="00C47B38" w:rsidP="0071030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76E06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976E06">
              <w:rPr>
                <w:rFonts w:ascii="Verdana" w:hAnsi="Verdana"/>
                <w:b/>
                <w:sz w:val="18"/>
                <w:szCs w:val="18"/>
              </w:rPr>
              <w:t>29 962.80 zł</w:t>
            </w:r>
            <w:r w:rsidRPr="00976E0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0D82297" w14:textId="77777777" w:rsidR="00C47B38" w:rsidRPr="00976E06" w:rsidRDefault="00C47B38" w:rsidP="0071030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6E06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76E0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76E06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76E0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4C7C8A6" w14:textId="77777777" w:rsidR="003A0AFC" w:rsidRPr="00976E06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76E0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60"/>
        <w:gridCol w:w="1842"/>
        <w:gridCol w:w="1701"/>
        <w:gridCol w:w="1560"/>
      </w:tblGrid>
      <w:tr w:rsidR="00976E06" w:rsidRPr="00976E06" w14:paraId="54B96DEB" w14:textId="77777777" w:rsidTr="00976E06">
        <w:trPr>
          <w:trHeight w:val="510"/>
        </w:trPr>
        <w:tc>
          <w:tcPr>
            <w:tcW w:w="851" w:type="dxa"/>
            <w:vAlign w:val="center"/>
          </w:tcPr>
          <w:p w14:paraId="6F6949F0" w14:textId="77777777" w:rsidR="00976E06" w:rsidRPr="00976E06" w:rsidRDefault="00976E0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76E0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354680E3" w14:textId="77777777" w:rsidR="00976E06" w:rsidRPr="00976E06" w:rsidRDefault="00976E0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6CCB5250" w14:textId="2B535A6E" w:rsidR="00976E06" w:rsidRPr="00976E06" w:rsidRDefault="00976E0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4F21BCB3" w14:textId="7F6CC225" w:rsidR="00976E06" w:rsidRPr="00976E06" w:rsidRDefault="00976E0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>Gwarancja sprzedawcy na zestawy komputerowe</w:t>
            </w:r>
          </w:p>
        </w:tc>
        <w:tc>
          <w:tcPr>
            <w:tcW w:w="1701" w:type="dxa"/>
            <w:vAlign w:val="center"/>
          </w:tcPr>
          <w:p w14:paraId="5C50FFC2" w14:textId="4944841E" w:rsidR="00976E06" w:rsidRPr="00976E06" w:rsidRDefault="00976E0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>Gwarantowany czas naprawy</w:t>
            </w:r>
          </w:p>
        </w:tc>
        <w:tc>
          <w:tcPr>
            <w:tcW w:w="1560" w:type="dxa"/>
            <w:vAlign w:val="center"/>
          </w:tcPr>
          <w:p w14:paraId="4F1E33E3" w14:textId="77777777" w:rsidR="00976E06" w:rsidRPr="00976E06" w:rsidRDefault="00976E0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76E06" w:rsidRPr="00976E06" w14:paraId="1FE4DED6" w14:textId="77777777" w:rsidTr="00976E06">
        <w:tc>
          <w:tcPr>
            <w:tcW w:w="851" w:type="dxa"/>
            <w:vAlign w:val="center"/>
          </w:tcPr>
          <w:p w14:paraId="451800E4" w14:textId="48902294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44E70724" w14:textId="6AB642C5" w:rsidR="00976E06" w:rsidRPr="00976E06" w:rsidRDefault="00976E06" w:rsidP="0071030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6E09C186" w14:textId="422887CC" w:rsidR="00976E06" w:rsidRPr="00976E06" w:rsidRDefault="00976E06" w:rsidP="0071030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07521C88" w14:textId="3A1D24B5" w:rsidR="00976E06" w:rsidRPr="00976E06" w:rsidRDefault="00976E06" w:rsidP="0071030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560" w:type="dxa"/>
            <w:vAlign w:val="center"/>
          </w:tcPr>
          <w:p w14:paraId="741D41C7" w14:textId="679B9752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21716E39" w14:textId="11FD170E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701" w:type="dxa"/>
            <w:vAlign w:val="center"/>
          </w:tcPr>
          <w:p w14:paraId="179E4F29" w14:textId="474B30A7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14:paraId="670AAEE8" w14:textId="23698BED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976E06" w:rsidRPr="00976E06" w14:paraId="606AD626" w14:textId="77777777" w:rsidTr="00976E06">
        <w:tc>
          <w:tcPr>
            <w:tcW w:w="851" w:type="dxa"/>
            <w:vAlign w:val="center"/>
          </w:tcPr>
          <w:p w14:paraId="2329BB12" w14:textId="743AF8DF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12FA6F51" w14:textId="30727B29" w:rsidR="00976E06" w:rsidRPr="00976E06" w:rsidRDefault="00976E06" w:rsidP="0071030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2C8D3EBC" w14:textId="1F01331F" w:rsidR="00976E06" w:rsidRPr="00976E06" w:rsidRDefault="00976E06" w:rsidP="0071030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 xml:space="preserve">Wilkowa 3A </w:t>
            </w:r>
          </w:p>
          <w:p w14:paraId="41AC70A3" w14:textId="6BB32EE6" w:rsidR="00976E06" w:rsidRPr="00976E06" w:rsidRDefault="00976E06" w:rsidP="0071030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1560" w:type="dxa"/>
            <w:vAlign w:val="center"/>
          </w:tcPr>
          <w:p w14:paraId="0F69FBDA" w14:textId="2DF13138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6FEF9D7A" w14:textId="484A4140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567955DE" w14:textId="5B1650B7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76E0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60" w:type="dxa"/>
            <w:vAlign w:val="center"/>
          </w:tcPr>
          <w:p w14:paraId="10A9E2B4" w14:textId="222908A7" w:rsidR="00976E06" w:rsidRPr="00976E06" w:rsidRDefault="00976E06" w:rsidP="0071030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4CCD49F4" w14:textId="77777777" w:rsidR="00E85D70" w:rsidRPr="00976E06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A9AFB8A" w14:textId="673D2A2B" w:rsidR="00F960D7" w:rsidRPr="00976E06" w:rsidRDefault="00976E06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*Zamawiający nie przyznawał punktów, oferta Wykonawcy została odrzucona.</w:t>
      </w:r>
    </w:p>
    <w:bookmarkEnd w:id="0"/>
    <w:p w14:paraId="26B0DE8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F24BA" w14:textId="77777777" w:rsidR="007041E8" w:rsidRDefault="007041E8">
      <w:r>
        <w:separator/>
      </w:r>
    </w:p>
  </w:endnote>
  <w:endnote w:type="continuationSeparator" w:id="0">
    <w:p w14:paraId="6E6346F6" w14:textId="77777777" w:rsidR="007041E8" w:rsidRDefault="0070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387E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5D9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B4AA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FE15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C58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AA86" w14:textId="77777777" w:rsidR="007041E8" w:rsidRDefault="007041E8">
      <w:r>
        <w:separator/>
      </w:r>
    </w:p>
  </w:footnote>
  <w:footnote w:type="continuationSeparator" w:id="0">
    <w:p w14:paraId="3F574F8B" w14:textId="77777777" w:rsidR="007041E8" w:rsidRDefault="00704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CD1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119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498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E34"/>
    <w:rsid w:val="00005838"/>
    <w:rsid w:val="000061CC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6E34"/>
    <w:rsid w:val="00596FD7"/>
    <w:rsid w:val="005E5BFF"/>
    <w:rsid w:val="00607F9B"/>
    <w:rsid w:val="00644DCB"/>
    <w:rsid w:val="00657C1E"/>
    <w:rsid w:val="0069667A"/>
    <w:rsid w:val="006B585D"/>
    <w:rsid w:val="006E3089"/>
    <w:rsid w:val="007041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6E0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7B38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AB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1C1A9"/>
  <w15:chartTrackingRefBased/>
  <w15:docId w15:val="{8F041B43-E67B-4468-A3CA-19C4BD8CD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2026-03-03T06:50:00Z</dcterms:created>
  <dcterms:modified xsi:type="dcterms:W3CDTF">2026-03-05T09:21:00Z</dcterms:modified>
</cp:coreProperties>
</file>