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961BC" w14:textId="6222F7CC" w:rsidR="00D665F5" w:rsidRPr="00D2471B" w:rsidRDefault="00045C83" w:rsidP="00601A73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2197885"/>
      <w:r w:rsidRPr="00D2471B">
        <w:rPr>
          <w:rFonts w:ascii="Verdana" w:hAnsi="Verdana"/>
          <w:sz w:val="18"/>
          <w:szCs w:val="18"/>
        </w:rPr>
        <w:t>Kraków</w:t>
      </w:r>
      <w:r w:rsidR="00D665F5" w:rsidRPr="00D2471B">
        <w:rPr>
          <w:rFonts w:ascii="Verdana" w:hAnsi="Verdana"/>
          <w:sz w:val="18"/>
          <w:szCs w:val="18"/>
        </w:rPr>
        <w:t xml:space="preserve"> dnia: </w:t>
      </w:r>
      <w:r w:rsidRPr="00D2471B">
        <w:rPr>
          <w:rFonts w:ascii="Verdana" w:hAnsi="Verdana"/>
          <w:sz w:val="18"/>
          <w:szCs w:val="18"/>
        </w:rPr>
        <w:t>2026-03-09</w:t>
      </w:r>
    </w:p>
    <w:p w14:paraId="1D099B63" w14:textId="77777777" w:rsidR="00601A73" w:rsidRPr="00D2471B" w:rsidRDefault="00601A73" w:rsidP="00601A73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3C076022" w14:textId="77777777" w:rsidR="00045C83" w:rsidRPr="00D2471B" w:rsidRDefault="00045C8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2471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1FFD57E" w14:textId="77777777" w:rsidR="00045C83" w:rsidRPr="00D2471B" w:rsidRDefault="00045C8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2471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EADEDC8" w14:textId="77777777" w:rsidR="00D665F5" w:rsidRPr="00D2471B" w:rsidRDefault="00045C8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2471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187F58B" w14:textId="77777777" w:rsidR="00D665F5" w:rsidRPr="00D2471B" w:rsidRDefault="00045C83" w:rsidP="00D665F5">
      <w:pPr>
        <w:rPr>
          <w:rFonts w:ascii="Verdana" w:hAnsi="Verdana"/>
          <w:sz w:val="18"/>
          <w:szCs w:val="18"/>
        </w:rPr>
      </w:pPr>
      <w:r w:rsidRPr="00D2471B">
        <w:rPr>
          <w:rFonts w:ascii="Verdana" w:hAnsi="Verdana"/>
          <w:sz w:val="18"/>
          <w:szCs w:val="18"/>
        </w:rPr>
        <w:t>Al. Mickiewicza</w:t>
      </w:r>
      <w:r w:rsidR="00D665F5" w:rsidRPr="00D2471B">
        <w:rPr>
          <w:rFonts w:ascii="Verdana" w:hAnsi="Verdana"/>
          <w:sz w:val="18"/>
          <w:szCs w:val="18"/>
        </w:rPr>
        <w:t xml:space="preserve"> </w:t>
      </w:r>
      <w:r w:rsidRPr="00D2471B">
        <w:rPr>
          <w:rFonts w:ascii="Verdana" w:hAnsi="Verdana"/>
          <w:sz w:val="18"/>
          <w:szCs w:val="18"/>
        </w:rPr>
        <w:t>30</w:t>
      </w:r>
    </w:p>
    <w:p w14:paraId="57E37E7B" w14:textId="77777777" w:rsidR="00D665F5" w:rsidRPr="00D2471B" w:rsidRDefault="00045C83" w:rsidP="00D665F5">
      <w:pPr>
        <w:rPr>
          <w:rFonts w:ascii="Verdana" w:hAnsi="Verdana"/>
          <w:sz w:val="18"/>
          <w:szCs w:val="18"/>
        </w:rPr>
      </w:pPr>
      <w:r w:rsidRPr="00D2471B">
        <w:rPr>
          <w:rFonts w:ascii="Verdana" w:hAnsi="Verdana"/>
          <w:sz w:val="18"/>
          <w:szCs w:val="18"/>
        </w:rPr>
        <w:t>30-059</w:t>
      </w:r>
      <w:r w:rsidR="00D665F5" w:rsidRPr="00D2471B">
        <w:rPr>
          <w:rFonts w:ascii="Verdana" w:hAnsi="Verdana"/>
          <w:sz w:val="18"/>
          <w:szCs w:val="18"/>
        </w:rPr>
        <w:t xml:space="preserve"> </w:t>
      </w:r>
      <w:r w:rsidRPr="00D2471B">
        <w:rPr>
          <w:rFonts w:ascii="Verdana" w:hAnsi="Verdana"/>
          <w:sz w:val="18"/>
          <w:szCs w:val="18"/>
        </w:rPr>
        <w:t>Kraków</w:t>
      </w:r>
    </w:p>
    <w:p w14:paraId="4D781C3C" w14:textId="77777777" w:rsidR="00D665F5" w:rsidRPr="00D2471B" w:rsidRDefault="00D665F5" w:rsidP="00D665F5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3E01027" w14:textId="77777777" w:rsidR="00D665F5" w:rsidRPr="00D2471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  <w:sz w:val="18"/>
          <w:szCs w:val="18"/>
        </w:rPr>
      </w:pPr>
    </w:p>
    <w:p w14:paraId="15D8604B" w14:textId="77777777" w:rsidR="00A80738" w:rsidRPr="00D2471B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2471B">
        <w:rPr>
          <w:rFonts w:ascii="Verdana" w:hAnsi="Verdana"/>
          <w:sz w:val="18"/>
          <w:szCs w:val="18"/>
        </w:rPr>
        <w:t>Znak sprawy:</w:t>
      </w:r>
      <w:r w:rsidRPr="00D2471B">
        <w:rPr>
          <w:rFonts w:ascii="Verdana" w:hAnsi="Verdana"/>
          <w:b/>
          <w:sz w:val="18"/>
          <w:szCs w:val="18"/>
        </w:rPr>
        <w:t xml:space="preserve"> </w:t>
      </w:r>
      <w:r w:rsidR="00045C83" w:rsidRPr="00D2471B">
        <w:rPr>
          <w:rFonts w:ascii="Verdana" w:hAnsi="Verdana"/>
          <w:b/>
          <w:sz w:val="18"/>
          <w:szCs w:val="18"/>
        </w:rPr>
        <w:t>KC-DE-zp.25-8/26</w:t>
      </w:r>
      <w:r w:rsidR="00A80738" w:rsidRPr="00D2471B">
        <w:rPr>
          <w:rFonts w:ascii="Verdana" w:hAnsi="Verdana"/>
          <w:sz w:val="18"/>
          <w:szCs w:val="18"/>
        </w:rPr>
        <w:tab/>
        <w:t xml:space="preserve"> </w:t>
      </w:r>
    </w:p>
    <w:p w14:paraId="28F2D299" w14:textId="77777777" w:rsidR="00A80738" w:rsidRPr="00D2471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C7A5A65" w14:textId="77777777" w:rsidR="00A80738" w:rsidRPr="00D2471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CEAAC48" w14:textId="77777777" w:rsidR="00A80738" w:rsidRPr="00D2471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D2471B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31E02CF6" w14:textId="77777777" w:rsidR="00A80738" w:rsidRPr="00D2471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1C528B7" w14:textId="63B7ED6A" w:rsidR="00D2471B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D2471B">
        <w:rPr>
          <w:rFonts w:ascii="Verdana" w:hAnsi="Verdana"/>
          <w:bCs/>
          <w:sz w:val="18"/>
          <w:szCs w:val="18"/>
        </w:rPr>
        <w:t xml:space="preserve">Dotyczy </w:t>
      </w:r>
      <w:r w:rsidRPr="00D2471B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045C83" w:rsidRPr="00D2471B">
        <w:rPr>
          <w:rFonts w:ascii="Verdana" w:hAnsi="Verdana"/>
          <w:sz w:val="18"/>
          <w:szCs w:val="18"/>
        </w:rPr>
        <w:t>przetarg nieograniczony</w:t>
      </w:r>
      <w:r w:rsidRPr="00D2471B">
        <w:rPr>
          <w:rFonts w:ascii="Verdana" w:hAnsi="Verdana"/>
          <w:sz w:val="18"/>
          <w:szCs w:val="18"/>
        </w:rPr>
        <w:t xml:space="preserve"> na: </w:t>
      </w:r>
    </w:p>
    <w:p w14:paraId="21CBBDE2" w14:textId="77777777" w:rsidR="00D2471B" w:rsidRPr="00D2471B" w:rsidRDefault="00D2471B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6437E2C" w14:textId="77777777" w:rsidR="00A80738" w:rsidRPr="00D2471B" w:rsidRDefault="00045C83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D2471B">
        <w:rPr>
          <w:rFonts w:ascii="Verdana" w:hAnsi="Verdana"/>
          <w:b/>
          <w:sz w:val="18"/>
          <w:szCs w:val="18"/>
        </w:rPr>
        <w:t xml:space="preserve">dostawa </w:t>
      </w:r>
      <w:proofErr w:type="spellStart"/>
      <w:r w:rsidRPr="00D2471B">
        <w:rPr>
          <w:rFonts w:ascii="Verdana" w:hAnsi="Verdana"/>
          <w:b/>
          <w:sz w:val="18"/>
          <w:szCs w:val="18"/>
        </w:rPr>
        <w:t>MainBoard</w:t>
      </w:r>
      <w:proofErr w:type="spellEnd"/>
      <w:r w:rsidRPr="00D2471B">
        <w:rPr>
          <w:rFonts w:ascii="Verdana" w:hAnsi="Verdana"/>
          <w:b/>
          <w:sz w:val="18"/>
          <w:szCs w:val="18"/>
        </w:rPr>
        <w:t xml:space="preserve"> - płyt głównych detektora </w:t>
      </w:r>
      <w:proofErr w:type="spellStart"/>
      <w:r w:rsidRPr="00D2471B">
        <w:rPr>
          <w:rFonts w:ascii="Verdana" w:hAnsi="Verdana"/>
          <w:b/>
          <w:sz w:val="18"/>
          <w:szCs w:val="18"/>
        </w:rPr>
        <w:t>mPMT</w:t>
      </w:r>
      <w:proofErr w:type="spellEnd"/>
      <w:r w:rsidRPr="00D2471B">
        <w:rPr>
          <w:rFonts w:ascii="Verdana" w:hAnsi="Verdana"/>
          <w:b/>
          <w:sz w:val="18"/>
          <w:szCs w:val="18"/>
        </w:rPr>
        <w:t xml:space="preserve"> FD, czujników parametrów środowiskowych detektora </w:t>
      </w:r>
      <w:proofErr w:type="spellStart"/>
      <w:r w:rsidRPr="00D2471B">
        <w:rPr>
          <w:rFonts w:ascii="Verdana" w:hAnsi="Verdana"/>
          <w:b/>
          <w:sz w:val="18"/>
          <w:szCs w:val="18"/>
        </w:rPr>
        <w:t>mPMT</w:t>
      </w:r>
      <w:proofErr w:type="spellEnd"/>
      <w:r w:rsidRPr="00D2471B">
        <w:rPr>
          <w:rFonts w:ascii="Verdana" w:hAnsi="Verdana"/>
          <w:b/>
          <w:sz w:val="18"/>
          <w:szCs w:val="18"/>
        </w:rPr>
        <w:t xml:space="preserve"> FD oraz taśm połączeniowych interfejsów analogowych detektora </w:t>
      </w:r>
      <w:proofErr w:type="spellStart"/>
      <w:r w:rsidRPr="00D2471B">
        <w:rPr>
          <w:rFonts w:ascii="Verdana" w:hAnsi="Verdana"/>
          <w:b/>
          <w:sz w:val="18"/>
          <w:szCs w:val="18"/>
        </w:rPr>
        <w:t>mPMT</w:t>
      </w:r>
      <w:proofErr w:type="spellEnd"/>
      <w:r w:rsidRPr="00D2471B">
        <w:rPr>
          <w:rFonts w:ascii="Verdana" w:hAnsi="Verdana"/>
          <w:b/>
          <w:sz w:val="18"/>
          <w:szCs w:val="18"/>
        </w:rPr>
        <w:t xml:space="preserve"> FD - KC-DE-zp.25-8/26</w:t>
      </w:r>
    </w:p>
    <w:p w14:paraId="764C46A8" w14:textId="77777777" w:rsidR="00D665F5" w:rsidRPr="00D2471B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D2471B">
        <w:rPr>
          <w:rFonts w:ascii="Verdana" w:hAnsi="Verdana"/>
          <w:sz w:val="18"/>
          <w:szCs w:val="18"/>
        </w:rPr>
        <w:t>Zamawiający, działając na podstawie art. 22</w:t>
      </w:r>
      <w:r w:rsidR="00FC7F5E" w:rsidRPr="00D2471B">
        <w:rPr>
          <w:rFonts w:ascii="Verdana" w:hAnsi="Verdana"/>
          <w:sz w:val="18"/>
          <w:szCs w:val="18"/>
        </w:rPr>
        <w:t>2</w:t>
      </w:r>
      <w:r w:rsidRPr="00D2471B">
        <w:rPr>
          <w:rFonts w:ascii="Verdana" w:hAnsi="Verdana"/>
          <w:sz w:val="18"/>
          <w:szCs w:val="18"/>
        </w:rPr>
        <w:t xml:space="preserve"> ust. 5 </w:t>
      </w:r>
      <w:r w:rsidRPr="00D2471B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Pr="00D2471B">
        <w:rPr>
          <w:rFonts w:ascii="Verdana" w:hAnsi="Verdana"/>
          <w:sz w:val="18"/>
          <w:szCs w:val="18"/>
        </w:rPr>
        <w:t xml:space="preserve"> </w:t>
      </w:r>
      <w:r w:rsidR="007B47AE" w:rsidRPr="00D2471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7B47AE" w:rsidRPr="00D2471B">
        <w:rPr>
          <w:rFonts w:ascii="Verdana" w:hAnsi="Verdana"/>
          <w:sz w:val="18"/>
          <w:szCs w:val="18"/>
        </w:rPr>
        <w:t>t.j</w:t>
      </w:r>
      <w:proofErr w:type="spellEnd"/>
      <w:r w:rsidR="007B47AE" w:rsidRPr="00D2471B">
        <w:rPr>
          <w:rFonts w:ascii="Verdana" w:hAnsi="Verdana"/>
          <w:sz w:val="18"/>
          <w:szCs w:val="18"/>
        </w:rPr>
        <w:t xml:space="preserve">. ze zm.) </w:t>
      </w:r>
      <w:r w:rsidRPr="00D2471B">
        <w:rPr>
          <w:rFonts w:ascii="Verdana" w:hAnsi="Verdana"/>
          <w:sz w:val="18"/>
          <w:szCs w:val="18"/>
        </w:rPr>
        <w:t>udostępnia</w:t>
      </w:r>
      <w:r w:rsidR="00F95C33" w:rsidRPr="00D2471B">
        <w:rPr>
          <w:rFonts w:ascii="Verdana" w:hAnsi="Verdana"/>
          <w:sz w:val="18"/>
          <w:szCs w:val="18"/>
        </w:rPr>
        <w:t xml:space="preserve"> </w:t>
      </w:r>
      <w:r w:rsidR="004C7E9B" w:rsidRPr="00D2471B">
        <w:rPr>
          <w:rFonts w:ascii="Verdana" w:hAnsi="Verdana"/>
          <w:sz w:val="18"/>
          <w:szCs w:val="18"/>
        </w:rPr>
        <w:t>informacj</w:t>
      </w:r>
      <w:r w:rsidR="00577BC6" w:rsidRPr="00D2471B">
        <w:rPr>
          <w:rFonts w:ascii="Verdana" w:hAnsi="Verdana"/>
          <w:sz w:val="18"/>
          <w:szCs w:val="18"/>
        </w:rPr>
        <w:t>ę</w:t>
      </w:r>
      <w:r w:rsidR="00035488" w:rsidRPr="00D2471B">
        <w:rPr>
          <w:rFonts w:ascii="Verdana" w:hAnsi="Verdana"/>
          <w:sz w:val="18"/>
          <w:szCs w:val="18"/>
        </w:rPr>
        <w:t xml:space="preserve"> z otwarcia ofert</w:t>
      </w:r>
      <w:r w:rsidR="00577BC6" w:rsidRPr="00D2471B">
        <w:rPr>
          <w:rFonts w:ascii="Verdana" w:hAnsi="Verdana"/>
          <w:sz w:val="18"/>
          <w:szCs w:val="18"/>
        </w:rPr>
        <w:t>.</w:t>
      </w:r>
    </w:p>
    <w:p w14:paraId="673FA01A" w14:textId="77777777" w:rsidR="00A80738" w:rsidRPr="00D2471B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D2471B">
        <w:rPr>
          <w:rFonts w:ascii="Verdana" w:hAnsi="Verdana"/>
          <w:sz w:val="18"/>
          <w:szCs w:val="18"/>
        </w:rPr>
        <w:t>Podczas otwarcia ofert, mającego miejsce</w:t>
      </w:r>
      <w:r w:rsidR="00FF4AB1" w:rsidRPr="00D2471B">
        <w:rPr>
          <w:rFonts w:ascii="Verdana" w:hAnsi="Verdana"/>
          <w:sz w:val="18"/>
          <w:szCs w:val="18"/>
        </w:rPr>
        <w:t xml:space="preserve"> w dniu </w:t>
      </w:r>
      <w:r w:rsidR="00045C83" w:rsidRPr="00D2471B">
        <w:rPr>
          <w:rFonts w:ascii="Verdana" w:hAnsi="Verdana"/>
          <w:sz w:val="18"/>
          <w:szCs w:val="18"/>
        </w:rPr>
        <w:t>09/03/2026</w:t>
      </w:r>
      <w:r w:rsidR="00FF4AB1" w:rsidRPr="00D2471B">
        <w:rPr>
          <w:rFonts w:ascii="Verdana" w:hAnsi="Verdana"/>
          <w:sz w:val="18"/>
          <w:szCs w:val="18"/>
        </w:rPr>
        <w:t xml:space="preserve"> o godz. </w:t>
      </w:r>
      <w:r w:rsidR="00045C83" w:rsidRPr="00D2471B">
        <w:rPr>
          <w:rFonts w:ascii="Verdana" w:hAnsi="Verdana"/>
          <w:sz w:val="18"/>
          <w:szCs w:val="18"/>
        </w:rPr>
        <w:t>11:00</w:t>
      </w:r>
      <w:r w:rsidRPr="00D2471B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D2471B" w14:paraId="49FDB878" w14:textId="77777777" w:rsidTr="00C82837">
        <w:tc>
          <w:tcPr>
            <w:tcW w:w="993" w:type="dxa"/>
            <w:vAlign w:val="center"/>
          </w:tcPr>
          <w:p w14:paraId="0EEDF611" w14:textId="77777777" w:rsidR="006B27ED" w:rsidRPr="00D2471B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1134" w:type="dxa"/>
            <w:vAlign w:val="center"/>
          </w:tcPr>
          <w:p w14:paraId="5A059DE0" w14:textId="77777777" w:rsidR="006B27ED" w:rsidRPr="00D2471B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Nr</w:t>
            </w:r>
            <w:r w:rsidR="00C82837"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zadania</w:t>
            </w:r>
          </w:p>
        </w:tc>
        <w:tc>
          <w:tcPr>
            <w:tcW w:w="4110" w:type="dxa"/>
            <w:vAlign w:val="center"/>
          </w:tcPr>
          <w:p w14:paraId="248680F4" w14:textId="77777777" w:rsidR="006B27ED" w:rsidRPr="00D2471B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14:paraId="570DDDAA" w14:textId="77777777" w:rsidR="006B27ED" w:rsidRPr="00D2471B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bookmarkEnd w:id="0"/>
      <w:tr w:rsidR="00045C83" w:rsidRPr="00D2471B" w14:paraId="7DA1CE1C" w14:textId="77777777" w:rsidTr="00CD64BA">
        <w:tc>
          <w:tcPr>
            <w:tcW w:w="993" w:type="dxa"/>
            <w:vAlign w:val="center"/>
          </w:tcPr>
          <w:p w14:paraId="259ABB26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3C0A5554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</w:tcPr>
          <w:p w14:paraId="73785E04" w14:textId="77777777" w:rsidR="00045C83" w:rsidRPr="00D2471B" w:rsidRDefault="00045C83" w:rsidP="00CD64B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FGO Europe Sp. z o.o.</w:t>
            </w:r>
          </w:p>
          <w:p w14:paraId="6BBBABDF" w14:textId="77777777" w:rsidR="00045C83" w:rsidRPr="00D2471B" w:rsidRDefault="00045C83" w:rsidP="00CD64BA">
            <w:pPr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Domaniewska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37/2.43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9BD83EC" w14:textId="77777777" w:rsidR="00045C83" w:rsidRPr="00D2471B" w:rsidRDefault="00045C83" w:rsidP="00CD64BA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02-672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167ABC98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31 855.77 zł</w:t>
            </w:r>
          </w:p>
        </w:tc>
      </w:tr>
      <w:tr w:rsidR="00045C83" w:rsidRPr="00D2471B" w14:paraId="3EFC8A4D" w14:textId="77777777" w:rsidTr="00CD64BA">
        <w:tc>
          <w:tcPr>
            <w:tcW w:w="993" w:type="dxa"/>
            <w:vAlign w:val="center"/>
          </w:tcPr>
          <w:p w14:paraId="436CFF88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4793EBE2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</w:tcPr>
          <w:p w14:paraId="10CD1106" w14:textId="77777777" w:rsidR="00045C83" w:rsidRPr="00D2471B" w:rsidRDefault="00045C83" w:rsidP="00CD64B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FGO Europe Sp. z o.o.</w:t>
            </w:r>
          </w:p>
          <w:p w14:paraId="2612D771" w14:textId="77777777" w:rsidR="00045C83" w:rsidRPr="00D2471B" w:rsidRDefault="00045C83" w:rsidP="00CD64BA">
            <w:pPr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Domaniewska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37/2.43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BDFCFBC" w14:textId="77777777" w:rsidR="00045C83" w:rsidRPr="00D2471B" w:rsidRDefault="00045C83" w:rsidP="00CD64BA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02-672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1431364B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737 207.14 zł</w:t>
            </w:r>
          </w:p>
        </w:tc>
      </w:tr>
      <w:tr w:rsidR="00045C83" w:rsidRPr="00D2471B" w14:paraId="246A87F4" w14:textId="77777777" w:rsidTr="00CD64BA">
        <w:tc>
          <w:tcPr>
            <w:tcW w:w="993" w:type="dxa"/>
            <w:vAlign w:val="center"/>
          </w:tcPr>
          <w:p w14:paraId="79528882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14:paraId="6E4BC993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</w:tcPr>
          <w:p w14:paraId="6C811166" w14:textId="77777777" w:rsidR="00045C83" w:rsidRPr="00D2471B" w:rsidRDefault="00045C83" w:rsidP="00CD64B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2471B">
              <w:rPr>
                <w:rFonts w:ascii="Verdana" w:hAnsi="Verdana"/>
                <w:sz w:val="18"/>
                <w:szCs w:val="18"/>
              </w:rPr>
              <w:t>Semicon</w:t>
            </w:r>
            <w:proofErr w:type="spellEnd"/>
            <w:r w:rsidRPr="00D2471B">
              <w:rPr>
                <w:rFonts w:ascii="Verdana" w:hAnsi="Verdana"/>
                <w:sz w:val="18"/>
                <w:szCs w:val="18"/>
              </w:rPr>
              <w:t xml:space="preserve"> Sp. z o.o.</w:t>
            </w:r>
          </w:p>
          <w:p w14:paraId="2E855FC8" w14:textId="77777777" w:rsidR="00045C83" w:rsidRPr="00D2471B" w:rsidRDefault="00045C83" w:rsidP="00CD64BA">
            <w:pPr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Zwoleńska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43/43A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DB83A85" w14:textId="77777777" w:rsidR="00045C83" w:rsidRPr="00D2471B" w:rsidRDefault="00045C83" w:rsidP="00CD64BA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04-761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2FA9E95E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1 598 169.87 zł</w:t>
            </w:r>
          </w:p>
        </w:tc>
      </w:tr>
      <w:tr w:rsidR="00045C83" w:rsidRPr="00D2471B" w14:paraId="3980F08A" w14:textId="77777777" w:rsidTr="00CD64BA">
        <w:tc>
          <w:tcPr>
            <w:tcW w:w="993" w:type="dxa"/>
            <w:vAlign w:val="center"/>
          </w:tcPr>
          <w:p w14:paraId="25EE5616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14:paraId="4369578B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</w:tcPr>
          <w:p w14:paraId="3B504943" w14:textId="77777777" w:rsidR="00045C83" w:rsidRPr="00D2471B" w:rsidRDefault="00045C83" w:rsidP="00CD64B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2471B">
              <w:rPr>
                <w:rFonts w:ascii="Verdana" w:hAnsi="Verdana"/>
                <w:sz w:val="18"/>
                <w:szCs w:val="18"/>
              </w:rPr>
              <w:t>Semicon</w:t>
            </w:r>
            <w:proofErr w:type="spellEnd"/>
            <w:r w:rsidRPr="00D2471B">
              <w:rPr>
                <w:rFonts w:ascii="Verdana" w:hAnsi="Verdana"/>
                <w:sz w:val="18"/>
                <w:szCs w:val="18"/>
              </w:rPr>
              <w:t xml:space="preserve"> Sp. z o.o.</w:t>
            </w:r>
          </w:p>
          <w:p w14:paraId="12175A0C" w14:textId="77777777" w:rsidR="00045C83" w:rsidRPr="00D2471B" w:rsidRDefault="00045C83" w:rsidP="00CD64BA">
            <w:pPr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Zwoleńska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43/43A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4E63582" w14:textId="77777777" w:rsidR="00045C83" w:rsidRPr="00D2471B" w:rsidRDefault="00045C83" w:rsidP="00CD64BA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04-761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2E9F8A14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59 997.33 zł</w:t>
            </w:r>
          </w:p>
        </w:tc>
      </w:tr>
      <w:tr w:rsidR="00045C83" w:rsidRPr="00D2471B" w14:paraId="67DFDD76" w14:textId="77777777" w:rsidTr="00CD64BA">
        <w:tc>
          <w:tcPr>
            <w:tcW w:w="993" w:type="dxa"/>
            <w:vAlign w:val="center"/>
          </w:tcPr>
          <w:p w14:paraId="2298BEB8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14:paraId="58D9517D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</w:tcPr>
          <w:p w14:paraId="24180E8A" w14:textId="77777777" w:rsidR="00045C83" w:rsidRPr="00D2471B" w:rsidRDefault="00045C83" w:rsidP="00CD64B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2471B">
              <w:rPr>
                <w:rFonts w:ascii="Verdana" w:hAnsi="Verdana"/>
                <w:sz w:val="18"/>
                <w:szCs w:val="18"/>
              </w:rPr>
              <w:t>Semicon</w:t>
            </w:r>
            <w:proofErr w:type="spellEnd"/>
            <w:r w:rsidRPr="00D2471B">
              <w:rPr>
                <w:rFonts w:ascii="Verdana" w:hAnsi="Verdana"/>
                <w:sz w:val="18"/>
                <w:szCs w:val="18"/>
              </w:rPr>
              <w:t xml:space="preserve"> Sp. z o.o.</w:t>
            </w:r>
          </w:p>
          <w:p w14:paraId="49F28DB6" w14:textId="77777777" w:rsidR="00045C83" w:rsidRPr="00D2471B" w:rsidRDefault="00045C83" w:rsidP="00CD64BA">
            <w:pPr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Zwoleńska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43/43A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9336730" w14:textId="77777777" w:rsidR="00045C83" w:rsidRPr="00D2471B" w:rsidRDefault="00045C83" w:rsidP="00CD64BA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04-761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440AA81B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1 161 528.80 zł</w:t>
            </w:r>
          </w:p>
        </w:tc>
      </w:tr>
      <w:tr w:rsidR="00045C83" w:rsidRPr="00D2471B" w14:paraId="0D6AFEA3" w14:textId="77777777" w:rsidTr="00CD64BA">
        <w:tc>
          <w:tcPr>
            <w:tcW w:w="993" w:type="dxa"/>
            <w:vAlign w:val="center"/>
          </w:tcPr>
          <w:p w14:paraId="123FE6EA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14:paraId="388A59D4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</w:tcPr>
          <w:p w14:paraId="2EA4E40C" w14:textId="77777777" w:rsidR="00045C83" w:rsidRPr="00D2471B" w:rsidRDefault="00045C83" w:rsidP="00CD64B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SOFTCOM Spółka z ograniczoną odpowiedzialnością</w:t>
            </w:r>
          </w:p>
          <w:p w14:paraId="06CD6586" w14:textId="77777777" w:rsidR="00045C83" w:rsidRPr="00D2471B" w:rsidRDefault="00045C83" w:rsidP="00CD64BA">
            <w:pPr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Sąsiedzka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2A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0BC6BE5" w14:textId="2605D520" w:rsidR="00045C83" w:rsidRPr="00D2471B" w:rsidRDefault="00045C83" w:rsidP="00CD64BA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80</w:t>
            </w:r>
            <w:r w:rsidR="004A7D56" w:rsidRPr="00D2471B">
              <w:rPr>
                <w:rFonts w:ascii="Verdana" w:hAnsi="Verdana"/>
                <w:sz w:val="18"/>
                <w:szCs w:val="18"/>
              </w:rPr>
              <w:t>-</w:t>
            </w:r>
            <w:r w:rsidRPr="00D2471B">
              <w:rPr>
                <w:rFonts w:ascii="Verdana" w:hAnsi="Verdana"/>
                <w:sz w:val="18"/>
                <w:szCs w:val="18"/>
              </w:rPr>
              <w:t>298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Gdańsk</w:t>
            </w:r>
          </w:p>
        </w:tc>
        <w:tc>
          <w:tcPr>
            <w:tcW w:w="2835" w:type="dxa"/>
            <w:vAlign w:val="center"/>
          </w:tcPr>
          <w:p w14:paraId="2783FC18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1 251 089.83 zł</w:t>
            </w:r>
          </w:p>
        </w:tc>
      </w:tr>
      <w:tr w:rsidR="00045C83" w:rsidRPr="00D2471B" w14:paraId="3045D992" w14:textId="77777777" w:rsidTr="00CD64BA">
        <w:tc>
          <w:tcPr>
            <w:tcW w:w="993" w:type="dxa"/>
            <w:vAlign w:val="center"/>
          </w:tcPr>
          <w:p w14:paraId="5CB7657E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14:paraId="02BD680C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</w:tcPr>
          <w:p w14:paraId="374D3C99" w14:textId="77777777" w:rsidR="00045C83" w:rsidRPr="00D2471B" w:rsidRDefault="00045C83" w:rsidP="00CD64B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SOFTCOM Spółka z ograniczoną odpowiedzialnością</w:t>
            </w:r>
          </w:p>
          <w:p w14:paraId="291A81D1" w14:textId="77777777" w:rsidR="00045C83" w:rsidRPr="00D2471B" w:rsidRDefault="00045C83" w:rsidP="00CD64BA">
            <w:pPr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Sąsiedzka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2A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8F2FD4C" w14:textId="48CDE4BF" w:rsidR="00045C83" w:rsidRPr="00D2471B" w:rsidRDefault="00045C83" w:rsidP="00CD64BA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80</w:t>
            </w:r>
            <w:r w:rsidR="004A7D56" w:rsidRPr="00D2471B">
              <w:rPr>
                <w:rFonts w:ascii="Verdana" w:hAnsi="Verdana"/>
                <w:sz w:val="18"/>
                <w:szCs w:val="18"/>
              </w:rPr>
              <w:t>-</w:t>
            </w:r>
            <w:r w:rsidRPr="00D2471B">
              <w:rPr>
                <w:rFonts w:ascii="Verdana" w:hAnsi="Verdana"/>
                <w:sz w:val="18"/>
                <w:szCs w:val="18"/>
              </w:rPr>
              <w:t>298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Gdańsk</w:t>
            </w:r>
          </w:p>
        </w:tc>
        <w:tc>
          <w:tcPr>
            <w:tcW w:w="2835" w:type="dxa"/>
            <w:vAlign w:val="center"/>
          </w:tcPr>
          <w:p w14:paraId="1CEC4CAA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19 007.93 zł</w:t>
            </w:r>
          </w:p>
        </w:tc>
      </w:tr>
      <w:tr w:rsidR="00045C83" w:rsidRPr="00D2471B" w14:paraId="75ECF317" w14:textId="77777777" w:rsidTr="00CD64BA">
        <w:tc>
          <w:tcPr>
            <w:tcW w:w="993" w:type="dxa"/>
            <w:vAlign w:val="center"/>
          </w:tcPr>
          <w:p w14:paraId="02B87848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lastRenderedPageBreak/>
              <w:t>3</w:t>
            </w:r>
          </w:p>
        </w:tc>
        <w:tc>
          <w:tcPr>
            <w:tcW w:w="1134" w:type="dxa"/>
            <w:vAlign w:val="center"/>
          </w:tcPr>
          <w:p w14:paraId="79EB0525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</w:tcPr>
          <w:p w14:paraId="483155FA" w14:textId="77777777" w:rsidR="00045C83" w:rsidRPr="00D2471B" w:rsidRDefault="00045C83" w:rsidP="00CD64B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SOFTCOM Spółka z ograniczoną odpowiedzialnością</w:t>
            </w:r>
          </w:p>
          <w:p w14:paraId="27BC3A34" w14:textId="77777777" w:rsidR="00045C83" w:rsidRPr="00D2471B" w:rsidRDefault="00045C83" w:rsidP="00CD64BA">
            <w:pPr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Sąsiedzka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2A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B11A352" w14:textId="1DCD4F1A" w:rsidR="00045C83" w:rsidRPr="00D2471B" w:rsidRDefault="00045C83" w:rsidP="00CD64BA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80</w:t>
            </w:r>
            <w:r w:rsidR="004A7D56" w:rsidRPr="00D2471B">
              <w:rPr>
                <w:rFonts w:ascii="Verdana" w:hAnsi="Verdana"/>
                <w:sz w:val="18"/>
                <w:szCs w:val="18"/>
              </w:rPr>
              <w:t>-</w:t>
            </w:r>
            <w:r w:rsidRPr="00D2471B">
              <w:rPr>
                <w:rFonts w:ascii="Verdana" w:hAnsi="Verdana"/>
                <w:sz w:val="18"/>
                <w:szCs w:val="18"/>
              </w:rPr>
              <w:t>298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Gdańsk</w:t>
            </w:r>
          </w:p>
        </w:tc>
        <w:tc>
          <w:tcPr>
            <w:tcW w:w="2835" w:type="dxa"/>
            <w:vAlign w:val="center"/>
          </w:tcPr>
          <w:p w14:paraId="6EB37719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532 761.46 zł</w:t>
            </w:r>
          </w:p>
        </w:tc>
      </w:tr>
      <w:tr w:rsidR="00045C83" w:rsidRPr="00D2471B" w14:paraId="1AB766D7" w14:textId="77777777" w:rsidTr="00CD64BA">
        <w:tc>
          <w:tcPr>
            <w:tcW w:w="993" w:type="dxa"/>
            <w:vAlign w:val="center"/>
          </w:tcPr>
          <w:p w14:paraId="1E36A0AF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14:paraId="30BF1FA2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</w:tcPr>
          <w:p w14:paraId="2F2D5D53" w14:textId="77777777" w:rsidR="00045C83" w:rsidRPr="00D2471B" w:rsidRDefault="00045C83" w:rsidP="00CD64B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BTC Korporacja Spółka z ograniczoną odpowiedzialnością</w:t>
            </w:r>
          </w:p>
          <w:p w14:paraId="7A61F9F6" w14:textId="77777777" w:rsidR="00045C83" w:rsidRPr="00D2471B" w:rsidRDefault="00045C83" w:rsidP="00CD64BA">
            <w:pPr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Lwowska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5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BBF5725" w14:textId="77777777" w:rsidR="00045C83" w:rsidRPr="00D2471B" w:rsidRDefault="00045C83" w:rsidP="00CD64BA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05-120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Legionowo</w:t>
            </w:r>
          </w:p>
        </w:tc>
        <w:tc>
          <w:tcPr>
            <w:tcW w:w="2835" w:type="dxa"/>
            <w:vAlign w:val="center"/>
          </w:tcPr>
          <w:p w14:paraId="167ED4D3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1 741 778.40 zł</w:t>
            </w:r>
          </w:p>
        </w:tc>
      </w:tr>
      <w:tr w:rsidR="00045C83" w:rsidRPr="00D2471B" w14:paraId="3742E2BF" w14:textId="77777777" w:rsidTr="00CD64BA">
        <w:tc>
          <w:tcPr>
            <w:tcW w:w="993" w:type="dxa"/>
            <w:vAlign w:val="center"/>
          </w:tcPr>
          <w:p w14:paraId="08F104D3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14:paraId="2152C767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</w:tcPr>
          <w:p w14:paraId="7FB88F75" w14:textId="77777777" w:rsidR="00045C83" w:rsidRPr="00D2471B" w:rsidRDefault="00045C83" w:rsidP="00CD64B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BTC Korporacja Spółka z ograniczoną odpowiedzialnością</w:t>
            </w:r>
          </w:p>
          <w:p w14:paraId="666481EC" w14:textId="77777777" w:rsidR="00045C83" w:rsidRPr="00D2471B" w:rsidRDefault="00045C83" w:rsidP="00CD64BA">
            <w:pPr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Lwowska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5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8D935D8" w14:textId="77777777" w:rsidR="00045C83" w:rsidRPr="00D2471B" w:rsidRDefault="00045C83" w:rsidP="00CD64BA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05-120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Legionowo</w:t>
            </w:r>
          </w:p>
        </w:tc>
        <w:tc>
          <w:tcPr>
            <w:tcW w:w="2835" w:type="dxa"/>
            <w:vAlign w:val="center"/>
          </w:tcPr>
          <w:p w14:paraId="7FF363A6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13 345.50 zł</w:t>
            </w:r>
          </w:p>
        </w:tc>
      </w:tr>
      <w:tr w:rsidR="00045C83" w:rsidRPr="00D2471B" w14:paraId="0C310BB1" w14:textId="77777777" w:rsidTr="00CD64BA">
        <w:tc>
          <w:tcPr>
            <w:tcW w:w="993" w:type="dxa"/>
            <w:vAlign w:val="center"/>
          </w:tcPr>
          <w:p w14:paraId="1C019494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14:paraId="03ADA76B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</w:tcPr>
          <w:p w14:paraId="37FC6972" w14:textId="77777777" w:rsidR="00045C83" w:rsidRPr="00D2471B" w:rsidRDefault="00045C83" w:rsidP="00CD64B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BTC Korporacja Spółka z ograniczoną odpowiedzialnością</w:t>
            </w:r>
          </w:p>
          <w:p w14:paraId="69660F61" w14:textId="77777777" w:rsidR="00045C83" w:rsidRPr="00D2471B" w:rsidRDefault="00045C83" w:rsidP="00CD64BA">
            <w:pPr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Lwowska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5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B68FBB2" w14:textId="77777777" w:rsidR="00045C83" w:rsidRPr="00D2471B" w:rsidRDefault="00045C83" w:rsidP="00CD64BA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05-120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Legionowo</w:t>
            </w:r>
          </w:p>
        </w:tc>
        <w:tc>
          <w:tcPr>
            <w:tcW w:w="2835" w:type="dxa"/>
            <w:vAlign w:val="center"/>
          </w:tcPr>
          <w:p w14:paraId="558C8E04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550 597.20 zł</w:t>
            </w:r>
          </w:p>
        </w:tc>
      </w:tr>
      <w:tr w:rsidR="00045C83" w:rsidRPr="00D2471B" w14:paraId="7492FCDB" w14:textId="77777777" w:rsidTr="00CD64BA">
        <w:tc>
          <w:tcPr>
            <w:tcW w:w="993" w:type="dxa"/>
            <w:vAlign w:val="center"/>
          </w:tcPr>
          <w:p w14:paraId="509A4FC7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14:paraId="4AF37443" w14:textId="77777777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</w:tcPr>
          <w:p w14:paraId="78C0088D" w14:textId="77777777" w:rsidR="00045C83" w:rsidRPr="00D2471B" w:rsidRDefault="00045C83" w:rsidP="00CD64B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ZENER SRL</w:t>
            </w:r>
          </w:p>
          <w:p w14:paraId="7A14FDBC" w14:textId="77777777" w:rsidR="00045C83" w:rsidRPr="00D2471B" w:rsidRDefault="00045C83" w:rsidP="00CD64BA">
            <w:pPr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VIA MONTERUSCELLO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78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2570086" w14:textId="77777777" w:rsidR="00045C83" w:rsidRPr="00D2471B" w:rsidRDefault="00045C83" w:rsidP="00CD64BA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80078</w:t>
            </w:r>
            <w:r w:rsidRPr="00D247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471B">
              <w:rPr>
                <w:rFonts w:ascii="Verdana" w:hAnsi="Verdana"/>
                <w:sz w:val="18"/>
                <w:szCs w:val="18"/>
              </w:rPr>
              <w:t>POZZUOLI</w:t>
            </w:r>
          </w:p>
        </w:tc>
        <w:tc>
          <w:tcPr>
            <w:tcW w:w="2835" w:type="dxa"/>
            <w:vAlign w:val="center"/>
          </w:tcPr>
          <w:p w14:paraId="2EBBC576" w14:textId="0DA31720" w:rsidR="00045C83" w:rsidRPr="00D2471B" w:rsidRDefault="00045C83" w:rsidP="00CD64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471B">
              <w:rPr>
                <w:rFonts w:ascii="Verdana" w:hAnsi="Verdana"/>
                <w:sz w:val="18"/>
                <w:szCs w:val="18"/>
              </w:rPr>
              <w:t>1 110 730.00 zł</w:t>
            </w:r>
            <w:r w:rsidR="004A7D56" w:rsidRPr="00D2471B">
              <w:rPr>
                <w:rFonts w:ascii="Verdana" w:hAnsi="Verdana"/>
                <w:sz w:val="18"/>
                <w:szCs w:val="18"/>
              </w:rPr>
              <w:t xml:space="preserve"> (netto)</w:t>
            </w:r>
          </w:p>
        </w:tc>
      </w:tr>
    </w:tbl>
    <w:p w14:paraId="45FB5837" w14:textId="6F5BE233" w:rsidR="00C236D3" w:rsidRPr="00D2471B" w:rsidRDefault="00DF794D" w:rsidP="00DF794D">
      <w:pPr>
        <w:pStyle w:val="Tekstpodstawowy"/>
        <w:tabs>
          <w:tab w:val="left" w:pos="5790"/>
        </w:tabs>
        <w:spacing w:before="480" w:after="480"/>
        <w:ind w:left="3119" w:firstLine="425"/>
        <w:jc w:val="left"/>
        <w:rPr>
          <w:rFonts w:ascii="Verdana" w:hAnsi="Verdana"/>
          <w:sz w:val="18"/>
          <w:szCs w:val="18"/>
        </w:rPr>
      </w:pPr>
      <w:r w:rsidRPr="00D2471B">
        <w:rPr>
          <w:rFonts w:ascii="Verdana" w:hAnsi="Verdana"/>
          <w:sz w:val="18"/>
          <w:szCs w:val="18"/>
        </w:rPr>
        <w:tab/>
        <w:t>Sekretarz Komisji Przetargowej</w:t>
      </w:r>
    </w:p>
    <w:p w14:paraId="61642744" w14:textId="19951894" w:rsidR="00DF794D" w:rsidRPr="00D2471B" w:rsidRDefault="00DF794D" w:rsidP="00DF794D">
      <w:pPr>
        <w:pStyle w:val="Tekstpodstawowy"/>
        <w:tabs>
          <w:tab w:val="left" w:pos="5790"/>
        </w:tabs>
        <w:spacing w:before="480" w:after="480"/>
        <w:ind w:left="3119" w:firstLine="425"/>
        <w:jc w:val="left"/>
        <w:rPr>
          <w:rFonts w:ascii="Verdana" w:hAnsi="Verdana"/>
          <w:sz w:val="18"/>
          <w:szCs w:val="18"/>
        </w:rPr>
      </w:pPr>
      <w:r w:rsidRPr="00D2471B">
        <w:rPr>
          <w:rFonts w:ascii="Verdana" w:hAnsi="Verdana"/>
          <w:sz w:val="18"/>
          <w:szCs w:val="18"/>
        </w:rPr>
        <w:tab/>
        <w:t>mgr Joanna Kraińska</w:t>
      </w:r>
    </w:p>
    <w:sectPr w:rsidR="00DF794D" w:rsidRPr="00D247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D33AC" w14:textId="77777777" w:rsidR="000C0CC7" w:rsidRDefault="000C0CC7">
      <w:r>
        <w:separator/>
      </w:r>
    </w:p>
  </w:endnote>
  <w:endnote w:type="continuationSeparator" w:id="0">
    <w:p w14:paraId="46320A6C" w14:textId="77777777" w:rsidR="000C0CC7" w:rsidRDefault="000C0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3B1C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474DD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0906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77B5319">
        <v:line id="_x0000_s1025" style="position:absolute;left:0;text-align:left;z-index:251657728" from="-3.85pt,8.7pt" to="455.15pt,8.7pt"/>
      </w:pict>
    </w:r>
  </w:p>
  <w:p w14:paraId="700FE3A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088E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716A4D" w14:textId="77777777" w:rsidR="009F189D" w:rsidRDefault="009F189D">
    <w:pPr>
      <w:pStyle w:val="Stopka"/>
      <w:tabs>
        <w:tab w:val="clear" w:pos="4536"/>
      </w:tabs>
      <w:jc w:val="center"/>
    </w:pPr>
  </w:p>
  <w:p w14:paraId="7207D80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27B36" w14:textId="77777777" w:rsidR="000C0CC7" w:rsidRDefault="000C0CC7">
      <w:r>
        <w:separator/>
      </w:r>
    </w:p>
  </w:footnote>
  <w:footnote w:type="continuationSeparator" w:id="0">
    <w:p w14:paraId="174A89DE" w14:textId="77777777" w:rsidR="000C0CC7" w:rsidRDefault="000C0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F2E28" w14:textId="77777777" w:rsidR="00045C83" w:rsidRDefault="00045C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0D5F5" w14:textId="77777777" w:rsidR="00045C83" w:rsidRDefault="00045C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5F4E1" w14:textId="77777777" w:rsidR="00045C83" w:rsidRDefault="00045C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0CC7"/>
    <w:rsid w:val="00007727"/>
    <w:rsid w:val="00017720"/>
    <w:rsid w:val="00035488"/>
    <w:rsid w:val="00045C83"/>
    <w:rsid w:val="000C0CC7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A7D56"/>
    <w:rsid w:val="004C7E9B"/>
    <w:rsid w:val="005614F2"/>
    <w:rsid w:val="00577BC6"/>
    <w:rsid w:val="00601A73"/>
    <w:rsid w:val="006661E1"/>
    <w:rsid w:val="0069085C"/>
    <w:rsid w:val="006B27ED"/>
    <w:rsid w:val="007B47AE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471B"/>
    <w:rsid w:val="00D260B6"/>
    <w:rsid w:val="00D665F5"/>
    <w:rsid w:val="00D7128F"/>
    <w:rsid w:val="00DE1A68"/>
    <w:rsid w:val="00DF794D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A213D7"/>
  <w15:chartTrackingRefBased/>
  <w15:docId w15:val="{D194B5CF-EF26-456F-9C03-FD309C8CF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294</Words>
  <Characters>1681</Characters>
  <Application>Microsoft Office Word</Application>
  <DocSecurity>0</DocSecurity>
  <Lines>120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6</cp:revision>
  <dcterms:created xsi:type="dcterms:W3CDTF">2026-03-09T11:00:00Z</dcterms:created>
  <dcterms:modified xsi:type="dcterms:W3CDTF">2026-03-09T11:07:00Z</dcterms:modified>
</cp:coreProperties>
</file>