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260E79EA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542A04" w:rsidRPr="00542A04">
        <w:rPr>
          <w:rFonts w:ascii="Verdana" w:hAnsi="Verdana"/>
          <w:b/>
          <w:sz w:val="20"/>
          <w:szCs w:val="20"/>
          <w:lang w:val="x-none"/>
        </w:rPr>
        <w:t xml:space="preserve">Przygotowanie i przeprowadzenie szkolenia w j. angielskim w obszarze opracowywania ścieżki kariery zawodowej w Polsce „My 2 </w:t>
      </w:r>
      <w:proofErr w:type="spellStart"/>
      <w:r w:rsidR="00542A04" w:rsidRPr="00542A04">
        <w:rPr>
          <w:rFonts w:ascii="Verdana" w:hAnsi="Verdana"/>
          <w:b/>
          <w:sz w:val="20"/>
          <w:szCs w:val="20"/>
          <w:lang w:val="x-none"/>
        </w:rPr>
        <w:t>minutes</w:t>
      </w:r>
      <w:proofErr w:type="spellEnd"/>
      <w:r w:rsidR="00542A04" w:rsidRPr="00542A04">
        <w:rPr>
          <w:rFonts w:ascii="Verdana" w:hAnsi="Verdana"/>
          <w:b/>
          <w:sz w:val="20"/>
          <w:szCs w:val="20"/>
          <w:lang w:val="x-none"/>
        </w:rPr>
        <w:t xml:space="preserve">" w ramach programu NAWA </w:t>
      </w:r>
      <w:proofErr w:type="spellStart"/>
      <w:r w:rsidR="00542A04" w:rsidRPr="00542A04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="00542A04" w:rsidRPr="00542A04">
        <w:rPr>
          <w:rFonts w:ascii="Verdana" w:hAnsi="Verdana"/>
          <w:b/>
          <w:sz w:val="20"/>
          <w:szCs w:val="20"/>
          <w:lang w:val="x-none"/>
        </w:rPr>
        <w:t xml:space="preserve"> to Poland - KC-DE-zp.25.64.2026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2464365B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C63199">
        <w:rPr>
          <w:rFonts w:ascii="Verdana" w:hAnsi="Verdana"/>
          <w:sz w:val="18"/>
          <w:szCs w:val="18"/>
        </w:rPr>
        <w:t>2</w:t>
      </w:r>
      <w:r w:rsidR="00AE3490" w:rsidRPr="00AE3490">
        <w:rPr>
          <w:rFonts w:ascii="Verdana" w:hAnsi="Verdana"/>
          <w:sz w:val="18"/>
          <w:szCs w:val="18"/>
        </w:rPr>
        <w:t>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29AA15DD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Osob</w:t>
      </w:r>
      <w:r w:rsidR="00542A04">
        <w:rPr>
          <w:rFonts w:ascii="Verdana" w:hAnsi="Verdana"/>
          <w:b/>
          <w:sz w:val="18"/>
          <w:szCs w:val="18"/>
        </w:rPr>
        <w:t>a</w:t>
      </w:r>
      <w:r>
        <w:rPr>
          <w:rFonts w:ascii="Verdana" w:hAnsi="Verdana"/>
          <w:b/>
          <w:sz w:val="18"/>
          <w:szCs w:val="18"/>
        </w:rPr>
        <w:t xml:space="preserve"> wyznaczon</w:t>
      </w:r>
      <w:r w:rsidR="00542A04">
        <w:rPr>
          <w:rFonts w:ascii="Verdana" w:hAnsi="Verdana"/>
          <w:b/>
          <w:sz w:val="18"/>
          <w:szCs w:val="18"/>
        </w:rPr>
        <w:t>a</w:t>
      </w:r>
      <w:r>
        <w:rPr>
          <w:rFonts w:ascii="Verdana" w:hAnsi="Verdana"/>
          <w:b/>
          <w:sz w:val="18"/>
          <w:szCs w:val="18"/>
        </w:rPr>
        <w:t xml:space="preserve">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1712"/>
        <w:gridCol w:w="2149"/>
        <w:gridCol w:w="1990"/>
        <w:gridCol w:w="2685"/>
      </w:tblGrid>
      <w:tr w:rsidR="00E16F33" w:rsidRPr="00C33C20" w14:paraId="3D6F56E2" w14:textId="2B533286" w:rsidTr="00D52C37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7AED612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D75658F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D66" w14:textId="77777777" w:rsidR="00E16F33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0FF7294" w14:textId="661D7F0F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8A2B" w14:textId="69ED3895" w:rsidR="00E16F33" w:rsidRDefault="00E16F33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7276DC9C" w14:textId="4F1806D2" w:rsidR="00E16F33" w:rsidRPr="00C33C20" w:rsidRDefault="00E16F33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E16F33" w:rsidRPr="00C33C20" w14:paraId="44CB65D7" w14:textId="13F8A269" w:rsidTr="00D52C37">
        <w:trPr>
          <w:trHeight w:val="36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64F7A9" w14:textId="77777777" w:rsidR="00E16F33" w:rsidRPr="00C33C20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8B865" w14:textId="576AEE56" w:rsidR="00E16F33" w:rsidRPr="00AE3490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914C31">
              <w:rPr>
                <w:rFonts w:ascii="Verdana" w:eastAsia="Aptos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  <w:t>z zakresu planowania ścieżek kariery, rozpoznawania potrzeb rozwojowych, planowania strategicznego i oceny rynku</w:t>
            </w:r>
            <w:r>
              <w:rPr>
                <w:rFonts w:ascii="Verdana" w:eastAsia="Aptos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  <w:t>.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6CA1" w14:textId="3EE2A658" w:rsidR="00E16F33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037E0D41" w14:textId="32366167" w:rsidR="00E16F33" w:rsidRPr="003769C1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3E69B" w14:textId="77777777" w:rsidR="00E16F33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D8D7690" w14:textId="4B4E19A3" w:rsidR="00A16A5A" w:rsidRPr="00D52C37" w:rsidRDefault="00A16A5A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16A5A">
              <w:rPr>
                <w:rFonts w:ascii="Verdana" w:hAnsi="Verdana"/>
                <w:b/>
                <w:sz w:val="18"/>
                <w:szCs w:val="18"/>
                <w:highlight w:val="yellow"/>
              </w:rPr>
              <w:t>……….</w:t>
            </w:r>
            <w:r>
              <w:rPr>
                <w:rFonts w:ascii="Verdana" w:hAnsi="Verdana"/>
                <w:b/>
                <w:sz w:val="18"/>
                <w:szCs w:val="18"/>
              </w:rPr>
              <w:t>/</w:t>
            </w:r>
            <w:r w:rsidRPr="00D52C37">
              <w:rPr>
                <w:rFonts w:ascii="Verdana" w:hAnsi="Verdana"/>
                <w:bCs/>
                <w:sz w:val="18"/>
                <w:szCs w:val="18"/>
              </w:rPr>
              <w:t>wpisać ilość/</w:t>
            </w:r>
          </w:p>
          <w:p w14:paraId="2BE281D9" w14:textId="77777777" w:rsidR="00A16A5A" w:rsidRDefault="00A16A5A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8E9CA3C" w14:textId="0688DD02" w:rsidR="00A16A5A" w:rsidRPr="00C33C20" w:rsidRDefault="00D52C37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52C37">
              <w:rPr>
                <w:rFonts w:ascii="Verdana" w:hAnsi="Verdana"/>
                <w:bCs/>
                <w:sz w:val="18"/>
                <w:szCs w:val="18"/>
              </w:rPr>
              <w:t>w</w:t>
            </w:r>
            <w:r w:rsidR="00A16A5A" w:rsidRPr="00D52C37">
              <w:rPr>
                <w:rFonts w:ascii="Verdana" w:hAnsi="Verdana"/>
                <w:bCs/>
                <w:sz w:val="18"/>
                <w:szCs w:val="18"/>
              </w:rPr>
              <w:t xml:space="preserve"> tym dla Uczelni wyższej:</w:t>
            </w:r>
            <w:r w:rsidR="00A16A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16A5A" w:rsidRPr="00A16A5A">
              <w:rPr>
                <w:rFonts w:ascii="Verdana" w:hAnsi="Verdana"/>
                <w:b/>
                <w:sz w:val="18"/>
                <w:szCs w:val="18"/>
                <w:highlight w:val="yellow"/>
              </w:rPr>
              <w:t>………………</w:t>
            </w:r>
            <w:r w:rsidR="00A16A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16A5A" w:rsidRPr="00D52C37">
              <w:rPr>
                <w:rFonts w:ascii="Verdana" w:hAnsi="Verdana"/>
                <w:bCs/>
                <w:sz w:val="18"/>
                <w:szCs w:val="18"/>
              </w:rPr>
              <w:t>/wpisa</w:t>
            </w:r>
            <w:r w:rsidRPr="00D52C37">
              <w:rPr>
                <w:rFonts w:ascii="Verdana" w:hAnsi="Verdana"/>
                <w:bCs/>
                <w:sz w:val="18"/>
                <w:szCs w:val="18"/>
              </w:rPr>
              <w:t>ć</w:t>
            </w:r>
            <w:r w:rsidR="00A16A5A" w:rsidRPr="00D52C37">
              <w:rPr>
                <w:rFonts w:ascii="Verdana" w:hAnsi="Verdana"/>
                <w:bCs/>
                <w:sz w:val="18"/>
                <w:szCs w:val="18"/>
              </w:rPr>
              <w:t xml:space="preserve"> ilość szkoleń</w:t>
            </w:r>
            <w:r w:rsidR="00FF1309">
              <w:rPr>
                <w:rFonts w:ascii="Verdana" w:hAnsi="Verdana"/>
                <w:bCs/>
                <w:sz w:val="18"/>
                <w:szCs w:val="18"/>
              </w:rPr>
              <w:t xml:space="preserve"> dla uczelni wyższej</w:t>
            </w:r>
            <w:r w:rsidR="00A16A5A">
              <w:rPr>
                <w:rFonts w:ascii="Verdana" w:hAnsi="Verdana"/>
                <w:b/>
                <w:sz w:val="18"/>
                <w:szCs w:val="18"/>
              </w:rPr>
              <w:t>/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81DE9" w14:textId="77777777" w:rsidR="00AF2B71" w:rsidRDefault="00AF2B71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00908E73" w14:textId="77777777" w:rsidR="00AF2B71" w:rsidRDefault="00AF2B71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031EFC48" w14:textId="77777777" w:rsidR="00AF2B71" w:rsidRDefault="00AF2B71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465C205F" w14:textId="77777777" w:rsidR="00AF2B71" w:rsidRDefault="00AF2B71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1AE28F9A" w14:textId="77777777" w:rsidR="00AF2B71" w:rsidRDefault="00AF2B71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43AF771A" w14:textId="5752B47A" w:rsidR="00E16F33" w:rsidRDefault="00E16F33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  <w:p w14:paraId="1EE2FBE4" w14:textId="065E08D0" w:rsidR="00D52C37" w:rsidRPr="00C33C20" w:rsidRDefault="00D52C37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79868AC4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0FE71CDC" w14:textId="6BCCE80D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C33C20" w:rsidRPr="00E048E3">
        <w:rPr>
          <w:rFonts w:ascii="Verdana" w:hAnsi="Verdana"/>
          <w:b/>
          <w:sz w:val="18"/>
          <w:szCs w:val="18"/>
        </w:rPr>
        <w:t xml:space="preserve">do </w:t>
      </w:r>
      <w:r w:rsidR="00AF2B71">
        <w:rPr>
          <w:rFonts w:ascii="Verdana" w:hAnsi="Verdana"/>
          <w:b/>
          <w:sz w:val="18"/>
          <w:szCs w:val="18"/>
        </w:rPr>
        <w:t>30 czerwca 2026 r.</w:t>
      </w:r>
      <w:r w:rsidR="00C33C20" w:rsidRPr="00E048E3">
        <w:rPr>
          <w:rFonts w:ascii="Verdana" w:hAnsi="Verdana"/>
          <w:b/>
          <w:sz w:val="18"/>
          <w:szCs w:val="18"/>
        </w:rPr>
        <w:t xml:space="preserve"> </w:t>
      </w:r>
    </w:p>
    <w:p w14:paraId="47121A48" w14:textId="77777777" w:rsidR="00C660F4" w:rsidRPr="00C33C20" w:rsidRDefault="00C660F4" w:rsidP="003D260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04AED94" w14:textId="5360D490" w:rsidR="006959B4" w:rsidRPr="009535AD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914C31" w:rsidRPr="00914C31">
        <w:rPr>
          <w:rFonts w:ascii="Verdana" w:hAnsi="Verdana"/>
          <w:sz w:val="18"/>
          <w:szCs w:val="18"/>
        </w:rPr>
        <w:t>po zrealizowaniu szkolenia,</w:t>
      </w:r>
      <w:r w:rsidR="00914C31" w:rsidRPr="00914C31">
        <w:rPr>
          <w:rFonts w:ascii="Verdana" w:hAnsi="Verdana"/>
          <w:b/>
          <w:sz w:val="18"/>
          <w:szCs w:val="18"/>
        </w:rPr>
        <w:t xml:space="preserve"> </w:t>
      </w:r>
      <w:r w:rsidRPr="009535A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77777777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69693" w14:textId="77777777" w:rsidR="00403F68" w:rsidRDefault="00403F68">
      <w:r>
        <w:separator/>
      </w:r>
    </w:p>
  </w:endnote>
  <w:endnote w:type="continuationSeparator" w:id="0">
    <w:p w14:paraId="058DB7EB" w14:textId="77777777" w:rsidR="00403F68" w:rsidRDefault="0040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E22D3" w14:textId="77777777" w:rsidR="00403F68" w:rsidRDefault="00403F68">
      <w:r>
        <w:separator/>
      </w:r>
    </w:p>
  </w:footnote>
  <w:footnote w:type="continuationSeparator" w:id="0">
    <w:p w14:paraId="00698739" w14:textId="77777777" w:rsidR="00403F68" w:rsidRDefault="0040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E05DB" w14:textId="63F083F3" w:rsidR="00914C31" w:rsidRDefault="00F66DA9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89154D" wp14:editId="284E6E77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5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176DEE4" w14:textId="48D360CC" w:rsidR="00F53146" w:rsidRPr="00914C31" w:rsidRDefault="00F66DA9" w:rsidP="00914C31">
    <w:pPr>
      <w:pStyle w:val="Nagwek"/>
      <w:jc w:val="center"/>
    </w:pPr>
    <w:r w:rsidRPr="00914C31">
      <w:rPr>
        <w:rFonts w:ascii="Arial" w:hAnsi="Arial" w:cs="Arial"/>
        <w:noProof/>
        <w:sz w:val="18"/>
        <w:szCs w:val="18"/>
      </w:rPr>
      <w:drawing>
        <wp:inline distT="0" distB="0" distL="0" distR="0" wp14:anchorId="4E585857" wp14:editId="37DD88BC">
          <wp:extent cx="1514475" cy="1009650"/>
          <wp:effectExtent l="0" t="0" r="0" b="0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14C31">
      <w:rPr>
        <w:rFonts w:ascii="Arial" w:hAnsi="Arial" w:cs="Arial"/>
        <w:noProof/>
        <w:sz w:val="18"/>
        <w:szCs w:val="18"/>
      </w:rPr>
      <w:drawing>
        <wp:inline distT="0" distB="0" distL="0" distR="0" wp14:anchorId="1C20A73A" wp14:editId="0C32FDCE">
          <wp:extent cx="1571625" cy="118110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82070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49579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198964">
    <w:abstractNumId w:val="1"/>
  </w:num>
  <w:num w:numId="4" w16cid:durableId="175004923">
    <w:abstractNumId w:val="4"/>
  </w:num>
  <w:num w:numId="5" w16cid:durableId="1303266372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4807255">
    <w:abstractNumId w:val="2"/>
  </w:num>
  <w:num w:numId="7" w16cid:durableId="1239899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704FC"/>
    <w:rsid w:val="00071CCC"/>
    <w:rsid w:val="000877D9"/>
    <w:rsid w:val="00090CFA"/>
    <w:rsid w:val="000B731D"/>
    <w:rsid w:val="000D2A4D"/>
    <w:rsid w:val="000D6134"/>
    <w:rsid w:val="000E09C7"/>
    <w:rsid w:val="000F6589"/>
    <w:rsid w:val="00106636"/>
    <w:rsid w:val="00116EC6"/>
    <w:rsid w:val="00135FD6"/>
    <w:rsid w:val="00142AE5"/>
    <w:rsid w:val="00167E94"/>
    <w:rsid w:val="001801DD"/>
    <w:rsid w:val="00184FBC"/>
    <w:rsid w:val="00191FE1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769C1"/>
    <w:rsid w:val="003B7FD4"/>
    <w:rsid w:val="003C4112"/>
    <w:rsid w:val="003D2605"/>
    <w:rsid w:val="003D4757"/>
    <w:rsid w:val="003F4A64"/>
    <w:rsid w:val="00403F68"/>
    <w:rsid w:val="004043E0"/>
    <w:rsid w:val="004616C8"/>
    <w:rsid w:val="004873F5"/>
    <w:rsid w:val="0049706C"/>
    <w:rsid w:val="004B7300"/>
    <w:rsid w:val="004B755A"/>
    <w:rsid w:val="004C6753"/>
    <w:rsid w:val="00501D14"/>
    <w:rsid w:val="00527E45"/>
    <w:rsid w:val="00542A04"/>
    <w:rsid w:val="00595C87"/>
    <w:rsid w:val="005B74F0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959B4"/>
    <w:rsid w:val="007748F0"/>
    <w:rsid w:val="007A432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A0022B"/>
    <w:rsid w:val="00A06381"/>
    <w:rsid w:val="00A071FB"/>
    <w:rsid w:val="00A16A5A"/>
    <w:rsid w:val="00A346FE"/>
    <w:rsid w:val="00A47B4D"/>
    <w:rsid w:val="00A83018"/>
    <w:rsid w:val="00A92921"/>
    <w:rsid w:val="00AA0FA6"/>
    <w:rsid w:val="00AE3490"/>
    <w:rsid w:val="00AE61EA"/>
    <w:rsid w:val="00AF17F6"/>
    <w:rsid w:val="00AF2B71"/>
    <w:rsid w:val="00AF3683"/>
    <w:rsid w:val="00B02E6D"/>
    <w:rsid w:val="00B177CE"/>
    <w:rsid w:val="00B27C83"/>
    <w:rsid w:val="00B774DC"/>
    <w:rsid w:val="00B87783"/>
    <w:rsid w:val="00B91472"/>
    <w:rsid w:val="00BE106E"/>
    <w:rsid w:val="00C009F5"/>
    <w:rsid w:val="00C33C20"/>
    <w:rsid w:val="00C46351"/>
    <w:rsid w:val="00C63199"/>
    <w:rsid w:val="00C660F4"/>
    <w:rsid w:val="00C717AE"/>
    <w:rsid w:val="00C969A6"/>
    <w:rsid w:val="00CA7D36"/>
    <w:rsid w:val="00D11BAC"/>
    <w:rsid w:val="00D12515"/>
    <w:rsid w:val="00D24208"/>
    <w:rsid w:val="00D50E22"/>
    <w:rsid w:val="00D52C37"/>
    <w:rsid w:val="00D60C38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16F33"/>
    <w:rsid w:val="00E44371"/>
    <w:rsid w:val="00E52BBA"/>
    <w:rsid w:val="00E93375"/>
    <w:rsid w:val="00E949B0"/>
    <w:rsid w:val="00EC0BEA"/>
    <w:rsid w:val="00ED12D1"/>
    <w:rsid w:val="00F00591"/>
    <w:rsid w:val="00F10F79"/>
    <w:rsid w:val="00F50F59"/>
    <w:rsid w:val="00F51688"/>
    <w:rsid w:val="00F53146"/>
    <w:rsid w:val="00F66DA9"/>
    <w:rsid w:val="00F73A4C"/>
    <w:rsid w:val="00F91018"/>
    <w:rsid w:val="00FA0F30"/>
    <w:rsid w:val="00FA51A4"/>
    <w:rsid w:val="00FE321D"/>
    <w:rsid w:val="00FE545C"/>
    <w:rsid w:val="00FF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DA654-4AC8-4B97-AF5C-62FC9BFA9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611</Words>
  <Characters>4311</Characters>
  <Application>Microsoft Office Word</Application>
  <DocSecurity>0</DocSecurity>
  <Lines>143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2026-03-13T09:11:00Z</cp:lastPrinted>
  <dcterms:created xsi:type="dcterms:W3CDTF">2026-03-13T09:13:00Z</dcterms:created>
  <dcterms:modified xsi:type="dcterms:W3CDTF">2026-03-13T09:13:00Z</dcterms:modified>
</cp:coreProperties>
</file>