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F62E3" w14:textId="77777777" w:rsidR="00E55D6B" w:rsidRDefault="00E55D6B" w:rsidP="00E55D6B">
      <w:pPr>
        <w:pStyle w:val="Nagwek1"/>
        <w:jc w:val="left"/>
        <w:rPr>
          <w:sz w:val="22"/>
          <w:szCs w:val="22"/>
        </w:rPr>
      </w:pPr>
    </w:p>
    <w:p w14:paraId="07179DF0" w14:textId="77777777" w:rsidR="00E55D6B" w:rsidRDefault="00E55D6B" w:rsidP="00E55D6B">
      <w:pPr>
        <w:pStyle w:val="NormalnyWeb"/>
        <w:rPr>
          <w:sz w:val="16"/>
          <w:szCs w:val="16"/>
        </w:rPr>
      </w:pPr>
      <w:r>
        <w:rPr>
          <w:sz w:val="16"/>
          <w:szCs w:val="16"/>
        </w:rPr>
        <w:t xml:space="preserve">egzemplarz dla Wykonawcy */ AGH*   </w:t>
      </w:r>
    </w:p>
    <w:p w14:paraId="3012C0ED" w14:textId="77777777" w:rsidR="00E55D6B" w:rsidRDefault="00E55D6B" w:rsidP="00E55D6B">
      <w:pPr>
        <w:pStyle w:val="NormalnyWeb"/>
        <w:rPr>
          <w:sz w:val="16"/>
          <w:szCs w:val="16"/>
        </w:rPr>
      </w:pPr>
      <w:r>
        <w:rPr>
          <w:sz w:val="16"/>
          <w:szCs w:val="16"/>
        </w:rPr>
        <w:t>* niepotrzebne skreślić, wraz z właściwym zaznaczeniem lub w inny równoważny sposób, tak aby można jednoznacznie określić egzemplarz dokumentu pozostający w dokumentacji AGH</w:t>
      </w:r>
    </w:p>
    <w:p w14:paraId="16B02767" w14:textId="77777777" w:rsidR="00E55D6B" w:rsidRDefault="00E55D6B" w:rsidP="00393E29">
      <w:pPr>
        <w:pStyle w:val="Nagwek1"/>
        <w:jc w:val="right"/>
        <w:rPr>
          <w:sz w:val="22"/>
          <w:szCs w:val="22"/>
        </w:rPr>
      </w:pPr>
    </w:p>
    <w:p w14:paraId="1B898DF5" w14:textId="77777777" w:rsidR="00E55D6B" w:rsidRDefault="00E55D6B" w:rsidP="00393E29">
      <w:pPr>
        <w:pStyle w:val="Nagwek1"/>
        <w:jc w:val="right"/>
        <w:rPr>
          <w:sz w:val="22"/>
          <w:szCs w:val="22"/>
        </w:rPr>
      </w:pPr>
    </w:p>
    <w:p w14:paraId="741C4296" w14:textId="7EE4687D" w:rsidR="00393E29" w:rsidRPr="00896B88" w:rsidRDefault="00393E29" w:rsidP="00393E29">
      <w:pPr>
        <w:pStyle w:val="Nagwek1"/>
        <w:jc w:val="right"/>
        <w:rPr>
          <w:sz w:val="22"/>
          <w:szCs w:val="22"/>
        </w:rPr>
      </w:pPr>
      <w:r w:rsidRPr="00896B88">
        <w:rPr>
          <w:sz w:val="22"/>
          <w:szCs w:val="22"/>
        </w:rPr>
        <w:t>Załącznik nr 3</w:t>
      </w:r>
    </w:p>
    <w:p w14:paraId="7B336E66" w14:textId="77777777" w:rsidR="00393E29" w:rsidRPr="00896B88" w:rsidRDefault="00393E29" w:rsidP="00393E29">
      <w:pPr>
        <w:pStyle w:val="Nagwek1"/>
        <w:rPr>
          <w:sz w:val="22"/>
          <w:szCs w:val="22"/>
        </w:rPr>
      </w:pPr>
    </w:p>
    <w:p w14:paraId="7F1F2D45" w14:textId="77777777" w:rsidR="00393E29" w:rsidRPr="00896B88" w:rsidRDefault="00393E29" w:rsidP="00393E29">
      <w:pPr>
        <w:pStyle w:val="Nagwek1"/>
        <w:rPr>
          <w:sz w:val="22"/>
          <w:szCs w:val="22"/>
        </w:rPr>
      </w:pPr>
      <w:r w:rsidRPr="00896B88">
        <w:rPr>
          <w:sz w:val="22"/>
          <w:szCs w:val="22"/>
        </w:rPr>
        <w:t>WZÓR UMOWY O ŚWIADCZENIE USŁUG</w:t>
      </w:r>
    </w:p>
    <w:p w14:paraId="6A18B7C2" w14:textId="77777777" w:rsidR="00393E29" w:rsidRPr="00896B88" w:rsidRDefault="00393E29" w:rsidP="00393E29">
      <w:pPr>
        <w:jc w:val="center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514E8BE1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4D5920FC" w14:textId="2E06DBAD" w:rsidR="00393E29" w:rsidRPr="00896B88" w:rsidRDefault="00393E29" w:rsidP="00393E29">
      <w:pPr>
        <w:pStyle w:val="Tekstpodstawowy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Zawarta w Krakowie z oferentem wybranym w postępowaniu o zamówienie publiczne w trybie </w:t>
      </w:r>
      <w:r w:rsidR="00DC4659">
        <w:rPr>
          <w:sz w:val="22"/>
          <w:szCs w:val="22"/>
        </w:rPr>
        <w:t>przetargu nieograniczonego</w:t>
      </w:r>
    </w:p>
    <w:p w14:paraId="6F53531D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pomiędzy:</w:t>
      </w:r>
    </w:p>
    <w:p w14:paraId="6AA86B21" w14:textId="25B7F85A" w:rsidR="00393E29" w:rsidRPr="00896B88" w:rsidRDefault="00393E29" w:rsidP="00393E29">
      <w:pPr>
        <w:pStyle w:val="Tekstpodstawowy"/>
        <w:ind w:right="-47"/>
        <w:jc w:val="both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Akademia Górniczo – Hutnicza im. Stanisława Staszica w Krakowie, Al. Mickiewicza 30, 30-059 Kraków</w:t>
      </w:r>
    </w:p>
    <w:p w14:paraId="5A22CAE5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Wydział /Instytut, inna jednostka/................................................................................................</w:t>
      </w:r>
    </w:p>
    <w:p w14:paraId="03CEA157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reprezentowana przez:</w:t>
      </w:r>
    </w:p>
    <w:p w14:paraId="29103A88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62C523B4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zwaną dalej </w:t>
      </w:r>
      <w:r w:rsidRPr="00896B88">
        <w:rPr>
          <w:b/>
          <w:sz w:val="22"/>
          <w:szCs w:val="22"/>
        </w:rPr>
        <w:t>ZAMAWIAJĄCYM</w:t>
      </w:r>
    </w:p>
    <w:p w14:paraId="3FF7A74D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a</w:t>
      </w:r>
    </w:p>
    <w:p w14:paraId="1ADA18EE" w14:textId="77777777" w:rsidR="00393E29" w:rsidRPr="00896B88" w:rsidRDefault="00393E29" w:rsidP="00393E29">
      <w:pPr>
        <w:pStyle w:val="Tekstpodstawowy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………….</w:t>
      </w:r>
    </w:p>
    <w:p w14:paraId="3BFB21C7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/nazwa i siedziba firmy lub osoby prowadzącej działalność gospodarczą oraz jej adres/. </w:t>
      </w:r>
    </w:p>
    <w:p w14:paraId="2C4B956D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reprezentowaną przez:</w:t>
      </w:r>
    </w:p>
    <w:p w14:paraId="6AB05109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921A954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zwanym dalej </w:t>
      </w:r>
      <w:r w:rsidRPr="00896B88">
        <w:rPr>
          <w:b/>
          <w:sz w:val="22"/>
          <w:szCs w:val="22"/>
        </w:rPr>
        <w:t>WYKONAWCĄ</w:t>
      </w:r>
      <w:r w:rsidRPr="00896B88">
        <w:rPr>
          <w:sz w:val="22"/>
          <w:szCs w:val="22"/>
        </w:rPr>
        <w:t>.</w:t>
      </w:r>
    </w:p>
    <w:p w14:paraId="6B69B3EF" w14:textId="77777777" w:rsidR="005D4785" w:rsidRPr="00896B88" w:rsidRDefault="005D4785" w:rsidP="00393E29">
      <w:pPr>
        <w:jc w:val="center"/>
        <w:rPr>
          <w:sz w:val="22"/>
          <w:szCs w:val="22"/>
        </w:rPr>
      </w:pPr>
    </w:p>
    <w:p w14:paraId="5128CF69" w14:textId="77777777" w:rsidR="00393E29" w:rsidRPr="00896B88" w:rsidRDefault="00393E29" w:rsidP="00393E29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§1</w:t>
      </w:r>
    </w:p>
    <w:p w14:paraId="5E5F7C7F" w14:textId="09979936" w:rsidR="004B2696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Zamawiający powierza, a Wykonawca przyjmuje do wykonania</w:t>
      </w:r>
      <w:r w:rsidR="004519A0" w:rsidRPr="00896B88">
        <w:rPr>
          <w:sz w:val="22"/>
          <w:szCs w:val="22"/>
        </w:rPr>
        <w:t xml:space="preserve"> świadczenie usług prania, prasowania pościeli wraz z transportem dla Ośrodka AGH w Łukęcinie, ul. Leśna 3, woj. zachodniopomorskie</w:t>
      </w:r>
      <w:r w:rsidR="004B2696" w:rsidRPr="00896B88">
        <w:rPr>
          <w:sz w:val="22"/>
          <w:szCs w:val="22"/>
        </w:rPr>
        <w:t>.</w:t>
      </w:r>
    </w:p>
    <w:p w14:paraId="3B3BE46B" w14:textId="77777777" w:rsidR="00393E29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Wykonawca oświadcza, że posiada odpowiednie warunki techniczne </w:t>
      </w:r>
      <w:r w:rsidR="004309DF" w:rsidRPr="00896B88">
        <w:rPr>
          <w:sz w:val="22"/>
          <w:szCs w:val="22"/>
        </w:rPr>
        <w:t>oraz wszelką konieczną wiedzę i </w:t>
      </w:r>
      <w:r w:rsidRPr="00896B88">
        <w:rPr>
          <w:sz w:val="22"/>
          <w:szCs w:val="22"/>
        </w:rPr>
        <w:t>umiejętności fachowe niezbędne do wykonania zleconych przez Zamawiającego usług.</w:t>
      </w:r>
    </w:p>
    <w:p w14:paraId="03B6BE0F" w14:textId="77777777" w:rsidR="00393E29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Zlecone przez Zamawiającego usługi Wykonawca zobowiązuje się wykonać z należytą starannością, jaka wymagana jest od podmiotu zawodowo trudniącego się świadczeniem tego rodzaju usług.</w:t>
      </w:r>
    </w:p>
    <w:p w14:paraId="14A5E91E" w14:textId="77777777" w:rsidR="00393E29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Usługi pralnicze asortymentu Zamawiającego będą wykonywane oddzielnie od pozostałych zleceń realizowanych przez Wykonawcę</w:t>
      </w:r>
      <w:r w:rsidR="005D4785" w:rsidRPr="00896B88">
        <w:rPr>
          <w:sz w:val="22"/>
          <w:szCs w:val="22"/>
        </w:rPr>
        <w:t xml:space="preserve"> dla innych podmiotów.</w:t>
      </w:r>
    </w:p>
    <w:p w14:paraId="3BECE90F" w14:textId="77777777" w:rsidR="005D4785" w:rsidRPr="00896B88" w:rsidRDefault="005D4785" w:rsidP="00393E29">
      <w:pPr>
        <w:jc w:val="center"/>
        <w:rPr>
          <w:sz w:val="22"/>
          <w:szCs w:val="22"/>
        </w:rPr>
      </w:pPr>
    </w:p>
    <w:p w14:paraId="0AB5B108" w14:textId="77777777" w:rsidR="00393E29" w:rsidRPr="00896B88" w:rsidRDefault="00393E29" w:rsidP="00393E29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§2</w:t>
      </w:r>
    </w:p>
    <w:p w14:paraId="77552571" w14:textId="77777777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Wykonawca zobowiązuje się do wykonania usługi na </w:t>
      </w:r>
      <w:r w:rsidR="00856C22" w:rsidRPr="00896B88">
        <w:rPr>
          <w:sz w:val="22"/>
          <w:szCs w:val="22"/>
        </w:rPr>
        <w:t>telefoniczne</w:t>
      </w:r>
      <w:r w:rsidR="003B56D3" w:rsidRPr="00896B88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>zlecenie Zamawiającego.</w:t>
      </w:r>
    </w:p>
    <w:p w14:paraId="188A6055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Wykonawca winien zapewnić realizację usługi na każde wezwanie Zamawiającego.</w:t>
      </w:r>
    </w:p>
    <w:p w14:paraId="0F9E4F29" w14:textId="7AB082D8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Po otrzymaniu zlecenia Wykonawca zobowiązany jest w uzgodnionym terminie</w:t>
      </w:r>
      <w:r w:rsidR="00E55D6B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>odebrać przeznaczony do prania brudny asortyment lub inny asortyment, a następnie po uprzednim je</w:t>
      </w:r>
      <w:r w:rsidR="004519A0" w:rsidRPr="00896B88">
        <w:rPr>
          <w:sz w:val="22"/>
          <w:szCs w:val="22"/>
        </w:rPr>
        <w:t>go</w:t>
      </w:r>
      <w:r w:rsidRPr="00896B88">
        <w:rPr>
          <w:sz w:val="22"/>
          <w:szCs w:val="22"/>
        </w:rPr>
        <w:t xml:space="preserve"> przeliczeniu w obecności Zamawiającego przewieźć własnym transportem do pralni.</w:t>
      </w:r>
    </w:p>
    <w:p w14:paraId="474F86CD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Asortyment każdej pranej partii artykułów, jak również ich ilości będą każdorazowo określane przez Zamawiającego.</w:t>
      </w:r>
    </w:p>
    <w:p w14:paraId="50F33512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Rozliczenie dokonywane będzie sukcesywnie </w:t>
      </w:r>
      <w:bookmarkStart w:id="0" w:name="_Hlk161220462"/>
      <w:r w:rsidRPr="00896B88">
        <w:rPr>
          <w:sz w:val="22"/>
          <w:szCs w:val="22"/>
        </w:rPr>
        <w:t xml:space="preserve">po zrealizowaniu każdego zamówienia cząstkowego </w:t>
      </w:r>
      <w:bookmarkEnd w:id="0"/>
      <w:r w:rsidRPr="00896B88">
        <w:rPr>
          <w:sz w:val="22"/>
          <w:szCs w:val="22"/>
        </w:rPr>
        <w:t>w oparciu o ceny jednostkowe zadeklarowane w ofercie, asortyment i ilości określane w protokołach zdawczo-odbiorczych sporządzanych dla każdego zamówienia cząstkowego oddzielnie.</w:t>
      </w:r>
    </w:p>
    <w:p w14:paraId="1D47E223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Ilość asortymentu w poszczególnych pozycjach kalkulacji cenowej może ulec zmianie w zależności od potrzeb Zamawiającego. Powyższe zmiany nie mogą spowodować zmian cen jednostkowych oraz przekroczenia wartości umowy brutto.</w:t>
      </w:r>
    </w:p>
    <w:p w14:paraId="69BB1016" w14:textId="77777777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 trakcie odbioru lub w ciągu 24 godzin od odbioru brudnego asortymentu do prania Wykonawca ma prawo zgłosić Zamawiającemu ujawnione trwałe zabrudzenia i plamy, rozerwania i rozdarcia oraz inne uszkodzenia, które powstały przed odbiorem asortymentu i za powstanie, których nie ponosi on odpowiedzialności.</w:t>
      </w:r>
    </w:p>
    <w:p w14:paraId="4864FEBF" w14:textId="16BF2277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lastRenderedPageBreak/>
        <w:t xml:space="preserve">Po wypraniu brudnego asortymentu lub innego asortymentu Wykonawca zobowiązany jest </w:t>
      </w:r>
      <w:r w:rsidR="004519A0" w:rsidRPr="00896B88">
        <w:rPr>
          <w:sz w:val="22"/>
          <w:szCs w:val="22"/>
        </w:rPr>
        <w:t>go</w:t>
      </w:r>
      <w:r w:rsidRPr="00896B88">
        <w:rPr>
          <w:sz w:val="22"/>
          <w:szCs w:val="22"/>
        </w:rPr>
        <w:t xml:space="preserve"> odpowiednio zapakować wg. rodzajów asortymentowych i przewieźć do Zamawiającego własnym transportem</w:t>
      </w:r>
      <w:r w:rsidR="00C402B9" w:rsidRPr="00896B88">
        <w:rPr>
          <w:sz w:val="22"/>
          <w:szCs w:val="22"/>
        </w:rPr>
        <w:t xml:space="preserve"> w czasie maks</w:t>
      </w:r>
      <w:r w:rsidR="004519A0" w:rsidRPr="00896B88">
        <w:rPr>
          <w:sz w:val="22"/>
          <w:szCs w:val="22"/>
        </w:rPr>
        <w:t xml:space="preserve">ymalnie </w:t>
      </w:r>
      <w:r w:rsidR="00C402B9" w:rsidRPr="00896B88">
        <w:rPr>
          <w:sz w:val="22"/>
          <w:szCs w:val="22"/>
        </w:rPr>
        <w:t>5 dni roboczych</w:t>
      </w:r>
      <w:r w:rsidR="00E55D6B">
        <w:rPr>
          <w:sz w:val="22"/>
          <w:szCs w:val="22"/>
        </w:rPr>
        <w:t xml:space="preserve"> od odbioru asortymentu.</w:t>
      </w:r>
    </w:p>
    <w:p w14:paraId="658DCEA9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Odbiór ilościowy i jakościowy wykonanej usługi następuje protokolarnie przy udziale przedstawicieli Wykonawcy i Zamawiającego. Protokoły sporządza się w dwóch egzemplarzach po jednym dla każdej ze stron.</w:t>
      </w:r>
    </w:p>
    <w:p w14:paraId="0C3E0B1B" w14:textId="77777777" w:rsidR="00393E29" w:rsidRPr="00896B88" w:rsidRDefault="00393E29" w:rsidP="003B56D3">
      <w:pPr>
        <w:numPr>
          <w:ilvl w:val="0"/>
          <w:numId w:val="22"/>
        </w:numPr>
        <w:ind w:left="357" w:hanging="499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Zamawiającemu przysługuje prawo zgłoszenia reklamacji co do jakości wykonanych usług w trakcie odbioru wypranych artykułów lub w ciągu 24 godzin po ich odbiorze. Na żądanie Zamawiającego Wykonawca wykona konieczne poprawki na swój koszt. Wykonawca zobowiązany jest odebrać reklamowaną partię upranych wyrobów najpóźniej do godz. 12:00 pierwszego dnia roboczego następującego po dniu zgłoszenia reklamacji i dostarczyć Zamawiającemu przedmiotową partię po poprawkach w ciągu 48  godzin. </w:t>
      </w:r>
    </w:p>
    <w:p w14:paraId="0B8DD182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5AAB1110" w14:textId="77777777" w:rsidR="00393E29" w:rsidRPr="00896B88" w:rsidRDefault="00393E29" w:rsidP="00393E29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3</w:t>
      </w:r>
    </w:p>
    <w:p w14:paraId="5EFE2974" w14:textId="79BC66B9" w:rsidR="004519A0" w:rsidRPr="00896B88" w:rsidRDefault="004519A0" w:rsidP="004519A0">
      <w:pPr>
        <w:pStyle w:val="Akapitzlist"/>
        <w:numPr>
          <w:ilvl w:val="0"/>
          <w:numId w:val="38"/>
        </w:numPr>
        <w:ind w:left="426" w:hanging="426"/>
        <w:jc w:val="both"/>
        <w:rPr>
          <w:rFonts w:ascii="Times New Roman" w:hAnsi="Times New Roman"/>
        </w:rPr>
      </w:pPr>
      <w:r w:rsidRPr="00896B88">
        <w:rPr>
          <w:rFonts w:ascii="Times New Roman" w:hAnsi="Times New Roman"/>
        </w:rPr>
        <w:t>Usługi wymienione w § 1 ust. l Wykonawca będzie wykonywał przy użyciu własnych środków piorących.</w:t>
      </w:r>
    </w:p>
    <w:p w14:paraId="6FBA6C6D" w14:textId="42695C13" w:rsidR="00393E29" w:rsidRPr="00896B88" w:rsidRDefault="004519A0" w:rsidP="004519A0">
      <w:pPr>
        <w:pStyle w:val="Akapitzlist"/>
        <w:numPr>
          <w:ilvl w:val="0"/>
          <w:numId w:val="38"/>
        </w:numPr>
        <w:ind w:left="426" w:hanging="426"/>
        <w:jc w:val="both"/>
        <w:rPr>
          <w:rFonts w:ascii="Times New Roman" w:hAnsi="Times New Roman"/>
        </w:rPr>
      </w:pPr>
      <w:r w:rsidRPr="00896B88">
        <w:rPr>
          <w:rFonts w:ascii="Times New Roman" w:hAnsi="Times New Roman"/>
        </w:rPr>
        <w:t>W</w:t>
      </w:r>
      <w:r w:rsidR="00393E29" w:rsidRPr="00896B88">
        <w:rPr>
          <w:rFonts w:ascii="Times New Roman" w:hAnsi="Times New Roman"/>
        </w:rPr>
        <w:t>ykonawca ponosi odpowiedzialność za stosowanie w procesie prania właściwych środków oraz procesów technologicznych, nie ponosi natomiast odpowiedzialności za jakość farb i druków użytych przy barwieniu asortymentów zleconych do prania.</w:t>
      </w:r>
      <w:r w:rsidRPr="00896B88">
        <w:rPr>
          <w:rFonts w:ascii="Times New Roman" w:hAnsi="Times New Roman"/>
        </w:rPr>
        <w:t xml:space="preserve"> </w:t>
      </w:r>
    </w:p>
    <w:p w14:paraId="3A30E966" w14:textId="77777777" w:rsidR="00393E29" w:rsidRPr="00896B88" w:rsidRDefault="00393E29" w:rsidP="00393E29">
      <w:pPr>
        <w:jc w:val="center"/>
        <w:rPr>
          <w:sz w:val="22"/>
          <w:szCs w:val="22"/>
        </w:rPr>
      </w:pPr>
      <w:bookmarkStart w:id="1" w:name="_Hlk161220051"/>
      <w:r w:rsidRPr="00896B88">
        <w:rPr>
          <w:sz w:val="22"/>
          <w:szCs w:val="22"/>
        </w:rPr>
        <w:t>§ 4</w:t>
      </w:r>
    </w:p>
    <w:bookmarkEnd w:id="1"/>
    <w:p w14:paraId="0176C221" w14:textId="568B0391" w:rsidR="00393E29" w:rsidRPr="00896B88" w:rsidRDefault="00393E29" w:rsidP="00393E29">
      <w:pPr>
        <w:numPr>
          <w:ilvl w:val="0"/>
          <w:numId w:val="23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Umowa została zawarta na okres </w:t>
      </w:r>
      <w:r w:rsidR="003B56D3" w:rsidRPr="00896B88">
        <w:rPr>
          <w:sz w:val="22"/>
          <w:szCs w:val="22"/>
        </w:rPr>
        <w:t xml:space="preserve">12 miesięcy </w:t>
      </w:r>
      <w:r w:rsidRPr="00896B88">
        <w:rPr>
          <w:sz w:val="22"/>
          <w:szCs w:val="22"/>
        </w:rPr>
        <w:t xml:space="preserve">tj. </w:t>
      </w:r>
      <w:r w:rsidR="003B56D3" w:rsidRPr="00896B88">
        <w:rPr>
          <w:sz w:val="22"/>
          <w:szCs w:val="22"/>
        </w:rPr>
        <w:t>od</w:t>
      </w:r>
      <w:r w:rsidRPr="00896B88">
        <w:rPr>
          <w:sz w:val="22"/>
          <w:szCs w:val="22"/>
        </w:rPr>
        <w:t>…………….. r. do ………… r.</w:t>
      </w:r>
    </w:p>
    <w:p w14:paraId="440217D2" w14:textId="6D9397FC" w:rsidR="00393E29" w:rsidRPr="00896B88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Niniejsza umowa wygasa przed upływem okresu czasu jej trwania z dniem wyczerpania środków, o których mowa w § 5 ust. </w:t>
      </w:r>
      <w:r w:rsidR="00277DC4">
        <w:rPr>
          <w:sz w:val="22"/>
          <w:szCs w:val="22"/>
        </w:rPr>
        <w:t>2</w:t>
      </w:r>
      <w:r w:rsidRPr="00896B88">
        <w:rPr>
          <w:sz w:val="22"/>
          <w:szCs w:val="22"/>
        </w:rPr>
        <w:t>.</w:t>
      </w:r>
    </w:p>
    <w:p w14:paraId="1F58B719" w14:textId="2AB5C26E" w:rsidR="00393E29" w:rsidRPr="00896B88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ab/>
        <w:t xml:space="preserve">Jeżeli w trakcie trwania umowy zlecone usługi nie wyczerpią wartości określonej w § 5 pkt </w:t>
      </w:r>
      <w:r w:rsidR="00277DC4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to Wykonawcy nie przysługują z tego powodu żadne roszczenia względem Zamawiającego.</w:t>
      </w:r>
    </w:p>
    <w:p w14:paraId="2974F6ED" w14:textId="77777777" w:rsidR="00393E29" w:rsidRPr="00896B88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Gwarantowany zakres umowy to </w:t>
      </w:r>
      <w:r w:rsidR="00DA72C2" w:rsidRPr="00896B88">
        <w:rPr>
          <w:sz w:val="22"/>
          <w:szCs w:val="22"/>
        </w:rPr>
        <w:t>55</w:t>
      </w:r>
      <w:r w:rsidRPr="00896B88">
        <w:rPr>
          <w:sz w:val="22"/>
          <w:szCs w:val="22"/>
        </w:rPr>
        <w:t xml:space="preserve">% wartości zamówienia. </w:t>
      </w:r>
    </w:p>
    <w:p w14:paraId="1718597D" w14:textId="77777777" w:rsidR="00393E29" w:rsidRPr="00896B88" w:rsidRDefault="00393E29" w:rsidP="00393E29">
      <w:pPr>
        <w:numPr>
          <w:ilvl w:val="0"/>
          <w:numId w:val="23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 przypadku rażącego naruszenia przyjętych w niniejszej umowie ustaleń Zamawiający może wypowiedzieć umowę w trybie natychmiastowym.</w:t>
      </w:r>
    </w:p>
    <w:p w14:paraId="1C2DC0BE" w14:textId="2DF8F946" w:rsidR="00393E29" w:rsidRPr="00896B88" w:rsidRDefault="00393E29" w:rsidP="00393E29">
      <w:pPr>
        <w:numPr>
          <w:ilvl w:val="0"/>
          <w:numId w:val="23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W przypadku niewykonania zamówienia w terminie 5 dni </w:t>
      </w:r>
      <w:r w:rsidR="00872702">
        <w:rPr>
          <w:sz w:val="22"/>
          <w:szCs w:val="22"/>
        </w:rPr>
        <w:t xml:space="preserve">roboczych </w:t>
      </w:r>
      <w:r w:rsidRPr="00896B88">
        <w:rPr>
          <w:sz w:val="22"/>
          <w:szCs w:val="22"/>
        </w:rPr>
        <w:t xml:space="preserve">od </w:t>
      </w:r>
      <w:r w:rsidR="00277DC4">
        <w:rPr>
          <w:sz w:val="22"/>
          <w:szCs w:val="22"/>
        </w:rPr>
        <w:t>zgłoszenia,</w:t>
      </w:r>
      <w:r w:rsidRPr="00896B88">
        <w:rPr>
          <w:sz w:val="22"/>
          <w:szCs w:val="22"/>
        </w:rPr>
        <w:t xml:space="preserve"> Zamawiający może odstąpić od zawartej umowy bez wyznaczenia dodatkowego terminu do wykonania przedmiotu umowy.</w:t>
      </w:r>
    </w:p>
    <w:p w14:paraId="2247F292" w14:textId="77777777" w:rsidR="009F4F25" w:rsidRPr="00896B88" w:rsidRDefault="009F4F25" w:rsidP="00393E29">
      <w:pPr>
        <w:jc w:val="center"/>
        <w:rPr>
          <w:sz w:val="22"/>
          <w:szCs w:val="22"/>
        </w:rPr>
      </w:pPr>
    </w:p>
    <w:p w14:paraId="3D3191B2" w14:textId="77777777" w:rsidR="00393E29" w:rsidRPr="00280697" w:rsidRDefault="00393E29" w:rsidP="00393E29">
      <w:pPr>
        <w:jc w:val="center"/>
        <w:rPr>
          <w:sz w:val="22"/>
          <w:szCs w:val="22"/>
        </w:rPr>
      </w:pPr>
      <w:bookmarkStart w:id="2" w:name="_Hlk126837476"/>
      <w:r w:rsidRPr="00280697">
        <w:rPr>
          <w:sz w:val="22"/>
          <w:szCs w:val="22"/>
        </w:rPr>
        <w:t>§ 5</w:t>
      </w:r>
    </w:p>
    <w:bookmarkEnd w:id="2"/>
    <w:p w14:paraId="31AF3E85" w14:textId="7FEEB2D2" w:rsidR="00393E29" w:rsidRPr="00280697" w:rsidRDefault="00393E29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t xml:space="preserve">Za świadczenie usług pralniczych wraz z transportem, o których mowa w § l ust. l niniejszej umowy Wykonawca otrzyma wynagrodzenie określone na podstawie asortymentu oraz cen jednostkowych ustalonych w </w:t>
      </w:r>
      <w:r w:rsidR="00EF5968" w:rsidRPr="00280697">
        <w:rPr>
          <w:sz w:val="22"/>
          <w:szCs w:val="22"/>
        </w:rPr>
        <w:t>O</w:t>
      </w:r>
      <w:r w:rsidR="004519A0" w:rsidRPr="00280697">
        <w:rPr>
          <w:sz w:val="22"/>
          <w:szCs w:val="22"/>
        </w:rPr>
        <w:t>fer</w:t>
      </w:r>
      <w:r w:rsidR="00EF5968" w:rsidRPr="00280697">
        <w:rPr>
          <w:sz w:val="22"/>
          <w:szCs w:val="22"/>
        </w:rPr>
        <w:t>cie Wykonawcy</w:t>
      </w:r>
      <w:r w:rsidRPr="00280697">
        <w:rPr>
          <w:sz w:val="22"/>
          <w:szCs w:val="22"/>
        </w:rPr>
        <w:t xml:space="preserve">. </w:t>
      </w:r>
    </w:p>
    <w:p w14:paraId="76180815" w14:textId="77777777" w:rsidR="00393E29" w:rsidRPr="00280697" w:rsidRDefault="00393E29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t>Wartość umowy nie przekroczy kwoty brutto w wysokości……………………………………………</w:t>
      </w:r>
    </w:p>
    <w:p w14:paraId="4BA5D4DE" w14:textId="33E418BF" w:rsidR="00EF5968" w:rsidRPr="00280697" w:rsidRDefault="00EF5968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t>Zapłata należności dokonywana będzie przelewem w terminie do 21 dni od daty otrzymania faktury przez Zamawiającego na rachunek Wykonawcy zawarty na dzień zlecenia przelewu w wykazie podmiotów, o których mowa w art. 96b ust. 1) Ustawy o podatku od towarów i usług, po zrealizowaniu każdego zamówienia cząstkowego.</w:t>
      </w:r>
    </w:p>
    <w:p w14:paraId="7CF472B2" w14:textId="3EAA7FAE" w:rsidR="00A37561" w:rsidRPr="00280697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7.</w:t>
      </w:r>
    </w:p>
    <w:p w14:paraId="48E10808" w14:textId="77777777" w:rsidR="00A37561" w:rsidRPr="00280697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t xml:space="preserve"> Za dzień zapłaty uważa się dzień obciążenia rachunku bankowego Zleceniodawcy poleceniem przelewu na rachunek bankowy Zleceniobiorcy.</w:t>
      </w:r>
    </w:p>
    <w:p w14:paraId="4511ED55" w14:textId="76471B63" w:rsidR="00393E29" w:rsidRPr="00280697" w:rsidRDefault="00393E29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t xml:space="preserve">Kwoty określone w </w:t>
      </w:r>
      <w:r w:rsidR="00EF5968" w:rsidRPr="00280697">
        <w:rPr>
          <w:sz w:val="22"/>
          <w:szCs w:val="22"/>
        </w:rPr>
        <w:t>ofercie Wykonawcy</w:t>
      </w:r>
      <w:r w:rsidRPr="00280697">
        <w:rPr>
          <w:sz w:val="22"/>
          <w:szCs w:val="22"/>
        </w:rPr>
        <w:t xml:space="preserve"> są stałe przez cały okres obowiązywania umowy oraz zawierają koszt usługi wraz z użytymi materiałami</w:t>
      </w:r>
      <w:r w:rsidR="00277DC4" w:rsidRPr="00280697">
        <w:rPr>
          <w:sz w:val="22"/>
          <w:szCs w:val="22"/>
        </w:rPr>
        <w:t xml:space="preserve"> z zastrzeżeniem zapisów § 9.</w:t>
      </w:r>
    </w:p>
    <w:p w14:paraId="12492E97" w14:textId="59DF1B12" w:rsidR="00A37561" w:rsidRPr="00EE3358" w:rsidRDefault="00A37561" w:rsidP="00EE3358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t>Za niedotrzymanie terminu płatności faktury Zleceniobiorca może naliczyć odsetki w ustawowej wysokości.</w:t>
      </w:r>
    </w:p>
    <w:p w14:paraId="19C9EB65" w14:textId="77777777" w:rsidR="00280697" w:rsidRPr="00280697" w:rsidRDefault="00280697" w:rsidP="00280697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t xml:space="preserve"> Zamawiający zobowiązuje Sprzedawcę do wystawiania faktur w postaci faktur ustrukturyzowanych za pośrednictwem Krajowego Systemu e Faktur (</w:t>
      </w:r>
      <w:proofErr w:type="spellStart"/>
      <w:r w:rsidRPr="00280697">
        <w:rPr>
          <w:sz w:val="22"/>
          <w:szCs w:val="22"/>
        </w:rPr>
        <w:t>KSeF</w:t>
      </w:r>
      <w:proofErr w:type="spellEnd"/>
      <w:r w:rsidRPr="00280697">
        <w:rPr>
          <w:sz w:val="22"/>
          <w:szCs w:val="22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280697">
        <w:rPr>
          <w:sz w:val="22"/>
          <w:szCs w:val="22"/>
        </w:rPr>
        <w:t>KSeF</w:t>
      </w:r>
      <w:proofErr w:type="spellEnd"/>
      <w:r w:rsidRPr="00280697">
        <w:rPr>
          <w:sz w:val="22"/>
          <w:szCs w:val="22"/>
        </w:rPr>
        <w:t xml:space="preserve">), Sprzedawca wystawi fakturę w </w:t>
      </w:r>
      <w:proofErr w:type="spellStart"/>
      <w:r w:rsidRPr="00280697">
        <w:rPr>
          <w:sz w:val="22"/>
          <w:szCs w:val="22"/>
        </w:rPr>
        <w:t>KSeF</w:t>
      </w:r>
      <w:proofErr w:type="spellEnd"/>
      <w:r w:rsidRPr="00280697">
        <w:rPr>
          <w:sz w:val="22"/>
          <w:szCs w:val="22"/>
        </w:rPr>
        <w:t>, a w polu „Podmiot3” poda identyfikator wewnętrzny (</w:t>
      </w:r>
      <w:proofErr w:type="spellStart"/>
      <w:r w:rsidRPr="00280697">
        <w:rPr>
          <w:sz w:val="22"/>
          <w:szCs w:val="22"/>
        </w:rPr>
        <w:t>IDWew</w:t>
      </w:r>
      <w:proofErr w:type="spellEnd"/>
      <w:r w:rsidRPr="00280697">
        <w:rPr>
          <w:sz w:val="22"/>
          <w:szCs w:val="22"/>
        </w:rPr>
        <w:t xml:space="preserve">) jednostki Zamawiającego: 6750001923 ….. </w:t>
      </w:r>
    </w:p>
    <w:p w14:paraId="3E8D37D2" w14:textId="77777777" w:rsidR="00280697" w:rsidRPr="00280697" w:rsidRDefault="00280697" w:rsidP="00280697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lastRenderedPageBreak/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280697">
        <w:rPr>
          <w:sz w:val="22"/>
          <w:szCs w:val="22"/>
        </w:rPr>
        <w:t>KSeF</w:t>
      </w:r>
      <w:proofErr w:type="spellEnd"/>
      <w:r w:rsidRPr="00280697">
        <w:rPr>
          <w:sz w:val="22"/>
          <w:szCs w:val="22"/>
        </w:rPr>
        <w:t xml:space="preserve"> ID).</w:t>
      </w:r>
    </w:p>
    <w:p w14:paraId="08FDA071" w14:textId="4AA35AB1" w:rsidR="00393E29" w:rsidRPr="00280697" w:rsidRDefault="00280697" w:rsidP="00280697">
      <w:pPr>
        <w:numPr>
          <w:ilvl w:val="0"/>
          <w:numId w:val="24"/>
        </w:numPr>
        <w:jc w:val="both"/>
        <w:rPr>
          <w:sz w:val="22"/>
          <w:szCs w:val="22"/>
        </w:rPr>
      </w:pPr>
      <w:r w:rsidRPr="00280697">
        <w:rPr>
          <w:sz w:val="22"/>
          <w:szCs w:val="22"/>
        </w:rPr>
        <w:t>Faktura powinna zawierać numer wewnętrzny zamówienia lub umowy nadany przez Zamawiającego.</w:t>
      </w:r>
    </w:p>
    <w:p w14:paraId="77DB0540" w14:textId="77777777" w:rsidR="00280697" w:rsidRPr="00280697" w:rsidRDefault="00280697" w:rsidP="00280697">
      <w:pPr>
        <w:ind w:left="360"/>
        <w:jc w:val="both"/>
        <w:rPr>
          <w:sz w:val="22"/>
          <w:szCs w:val="22"/>
          <w:highlight w:val="yellow"/>
        </w:rPr>
      </w:pPr>
    </w:p>
    <w:p w14:paraId="0500D1E4" w14:textId="77777777" w:rsidR="00393E29" w:rsidRPr="00896B88" w:rsidRDefault="00393E29" w:rsidP="0002718A">
      <w:pPr>
        <w:spacing w:after="120"/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6</w:t>
      </w:r>
    </w:p>
    <w:p w14:paraId="0B80CC35" w14:textId="77777777" w:rsidR="00393E29" w:rsidRPr="00896B88" w:rsidRDefault="00393E29" w:rsidP="009F704C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Strony ustanawiają odpowiedzialność za niewykonanie lub nienależyte wykonanie umowy  w formie kar umownych.</w:t>
      </w:r>
    </w:p>
    <w:p w14:paraId="6726BF74" w14:textId="77777777" w:rsidR="00393E29" w:rsidRPr="00896B88" w:rsidRDefault="00393E29" w:rsidP="009F704C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Wykonawca zapłaci Zamawiającemu kary umowne:</w:t>
      </w:r>
    </w:p>
    <w:p w14:paraId="548BB9CE" w14:textId="30D9D5AF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 zwłokę w wykonaniu przedmiotu umowy w wysokości 0,2 % ceny określonej w § 5 ust. </w:t>
      </w:r>
      <w:r w:rsidR="00EF5968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za każdy dzień zwłoki;</w:t>
      </w:r>
    </w:p>
    <w:p w14:paraId="0F63E68F" w14:textId="5AEBB4E4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 zwłokę w usunięciu wad stwierdzonych przy odbiorze lub</w:t>
      </w:r>
      <w:r w:rsidR="005514F8" w:rsidRPr="00896B88">
        <w:rPr>
          <w:sz w:val="22"/>
          <w:szCs w:val="22"/>
        </w:rPr>
        <w:t xml:space="preserve"> w okresie rękojmi, gwarancji w </w:t>
      </w:r>
      <w:r w:rsidRPr="00896B88">
        <w:rPr>
          <w:sz w:val="22"/>
          <w:szCs w:val="22"/>
        </w:rPr>
        <w:t>wysokości 0,2</w:t>
      </w:r>
      <w:r w:rsidRPr="00896B88">
        <w:rPr>
          <w:i/>
          <w:sz w:val="22"/>
          <w:szCs w:val="22"/>
        </w:rPr>
        <w:t xml:space="preserve"> % </w:t>
      </w:r>
      <w:r w:rsidRPr="00896B88">
        <w:rPr>
          <w:sz w:val="22"/>
          <w:szCs w:val="22"/>
        </w:rPr>
        <w:t xml:space="preserve">ceny określonej w § 5 ust. </w:t>
      </w:r>
      <w:r w:rsidR="00EF5968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za każdy dzień zwłoki liczony od dnia  wyznaczonego na usunięcie wad;</w:t>
      </w:r>
    </w:p>
    <w:p w14:paraId="0690C3CF" w14:textId="27D5C4A8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 tytułu odstąpienia od umowy w całości przez którąkolwiek ze stron z przyczyn występujących po stronie Wykonawcy, w wysokości 10% całkowitego wynagrodzenia brutto określonego w  § 5 ust. </w:t>
      </w:r>
      <w:r w:rsidR="00EF5968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>;</w:t>
      </w:r>
    </w:p>
    <w:p w14:paraId="7AB49717" w14:textId="79F5C06F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jeżeli Wykonawca nie przedstawi dokumentów lub wyjaśnień potwierdzających fakt zatrudnienia osób wskazanych do czynności wymienionych w § 7 ust.1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 czynności wymienione w §7 ust.1, w wysokości </w:t>
      </w:r>
      <w:r w:rsidR="00695E89">
        <w:rPr>
          <w:sz w:val="22"/>
          <w:szCs w:val="22"/>
        </w:rPr>
        <w:br/>
      </w:r>
      <w:r w:rsidRPr="00896B88">
        <w:rPr>
          <w:sz w:val="22"/>
          <w:szCs w:val="22"/>
        </w:rPr>
        <w:t xml:space="preserve">4 000,00 złotych za każdą ww. osobę, </w:t>
      </w:r>
    </w:p>
    <w:p w14:paraId="7D1544B6" w14:textId="5029523A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 tytułu wypowiedzenia umowy przez którąkolwiek ze stron z przyczyn występujących po stronie Wykonawcy, w wysokości 10 % od kwoty stanowiącej różnicę pomiędzy maksymalną łączną wartością prac objętych niniejszą umową a wynagrodzeniem brutto za prace wykonane i odebrane przez Zamawiającego</w:t>
      </w:r>
      <w:r w:rsidR="00A11F42" w:rsidRPr="00896B88">
        <w:rPr>
          <w:sz w:val="22"/>
          <w:szCs w:val="22"/>
        </w:rPr>
        <w:t xml:space="preserve">, </w:t>
      </w:r>
    </w:p>
    <w:p w14:paraId="5C444D91" w14:textId="0E2F11D3" w:rsidR="00A11F42" w:rsidRPr="00896B88" w:rsidRDefault="00A11F42" w:rsidP="009F704C">
      <w:pPr>
        <w:pStyle w:val="Akapitzlist"/>
        <w:numPr>
          <w:ilvl w:val="1"/>
          <w:numId w:val="30"/>
        </w:numPr>
        <w:tabs>
          <w:tab w:val="clear" w:pos="1440"/>
          <w:tab w:val="num" w:pos="567"/>
        </w:tabs>
        <w:spacing w:after="0"/>
        <w:ind w:left="567" w:hanging="425"/>
        <w:rPr>
          <w:rFonts w:ascii="Times New Roman" w:eastAsia="Times New Roman" w:hAnsi="Times New Roman"/>
          <w:lang w:eastAsia="pl-PL"/>
        </w:rPr>
      </w:pPr>
      <w:r w:rsidRPr="00896B88">
        <w:rPr>
          <w:rFonts w:ascii="Times New Roman" w:eastAsia="Times New Roman" w:hAnsi="Times New Roman"/>
          <w:lang w:eastAsia="pl-PL"/>
        </w:rPr>
        <w:t>w przypadku braku zapłaty lub nieterminowej zapłaty wynagrodzenia należnego podwykonawcom z tytułu zmiany wysokości wynagrodzenia, o której mowa w § 1</w:t>
      </w:r>
      <w:r w:rsidR="009F704C" w:rsidRPr="00896B88">
        <w:rPr>
          <w:rFonts w:ascii="Times New Roman" w:eastAsia="Times New Roman" w:hAnsi="Times New Roman"/>
          <w:lang w:eastAsia="pl-PL"/>
        </w:rPr>
        <w:t>0</w:t>
      </w:r>
      <w:r w:rsidRPr="00896B88">
        <w:rPr>
          <w:rFonts w:ascii="Times New Roman" w:eastAsia="Times New Roman" w:hAnsi="Times New Roman"/>
          <w:lang w:eastAsia="pl-PL"/>
        </w:rPr>
        <w:t xml:space="preserve"> umowy – w wysokości 10% zmiany wynagrodzenia, dokonanej w wyniku waloryzacji.</w:t>
      </w:r>
    </w:p>
    <w:p w14:paraId="33FA07F5" w14:textId="77777777" w:rsidR="00393E29" w:rsidRPr="00896B88" w:rsidRDefault="00393E29" w:rsidP="009F704C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Zamawiający zapłaci Wykonawcy karę umową:</w:t>
      </w:r>
    </w:p>
    <w:p w14:paraId="1A101600" w14:textId="096F5DDC" w:rsidR="00393E29" w:rsidRPr="00896B88" w:rsidRDefault="00393E29" w:rsidP="009F704C">
      <w:pPr>
        <w:pStyle w:val="Tekstpodstawowy"/>
        <w:numPr>
          <w:ilvl w:val="0"/>
          <w:numId w:val="28"/>
        </w:numPr>
        <w:ind w:left="426" w:right="-47" w:hanging="7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   z tytułu odstąpienia od umowy w całości przez którąkolwiek ze stron z przyczyn występujących po stronie Zamawiającego, w wysokości 10% całkowitego wynagrodzeni</w:t>
      </w:r>
      <w:r w:rsidR="004309DF" w:rsidRPr="00896B88">
        <w:rPr>
          <w:sz w:val="22"/>
          <w:szCs w:val="22"/>
        </w:rPr>
        <w:t>a brutto określonego w § 5 ust. </w:t>
      </w:r>
      <w:r w:rsidR="0040764C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>;</w:t>
      </w:r>
    </w:p>
    <w:p w14:paraId="7628C93A" w14:textId="77777777" w:rsidR="00393E29" w:rsidRPr="00896B88" w:rsidRDefault="00393E29" w:rsidP="009F704C">
      <w:pPr>
        <w:pStyle w:val="Tekstpodstawowy"/>
        <w:numPr>
          <w:ilvl w:val="0"/>
          <w:numId w:val="28"/>
        </w:numPr>
        <w:ind w:left="426" w:right="-47" w:hanging="77"/>
        <w:jc w:val="both"/>
        <w:rPr>
          <w:sz w:val="22"/>
          <w:szCs w:val="22"/>
        </w:rPr>
      </w:pPr>
      <w:r w:rsidRPr="00896B88">
        <w:rPr>
          <w:bCs/>
          <w:sz w:val="22"/>
          <w:szCs w:val="22"/>
        </w:rPr>
        <w:t xml:space="preserve">   z tytułu </w:t>
      </w:r>
      <w:r w:rsidRPr="00896B88">
        <w:rPr>
          <w:sz w:val="22"/>
          <w:szCs w:val="22"/>
        </w:rPr>
        <w:t xml:space="preserve">wypowiedzenia umowy </w:t>
      </w:r>
      <w:r w:rsidRPr="00896B88">
        <w:rPr>
          <w:bCs/>
          <w:sz w:val="22"/>
          <w:szCs w:val="22"/>
        </w:rPr>
        <w:t>przez którąkolwiek ze stron z przyczyn występujących po stronie Zamawiającego, w wysokości 10 % od kwoty stanowiącej różnicę pomiędzy maksymalną łączną wartością prac objętych niniejszą umową a wynagrodzeniem brutto za prace wykonane i odebrane przez Zamawiającego.</w:t>
      </w:r>
    </w:p>
    <w:p w14:paraId="3D48597F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Zamawiający może potrącić naliczone kary umowne z wierzytelności przysługujących AGH wobec Wykonawcy, na co przez podpisanie Umowy wyraża zgodę Wykonawca. </w:t>
      </w:r>
    </w:p>
    <w:p w14:paraId="1B9E3734" w14:textId="433CF51A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Łączna maksymalna wysokość kar umownych, których mogą dochodzić Strony nie może przekroczyć 20% wynagrodzenia, o którym mowa w § </w:t>
      </w:r>
      <w:r w:rsidR="00325871" w:rsidRPr="00896B88">
        <w:rPr>
          <w:sz w:val="22"/>
          <w:szCs w:val="22"/>
        </w:rPr>
        <w:t>5</w:t>
      </w:r>
      <w:r w:rsidRPr="00896B88">
        <w:rPr>
          <w:sz w:val="22"/>
          <w:szCs w:val="22"/>
        </w:rPr>
        <w:t xml:space="preserve"> ust. </w:t>
      </w:r>
      <w:r w:rsidR="0040764C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umowy.</w:t>
      </w:r>
    </w:p>
    <w:p w14:paraId="1FB8861B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0D2A8F18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0061715" w14:textId="446D474E" w:rsidR="00DA1479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Zamawiający nie dopuszcza cesji wierzytelności wynikających z niniejszej umowy.</w:t>
      </w:r>
    </w:p>
    <w:p w14:paraId="69CFF869" w14:textId="77777777" w:rsidR="009F704C" w:rsidRPr="00896B88" w:rsidRDefault="009F704C" w:rsidP="0002718A">
      <w:pPr>
        <w:spacing w:after="120"/>
        <w:jc w:val="center"/>
        <w:rPr>
          <w:sz w:val="22"/>
          <w:szCs w:val="22"/>
        </w:rPr>
      </w:pPr>
    </w:p>
    <w:p w14:paraId="76A66329" w14:textId="658992C2" w:rsidR="00393E29" w:rsidRPr="00896B88" w:rsidRDefault="00393E29" w:rsidP="0002718A">
      <w:pPr>
        <w:spacing w:after="120"/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7</w:t>
      </w:r>
    </w:p>
    <w:p w14:paraId="68371226" w14:textId="5698ECB7" w:rsidR="00393E29" w:rsidRPr="00896B88" w:rsidRDefault="00393E29" w:rsidP="0002718A">
      <w:pPr>
        <w:numPr>
          <w:ilvl w:val="0"/>
          <w:numId w:val="29"/>
        </w:numPr>
        <w:spacing w:after="120"/>
        <w:ind w:left="284" w:hanging="284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ab/>
      </w:r>
      <w:r w:rsidR="003B56D3" w:rsidRPr="00896B88">
        <w:rPr>
          <w:sz w:val="22"/>
          <w:szCs w:val="22"/>
        </w:rPr>
        <w:t>Wykonawca</w:t>
      </w:r>
      <w:r w:rsidRPr="00896B88">
        <w:rPr>
          <w:sz w:val="22"/>
          <w:szCs w:val="22"/>
        </w:rPr>
        <w:t xml:space="preserve"> zobowiązuje się do zatrudnienia (przez siebie lub przez podwykonawcę) </w:t>
      </w:r>
      <w:r w:rsidRPr="00896B88">
        <w:rPr>
          <w:sz w:val="22"/>
          <w:szCs w:val="22"/>
        </w:rPr>
        <w:br/>
        <w:t xml:space="preserve">w oparciu o umowę o pracę w sposób określony w art. 22 §1 ustawy z dnia 26 czerwca 1974 r. – Kodeks pracy (Dz. U. z </w:t>
      </w:r>
      <w:r w:rsidR="00EE3358">
        <w:rPr>
          <w:sz w:val="22"/>
          <w:szCs w:val="22"/>
        </w:rPr>
        <w:t>2025.277</w:t>
      </w:r>
      <w:r w:rsidRPr="00896B88">
        <w:rPr>
          <w:sz w:val="22"/>
          <w:szCs w:val="22"/>
        </w:rPr>
        <w:t>), osób wykonują</w:t>
      </w:r>
      <w:r w:rsidR="00DC06E0" w:rsidRPr="00896B88">
        <w:rPr>
          <w:sz w:val="22"/>
          <w:szCs w:val="22"/>
        </w:rPr>
        <w:t xml:space="preserve">cych czynności </w:t>
      </w:r>
      <w:r w:rsidRPr="00896B88">
        <w:rPr>
          <w:sz w:val="22"/>
          <w:szCs w:val="22"/>
        </w:rPr>
        <w:t>w zakresie obsługi maszyn pralniczych, objęte przedmiotem umowy.</w:t>
      </w:r>
    </w:p>
    <w:p w14:paraId="23C025FB" w14:textId="77777777" w:rsidR="00393E29" w:rsidRPr="00896B88" w:rsidRDefault="00393E29" w:rsidP="0002718A">
      <w:pPr>
        <w:numPr>
          <w:ilvl w:val="0"/>
          <w:numId w:val="29"/>
        </w:numPr>
        <w:spacing w:after="120"/>
        <w:ind w:left="284" w:hanging="284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ab/>
        <w:t>W odniesieniu do osób wykonujących czynności polegające na wykonywaniu pracy</w:t>
      </w:r>
      <w:r w:rsidRPr="00896B88">
        <w:rPr>
          <w:sz w:val="22"/>
          <w:szCs w:val="22"/>
        </w:rPr>
        <w:br/>
        <w:t xml:space="preserve">w rozumieniu art. 22 §1 Kodeksu pracy, o których mowa powyżej, na żądanie Zamawiającego na każdym etapie realizacji Umowy Wykonawca winien udokumentować fakt zatrudnienia, poprzez przedłożenie przez Wykonawcę, </w:t>
      </w:r>
      <w:r w:rsidR="00DC06E0" w:rsidRPr="00896B88">
        <w:rPr>
          <w:sz w:val="22"/>
          <w:szCs w:val="22"/>
        </w:rPr>
        <w:t xml:space="preserve">poświadczonych za zgodność z oryginałem, </w:t>
      </w:r>
      <w:r w:rsidRPr="00896B88">
        <w:rPr>
          <w:sz w:val="22"/>
          <w:szCs w:val="22"/>
        </w:rPr>
        <w:t xml:space="preserve">kopii umów o pracę osób wykonujących ww. czynności, potwierdzających: imię i nazwisko zatrudnionego, rodzaj wykonywanych czynności, okres </w:t>
      </w:r>
      <w:r w:rsidRPr="00896B88">
        <w:rPr>
          <w:sz w:val="22"/>
          <w:szCs w:val="22"/>
        </w:rPr>
        <w:lastRenderedPageBreak/>
        <w:t>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7EB18896" w14:textId="77777777" w:rsidR="00393E29" w:rsidRPr="00896B88" w:rsidRDefault="00393E29" w:rsidP="0002718A">
      <w:pPr>
        <w:spacing w:after="120"/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8</w:t>
      </w:r>
    </w:p>
    <w:p w14:paraId="3718A91D" w14:textId="77777777" w:rsidR="009F704C" w:rsidRPr="00896B88" w:rsidRDefault="009F704C" w:rsidP="009F704C">
      <w:pPr>
        <w:numPr>
          <w:ilvl w:val="0"/>
          <w:numId w:val="45"/>
        </w:numPr>
        <w:tabs>
          <w:tab w:val="left" w:pos="360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Wszelkie zmiany umowy wymagają zgody obu Stron i zachowania formy pisemnej pod rygorem nieważności.</w:t>
      </w:r>
    </w:p>
    <w:p w14:paraId="481C7D4D" w14:textId="77777777" w:rsidR="009F704C" w:rsidRPr="00896B88" w:rsidRDefault="009F704C" w:rsidP="009F704C">
      <w:pPr>
        <w:numPr>
          <w:ilvl w:val="0"/>
          <w:numId w:val="45"/>
        </w:numPr>
        <w:tabs>
          <w:tab w:val="left" w:pos="360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Zmiany Umowy, o których mowa w ust. 1 muszą być dokonywane z zachowaniem przepisu art. 454 oraz 455 ustawy Prawo zamówień publicznych.  </w:t>
      </w:r>
    </w:p>
    <w:p w14:paraId="07FFBC8E" w14:textId="77777777" w:rsidR="009F704C" w:rsidRPr="00896B88" w:rsidRDefault="009F704C" w:rsidP="009F704C">
      <w:pPr>
        <w:numPr>
          <w:ilvl w:val="0"/>
          <w:numId w:val="45"/>
        </w:numPr>
        <w:tabs>
          <w:tab w:val="left" w:pos="0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78F1554B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284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b/>
          <w:kern w:val="2"/>
          <w:sz w:val="22"/>
          <w:szCs w:val="22"/>
        </w:rPr>
        <w:t xml:space="preserve"> terminu realizacji przedmiotu zamówienia</w:t>
      </w:r>
      <w:r w:rsidRPr="00896B88">
        <w:rPr>
          <w:kern w:val="2"/>
          <w:sz w:val="22"/>
          <w:szCs w:val="22"/>
        </w:rPr>
        <w:t>, gdy jest ona spowodowana:</w:t>
      </w:r>
    </w:p>
    <w:p w14:paraId="19EEBFAA" w14:textId="77777777" w:rsidR="009F704C" w:rsidRPr="00896B88" w:rsidRDefault="009F704C" w:rsidP="009F704C">
      <w:pPr>
        <w:numPr>
          <w:ilvl w:val="0"/>
          <w:numId w:val="15"/>
        </w:numPr>
        <w:tabs>
          <w:tab w:val="left" w:pos="0"/>
          <w:tab w:val="num" w:pos="426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następstwem okoliczności leżących po stronie Zamawiającego lub przeszkodami dającymi się przypisać Zamawiającemu, </w:t>
      </w:r>
    </w:p>
    <w:p w14:paraId="773BA56F" w14:textId="77777777" w:rsidR="009F704C" w:rsidRPr="00896B88" w:rsidRDefault="009F704C" w:rsidP="009F704C">
      <w:pPr>
        <w:numPr>
          <w:ilvl w:val="0"/>
          <w:numId w:val="15"/>
        </w:numPr>
        <w:tabs>
          <w:tab w:val="left" w:pos="0"/>
          <w:tab w:val="num" w:pos="426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46469ADF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1DB0271E" w14:textId="6BAB3EFB" w:rsidR="009F704C" w:rsidRPr="00896B88" w:rsidRDefault="009F704C" w:rsidP="009F704C">
      <w:pPr>
        <w:tabs>
          <w:tab w:val="num" w:pos="426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−     wprowadzenie nowego podwykonawcy zapewni lepszą realizację danej części zamówienia,</w:t>
      </w:r>
    </w:p>
    <w:p w14:paraId="7691B2FF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ograniczenia zakresu prac objętych niniejszą umową w przypadku stwierdzenia braku  konieczności wykonywania części zamówienia.</w:t>
      </w:r>
    </w:p>
    <w:p w14:paraId="4E8CD347" w14:textId="1E79C587" w:rsidR="009F704C" w:rsidRPr="00896B88" w:rsidRDefault="009F704C" w:rsidP="009F704C">
      <w:pPr>
        <w:ind w:left="426" w:hanging="426"/>
        <w:jc w:val="both"/>
        <w:rPr>
          <w:rFonts w:eastAsia="Calibri"/>
          <w:sz w:val="22"/>
          <w:szCs w:val="22"/>
          <w:lang w:eastAsia="en-US"/>
        </w:rPr>
      </w:pPr>
      <w:r w:rsidRPr="00896B88">
        <w:rPr>
          <w:kern w:val="2"/>
          <w:sz w:val="22"/>
          <w:szCs w:val="22"/>
        </w:rPr>
        <w:t xml:space="preserve">4.  </w:t>
      </w:r>
      <w:r w:rsidR="00A37561">
        <w:rPr>
          <w:kern w:val="2"/>
          <w:sz w:val="22"/>
          <w:szCs w:val="22"/>
        </w:rPr>
        <w:t xml:space="preserve"> </w:t>
      </w:r>
      <w:r w:rsidRPr="00896B88">
        <w:rPr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B922157" w14:textId="77777777" w:rsidR="009F704C" w:rsidRPr="00896B88" w:rsidRDefault="009F704C" w:rsidP="009F704C">
      <w:pPr>
        <w:rPr>
          <w:rFonts w:eastAsia="Calibri"/>
          <w:sz w:val="22"/>
          <w:szCs w:val="22"/>
          <w:lang w:eastAsia="en-US"/>
        </w:rPr>
      </w:pPr>
    </w:p>
    <w:p w14:paraId="0015B238" w14:textId="604ED79B" w:rsidR="009F704C" w:rsidRPr="00896B88" w:rsidRDefault="009F704C" w:rsidP="009F704C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896B88">
        <w:rPr>
          <w:rFonts w:eastAsia="Calibri"/>
          <w:b/>
          <w:bCs/>
          <w:sz w:val="22"/>
          <w:szCs w:val="22"/>
          <w:lang w:eastAsia="en-US"/>
        </w:rPr>
        <w:t>§ 9</w:t>
      </w:r>
    </w:p>
    <w:p w14:paraId="61617A63" w14:textId="6188F5FA" w:rsidR="00A37561" w:rsidRPr="00A37561" w:rsidRDefault="00A37561" w:rsidP="00DF60F0">
      <w:pPr>
        <w:pStyle w:val="Akapitzlist"/>
        <w:numPr>
          <w:ilvl w:val="3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ab/>
        <w:t xml:space="preserve">Strony przewidują możliwość zmiany poziomu maksymalnego wynagrodzenia, o którym mowa w § </w:t>
      </w:r>
      <w:r w:rsidR="00DF60F0">
        <w:rPr>
          <w:rFonts w:ascii="Times New Roman" w:hAnsi="Times New Roman"/>
        </w:rPr>
        <w:t>5</w:t>
      </w:r>
      <w:r w:rsidRPr="00A37561">
        <w:rPr>
          <w:rFonts w:ascii="Times New Roman" w:hAnsi="Times New Roman"/>
        </w:rPr>
        <w:t xml:space="preserve"> ust. </w:t>
      </w:r>
      <w:r w:rsidR="00F44B96">
        <w:rPr>
          <w:rFonts w:ascii="Times New Roman" w:hAnsi="Times New Roman"/>
        </w:rPr>
        <w:t xml:space="preserve">1 i </w:t>
      </w:r>
      <w:r w:rsidR="00DF60F0">
        <w:rPr>
          <w:rFonts w:ascii="Times New Roman" w:hAnsi="Times New Roman"/>
        </w:rPr>
        <w:t xml:space="preserve">2 </w:t>
      </w:r>
      <w:r w:rsidRPr="00A37561">
        <w:rPr>
          <w:rFonts w:ascii="Times New Roman" w:hAnsi="Times New Roman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73A1058C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przez zmianę wysokości wynagrodzenia rozumie się jego podwyższenie, jak i obniżenie;</w:t>
      </w:r>
    </w:p>
    <w:p w14:paraId="035EC70C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6606BC26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Waloryzacja wynagrodzenia Wykonawcy w oparciu o wskaźnik podany w lit. b) może nastąpić jednorazowo, nie wcześniej niż po upływie 6 miesięcy od dnia zawarcia niniejszej umowy;</w:t>
      </w:r>
      <w:bookmarkStart w:id="3" w:name="_Hlk153287805"/>
    </w:p>
    <w:p w14:paraId="2B6CDEC3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3"/>
      <w:r w:rsidRPr="00A37561">
        <w:rPr>
          <w:rFonts w:ascii="Times New Roman" w:hAnsi="Times New Roman"/>
        </w:rPr>
        <w:t xml:space="preserve">; </w:t>
      </w:r>
    </w:p>
    <w:p w14:paraId="0AAABA55" w14:textId="2616FD7D" w:rsidR="00A37561" w:rsidRPr="00A37561" w:rsidRDefault="00A37561" w:rsidP="00DF60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  </w:t>
      </w:r>
      <w:r w:rsidRPr="00A37561">
        <w:rPr>
          <w:sz w:val="22"/>
          <w:szCs w:val="22"/>
        </w:rPr>
        <w:tab/>
        <w:t xml:space="preserve">Zmiana wynagrodzenia, może zostać wprowadzona na wniosek Stron, zgodnie z poniższymi zasadami: </w:t>
      </w:r>
    </w:p>
    <w:p w14:paraId="52BAFA09" w14:textId="77777777" w:rsidR="00A37561" w:rsidRP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6A171D15" w14:textId="77777777" w:rsidR="00A37561" w:rsidRP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waloryzacja wynagrodzenia Wykonawcy będzie dotyczyła tylko niezrealizowanej części zamówienia,</w:t>
      </w:r>
    </w:p>
    <w:p w14:paraId="13C3AB76" w14:textId="264A5F65" w:rsidR="00A37561" w:rsidRP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="00DF60F0">
        <w:rPr>
          <w:rFonts w:ascii="Times New Roman" w:hAnsi="Times New Roman"/>
        </w:rPr>
        <w:t>5</w:t>
      </w:r>
      <w:r w:rsidRPr="00A37561">
        <w:rPr>
          <w:rFonts w:ascii="Times New Roman" w:hAnsi="Times New Roman"/>
        </w:rPr>
        <w:t xml:space="preserve"> ust. </w:t>
      </w:r>
      <w:r w:rsidR="00DF60F0">
        <w:rPr>
          <w:rFonts w:ascii="Times New Roman" w:hAnsi="Times New Roman"/>
        </w:rPr>
        <w:t>2</w:t>
      </w:r>
      <w:r w:rsidRPr="00A37561">
        <w:rPr>
          <w:rFonts w:ascii="Times New Roman" w:hAnsi="Times New Roman"/>
        </w:rPr>
        <w:t xml:space="preserve"> niniejszej  Umowy, </w:t>
      </w:r>
    </w:p>
    <w:p w14:paraId="0A167609" w14:textId="61EA1995" w:rsidR="00A37561" w:rsidRPr="00EE3358" w:rsidRDefault="00A37561" w:rsidP="00A37561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37561">
        <w:rPr>
          <w:rFonts w:ascii="Times New Roman" w:hAnsi="Times New Roman"/>
        </w:rPr>
        <w:lastRenderedPageBreak/>
        <w:t>Wykonawca, którego wynagrodzenie zostało zwaloryzowane obowiązany jest do zmiany wynagrodzenia przysługującego podwykonawcy, z którym zawarł umowę, w zakresie odpowiadającym zmianom cen materiałów lub kosztów dotyczących zobowiązania podwykonawcy</w:t>
      </w:r>
      <w:r>
        <w:rPr>
          <w:rFonts w:ascii="Tahoma" w:hAnsi="Tahoma" w:cs="Tahoma"/>
          <w:sz w:val="20"/>
          <w:szCs w:val="20"/>
        </w:rPr>
        <w:t>.</w:t>
      </w:r>
    </w:p>
    <w:p w14:paraId="37F4EA3B" w14:textId="77777777" w:rsidR="0002718A" w:rsidRPr="00896B88" w:rsidRDefault="0002718A" w:rsidP="0002718A">
      <w:pPr>
        <w:jc w:val="center"/>
        <w:rPr>
          <w:sz w:val="22"/>
          <w:szCs w:val="22"/>
        </w:rPr>
      </w:pPr>
    </w:p>
    <w:p w14:paraId="49CAB2F9" w14:textId="44CBE53D" w:rsidR="0002718A" w:rsidRPr="00EE3358" w:rsidRDefault="0002718A" w:rsidP="0002718A">
      <w:pPr>
        <w:jc w:val="center"/>
        <w:rPr>
          <w:b/>
          <w:sz w:val="22"/>
          <w:szCs w:val="22"/>
        </w:rPr>
      </w:pPr>
      <w:r w:rsidRPr="00EE3358">
        <w:rPr>
          <w:b/>
          <w:sz w:val="22"/>
          <w:szCs w:val="22"/>
        </w:rPr>
        <w:t>§1</w:t>
      </w:r>
      <w:r w:rsidR="00A37561" w:rsidRPr="00EE3358">
        <w:rPr>
          <w:b/>
          <w:sz w:val="22"/>
          <w:szCs w:val="22"/>
        </w:rPr>
        <w:t>0</w:t>
      </w:r>
    </w:p>
    <w:p w14:paraId="0040D69F" w14:textId="77777777" w:rsidR="00393E29" w:rsidRPr="00896B88" w:rsidRDefault="00393E29" w:rsidP="00393E29">
      <w:pPr>
        <w:numPr>
          <w:ilvl w:val="0"/>
          <w:numId w:val="25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 sprawach nie uregulowanych w niniejszej umowie stosuje się przepisy Kodeksu Cywilnego oraz ustawy prawo zamówień publicznych.</w:t>
      </w:r>
    </w:p>
    <w:p w14:paraId="52765545" w14:textId="77777777" w:rsidR="00393E29" w:rsidRPr="00896B88" w:rsidRDefault="00393E29" w:rsidP="00393E29">
      <w:pPr>
        <w:numPr>
          <w:ilvl w:val="0"/>
          <w:numId w:val="25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Wszelkie spory powstałe na tle wykonywania niniejszej umowy St</w:t>
      </w:r>
      <w:r w:rsidR="004309DF" w:rsidRPr="00896B88">
        <w:rPr>
          <w:sz w:val="22"/>
          <w:szCs w:val="22"/>
        </w:rPr>
        <w:t>rony zobowiązują się załatwić w </w:t>
      </w:r>
      <w:r w:rsidRPr="00896B88">
        <w:rPr>
          <w:sz w:val="22"/>
          <w:szCs w:val="22"/>
        </w:rPr>
        <w:t>pierwszej kolejności ugodowo, a w ostateczności przed sądem właściwym dla siedziby Zamawiającego.</w:t>
      </w:r>
    </w:p>
    <w:p w14:paraId="20B22B29" w14:textId="5DC835CA" w:rsidR="00393E29" w:rsidRPr="00896B88" w:rsidRDefault="00393E29" w:rsidP="00393E29">
      <w:pPr>
        <w:numPr>
          <w:ilvl w:val="0"/>
          <w:numId w:val="25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Umowę sporządzono w 2-ch jednobrzmiących egzemplarzach 1 egz. dla Zamawiającego,</w:t>
      </w:r>
      <w:r w:rsidRPr="00896B88">
        <w:rPr>
          <w:sz w:val="22"/>
          <w:szCs w:val="22"/>
        </w:rPr>
        <w:br/>
        <w:t>1 egz. dla Wykonawcy.</w:t>
      </w:r>
    </w:p>
    <w:p w14:paraId="64C47FFD" w14:textId="77777777" w:rsidR="0040764C" w:rsidRPr="00896B88" w:rsidRDefault="0040764C" w:rsidP="0040764C">
      <w:pPr>
        <w:ind w:left="360"/>
        <w:jc w:val="both"/>
        <w:rPr>
          <w:sz w:val="22"/>
          <w:szCs w:val="22"/>
        </w:rPr>
      </w:pPr>
    </w:p>
    <w:p w14:paraId="6E2E85C1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09CE305B" w14:textId="77777777" w:rsidR="00393E29" w:rsidRPr="00896B88" w:rsidRDefault="00393E29" w:rsidP="00393E29">
      <w:pPr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WYKONAWCA</w:t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  <w:t xml:space="preserve">                                                                                             </w:t>
      </w:r>
      <w:r w:rsidR="003B56D3" w:rsidRPr="00896B88">
        <w:rPr>
          <w:b/>
          <w:sz w:val="22"/>
          <w:szCs w:val="22"/>
        </w:rPr>
        <w:t xml:space="preserve">   </w:t>
      </w:r>
      <w:r w:rsidRPr="00896B88">
        <w:rPr>
          <w:b/>
          <w:sz w:val="22"/>
          <w:szCs w:val="22"/>
        </w:rPr>
        <w:t xml:space="preserve">  </w:t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  <w:t>ZAMAWIAJĄCY</w:t>
      </w:r>
    </w:p>
    <w:p w14:paraId="162BBD21" w14:textId="77777777" w:rsidR="00E65646" w:rsidRPr="00896B88" w:rsidRDefault="00E65646" w:rsidP="00393E29">
      <w:pPr>
        <w:rPr>
          <w:b/>
          <w:sz w:val="22"/>
          <w:szCs w:val="22"/>
        </w:rPr>
      </w:pPr>
    </w:p>
    <w:p w14:paraId="466F6F36" w14:textId="14E428D8" w:rsidR="00E65646" w:rsidRDefault="00E65646" w:rsidP="00393E29">
      <w:pPr>
        <w:rPr>
          <w:b/>
          <w:sz w:val="22"/>
          <w:szCs w:val="22"/>
        </w:rPr>
      </w:pPr>
    </w:p>
    <w:p w14:paraId="0FFFA6D6" w14:textId="77777777" w:rsidR="00896B88" w:rsidRPr="00896B88" w:rsidRDefault="00896B88" w:rsidP="00393E29">
      <w:pPr>
        <w:rPr>
          <w:b/>
          <w:sz w:val="22"/>
          <w:szCs w:val="22"/>
        </w:rPr>
      </w:pPr>
    </w:p>
    <w:p w14:paraId="4621D49F" w14:textId="270358B9" w:rsidR="00393E29" w:rsidRPr="00896B88" w:rsidRDefault="003B56D3" w:rsidP="00393E29">
      <w:pPr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……………………..                                                                                            ……………………….</w:t>
      </w:r>
    </w:p>
    <w:p w14:paraId="1AE6AF21" w14:textId="024B1152" w:rsidR="003B56D3" w:rsidRPr="00896B88" w:rsidRDefault="003B56D3" w:rsidP="003B56D3">
      <w:pPr>
        <w:pStyle w:val="Zwykytekst"/>
        <w:rPr>
          <w:rFonts w:ascii="Times New Roman" w:hAnsi="Times New Roman" w:cs="Times New Roman"/>
          <w:i/>
          <w:sz w:val="22"/>
          <w:szCs w:val="22"/>
        </w:rPr>
      </w:pPr>
      <w:r w:rsidRPr="00896B88">
        <w:rPr>
          <w:rFonts w:ascii="Times New Roman" w:hAnsi="Times New Roman" w:cs="Times New Roman"/>
          <w:sz w:val="22"/>
          <w:szCs w:val="22"/>
        </w:rPr>
        <w:t xml:space="preserve"> </w:t>
      </w:r>
      <w:r w:rsidR="00343452" w:rsidRPr="00896B88">
        <w:rPr>
          <w:rFonts w:ascii="Times New Roman" w:hAnsi="Times New Roman" w:cs="Times New Roman"/>
          <w:sz w:val="22"/>
          <w:szCs w:val="22"/>
        </w:rPr>
        <w:t xml:space="preserve">    </w:t>
      </w:r>
      <w:r w:rsidRPr="00896B88">
        <w:rPr>
          <w:rFonts w:ascii="Times New Roman" w:hAnsi="Times New Roman" w:cs="Times New Roman"/>
          <w:sz w:val="22"/>
          <w:szCs w:val="22"/>
        </w:rPr>
        <w:t xml:space="preserve"> </w:t>
      </w:r>
      <w:r w:rsidRPr="00896B88">
        <w:rPr>
          <w:rFonts w:ascii="Times New Roman" w:hAnsi="Times New Roman" w:cs="Times New Roman"/>
          <w:i/>
          <w:sz w:val="22"/>
          <w:szCs w:val="22"/>
        </w:rPr>
        <w:t>(data i podpis</w:t>
      </w:r>
      <w:r w:rsidR="00343452" w:rsidRPr="00896B88">
        <w:rPr>
          <w:rFonts w:ascii="Times New Roman" w:hAnsi="Times New Roman" w:cs="Times New Roman"/>
          <w:i/>
          <w:sz w:val="22"/>
          <w:szCs w:val="22"/>
        </w:rPr>
        <w:t>)</w:t>
      </w:r>
      <w:r w:rsidRPr="00896B88">
        <w:rPr>
          <w:rFonts w:ascii="Times New Roman" w:hAnsi="Times New Roman" w:cs="Times New Roman"/>
          <w:i/>
          <w:sz w:val="22"/>
          <w:szCs w:val="22"/>
        </w:rPr>
        <w:t xml:space="preserve">                                                                                                       </w:t>
      </w:r>
      <w:r w:rsidRPr="00896B88">
        <w:rPr>
          <w:rFonts w:ascii="Times New Roman" w:hAnsi="Times New Roman" w:cs="Times New Roman"/>
          <w:i/>
          <w:sz w:val="22"/>
          <w:szCs w:val="22"/>
        </w:rPr>
        <w:tab/>
        <w:t>(data i podpis)</w:t>
      </w:r>
    </w:p>
    <w:p w14:paraId="1ED956E3" w14:textId="77777777" w:rsidR="00393E29" w:rsidRPr="00896B88" w:rsidRDefault="00393E29" w:rsidP="003B56D3">
      <w:pPr>
        <w:pStyle w:val="Zwykytekst"/>
        <w:tabs>
          <w:tab w:val="left" w:pos="7350"/>
        </w:tabs>
        <w:rPr>
          <w:rFonts w:ascii="Times New Roman" w:hAnsi="Times New Roman" w:cs="Times New Roman"/>
          <w:i/>
          <w:sz w:val="22"/>
          <w:szCs w:val="22"/>
        </w:rPr>
      </w:pPr>
    </w:p>
    <w:p w14:paraId="12E70A66" w14:textId="77777777" w:rsidR="00343452" w:rsidRPr="00896B88" w:rsidRDefault="00343452" w:rsidP="00343452">
      <w:pPr>
        <w:rPr>
          <w:sz w:val="22"/>
          <w:szCs w:val="22"/>
        </w:rPr>
      </w:pPr>
    </w:p>
    <w:p w14:paraId="4486ACEB" w14:textId="77777777" w:rsidR="00343452" w:rsidRPr="00896B88" w:rsidRDefault="00343452" w:rsidP="00343452">
      <w:pPr>
        <w:rPr>
          <w:sz w:val="22"/>
          <w:szCs w:val="22"/>
        </w:rPr>
      </w:pPr>
    </w:p>
    <w:p w14:paraId="6FD5EAF3" w14:textId="5DB02B58" w:rsidR="00E65646" w:rsidRDefault="00343452" w:rsidP="00343452">
      <w:pPr>
        <w:tabs>
          <w:tab w:val="left" w:pos="3330"/>
        </w:tabs>
        <w:rPr>
          <w:sz w:val="22"/>
          <w:szCs w:val="22"/>
        </w:rPr>
      </w:pPr>
      <w:r w:rsidRPr="00896B88">
        <w:rPr>
          <w:sz w:val="22"/>
          <w:szCs w:val="22"/>
        </w:rPr>
        <w:tab/>
      </w:r>
      <w:r w:rsidR="00E65646" w:rsidRPr="00896B88">
        <w:rPr>
          <w:sz w:val="22"/>
          <w:szCs w:val="22"/>
        </w:rPr>
        <w:t xml:space="preserve">                                               </w:t>
      </w:r>
    </w:p>
    <w:p w14:paraId="4A7BB35F" w14:textId="069D2CA4" w:rsidR="00896B88" w:rsidRDefault="00896B88" w:rsidP="00343452">
      <w:pPr>
        <w:tabs>
          <w:tab w:val="left" w:pos="3330"/>
        </w:tabs>
        <w:rPr>
          <w:sz w:val="22"/>
          <w:szCs w:val="22"/>
        </w:rPr>
      </w:pPr>
    </w:p>
    <w:p w14:paraId="56C63CFC" w14:textId="77777777" w:rsidR="00896B88" w:rsidRPr="00896B88" w:rsidRDefault="00896B88" w:rsidP="00343452">
      <w:pPr>
        <w:tabs>
          <w:tab w:val="left" w:pos="3330"/>
        </w:tabs>
        <w:rPr>
          <w:sz w:val="22"/>
          <w:szCs w:val="22"/>
        </w:rPr>
      </w:pPr>
    </w:p>
    <w:p w14:paraId="7DA4803E" w14:textId="4BBDCB61" w:rsidR="007007FD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KONTRASYGNATA FINANSOWA</w:t>
      </w:r>
    </w:p>
    <w:p w14:paraId="2AD8D8AA" w14:textId="77777777" w:rsidR="00343452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</w:p>
    <w:p w14:paraId="5BFCBB43" w14:textId="77777777" w:rsidR="00343452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</w:p>
    <w:p w14:paraId="09A8DA73" w14:textId="77777777" w:rsidR="00343452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</w:p>
    <w:p w14:paraId="2DD130D7" w14:textId="4B3031F6" w:rsidR="00343452" w:rsidRPr="00896B88" w:rsidRDefault="00343452" w:rsidP="001316F6">
      <w:pPr>
        <w:tabs>
          <w:tab w:val="left" w:pos="3330"/>
        </w:tabs>
        <w:jc w:val="center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……………………………</w:t>
      </w:r>
    </w:p>
    <w:p w14:paraId="4D4B7163" w14:textId="12F98F86" w:rsidR="00343452" w:rsidRPr="00896B88" w:rsidRDefault="00343452" w:rsidP="001316F6">
      <w:pPr>
        <w:jc w:val="center"/>
        <w:rPr>
          <w:i/>
          <w:sz w:val="22"/>
          <w:szCs w:val="22"/>
        </w:rPr>
      </w:pPr>
      <w:r w:rsidRPr="00896B88">
        <w:rPr>
          <w:i/>
          <w:sz w:val="22"/>
          <w:szCs w:val="22"/>
        </w:rPr>
        <w:t>(data i podpis)</w:t>
      </w:r>
    </w:p>
    <w:p w14:paraId="6249AF2A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3FD1D40C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6FC09883" w14:textId="274855DA" w:rsidR="0002718A" w:rsidRDefault="0002718A" w:rsidP="00343452">
      <w:pPr>
        <w:jc w:val="center"/>
        <w:rPr>
          <w:sz w:val="22"/>
          <w:szCs w:val="22"/>
        </w:rPr>
      </w:pPr>
    </w:p>
    <w:p w14:paraId="1D12460B" w14:textId="6115D029" w:rsidR="00896B88" w:rsidRDefault="00896B88" w:rsidP="00343452">
      <w:pPr>
        <w:jc w:val="center"/>
        <w:rPr>
          <w:sz w:val="22"/>
          <w:szCs w:val="22"/>
        </w:rPr>
      </w:pPr>
    </w:p>
    <w:p w14:paraId="1CDFAFA1" w14:textId="4C617B32" w:rsidR="00896B88" w:rsidRDefault="00896B88" w:rsidP="00343452">
      <w:pPr>
        <w:jc w:val="center"/>
        <w:rPr>
          <w:sz w:val="22"/>
          <w:szCs w:val="22"/>
        </w:rPr>
      </w:pPr>
    </w:p>
    <w:p w14:paraId="52C0007C" w14:textId="2ADF6E4A" w:rsidR="00896B88" w:rsidRDefault="00896B88" w:rsidP="00343452">
      <w:pPr>
        <w:jc w:val="center"/>
        <w:rPr>
          <w:sz w:val="22"/>
          <w:szCs w:val="22"/>
        </w:rPr>
      </w:pPr>
    </w:p>
    <w:p w14:paraId="5896CD2C" w14:textId="24CA9054" w:rsidR="00896B88" w:rsidRDefault="00896B88" w:rsidP="00343452">
      <w:pPr>
        <w:jc w:val="center"/>
        <w:rPr>
          <w:sz w:val="22"/>
          <w:szCs w:val="22"/>
        </w:rPr>
      </w:pPr>
    </w:p>
    <w:p w14:paraId="0A0FAE27" w14:textId="1698B429" w:rsidR="00DF60F0" w:rsidRDefault="00DF60F0" w:rsidP="00343452">
      <w:pPr>
        <w:jc w:val="center"/>
        <w:rPr>
          <w:sz w:val="22"/>
          <w:szCs w:val="22"/>
        </w:rPr>
      </w:pPr>
    </w:p>
    <w:p w14:paraId="7B443FE3" w14:textId="0453F41C" w:rsidR="00DF60F0" w:rsidRDefault="00DF60F0" w:rsidP="00343452">
      <w:pPr>
        <w:jc w:val="center"/>
        <w:rPr>
          <w:sz w:val="22"/>
          <w:szCs w:val="22"/>
        </w:rPr>
      </w:pPr>
    </w:p>
    <w:p w14:paraId="23C88767" w14:textId="5EFF3ADB" w:rsidR="00DF60F0" w:rsidRDefault="00DF60F0" w:rsidP="00343452">
      <w:pPr>
        <w:jc w:val="center"/>
        <w:rPr>
          <w:sz w:val="22"/>
          <w:szCs w:val="22"/>
        </w:rPr>
      </w:pPr>
    </w:p>
    <w:p w14:paraId="0081C57E" w14:textId="0D8235C3" w:rsidR="00DF60F0" w:rsidRDefault="00DF60F0" w:rsidP="00343452">
      <w:pPr>
        <w:jc w:val="center"/>
        <w:rPr>
          <w:sz w:val="22"/>
          <w:szCs w:val="22"/>
        </w:rPr>
      </w:pPr>
    </w:p>
    <w:p w14:paraId="57553C27" w14:textId="7BF17FFD" w:rsidR="00DF60F0" w:rsidRDefault="00DF60F0" w:rsidP="00343452">
      <w:pPr>
        <w:jc w:val="center"/>
        <w:rPr>
          <w:sz w:val="22"/>
          <w:szCs w:val="22"/>
        </w:rPr>
      </w:pPr>
    </w:p>
    <w:p w14:paraId="7AC810EE" w14:textId="683E7CC2" w:rsidR="00DF60F0" w:rsidRDefault="00DF60F0" w:rsidP="00343452">
      <w:pPr>
        <w:jc w:val="center"/>
        <w:rPr>
          <w:sz w:val="22"/>
          <w:szCs w:val="22"/>
        </w:rPr>
      </w:pPr>
    </w:p>
    <w:p w14:paraId="404519E2" w14:textId="35FED329" w:rsidR="00DF60F0" w:rsidRDefault="00DF60F0" w:rsidP="00343452">
      <w:pPr>
        <w:jc w:val="center"/>
        <w:rPr>
          <w:sz w:val="22"/>
          <w:szCs w:val="22"/>
        </w:rPr>
      </w:pPr>
    </w:p>
    <w:p w14:paraId="0BF7A07E" w14:textId="35D4B806" w:rsidR="00DF60F0" w:rsidRDefault="00DF60F0" w:rsidP="00343452">
      <w:pPr>
        <w:jc w:val="center"/>
        <w:rPr>
          <w:sz w:val="22"/>
          <w:szCs w:val="22"/>
        </w:rPr>
      </w:pPr>
    </w:p>
    <w:p w14:paraId="3CA48523" w14:textId="0E946A15" w:rsidR="00DF60F0" w:rsidRDefault="00DF60F0" w:rsidP="00343452">
      <w:pPr>
        <w:jc w:val="center"/>
        <w:rPr>
          <w:sz w:val="22"/>
          <w:szCs w:val="22"/>
        </w:rPr>
      </w:pPr>
    </w:p>
    <w:p w14:paraId="6EB65D5A" w14:textId="65282899" w:rsidR="00DF60F0" w:rsidRDefault="00DF60F0" w:rsidP="00343452">
      <w:pPr>
        <w:jc w:val="center"/>
        <w:rPr>
          <w:sz w:val="22"/>
          <w:szCs w:val="22"/>
        </w:rPr>
      </w:pPr>
    </w:p>
    <w:p w14:paraId="50AA6CCB" w14:textId="351C8136" w:rsidR="00DF60F0" w:rsidRDefault="00DF60F0" w:rsidP="00343452">
      <w:pPr>
        <w:jc w:val="center"/>
        <w:rPr>
          <w:sz w:val="22"/>
          <w:szCs w:val="22"/>
        </w:rPr>
      </w:pPr>
    </w:p>
    <w:p w14:paraId="2195C9D0" w14:textId="0A6BF833" w:rsidR="00DF60F0" w:rsidRDefault="00DF60F0" w:rsidP="00343452">
      <w:pPr>
        <w:jc w:val="center"/>
        <w:rPr>
          <w:sz w:val="22"/>
          <w:szCs w:val="22"/>
        </w:rPr>
      </w:pPr>
    </w:p>
    <w:p w14:paraId="6B1D6284" w14:textId="61593F50" w:rsidR="00DF60F0" w:rsidRDefault="00DF60F0" w:rsidP="00343452">
      <w:pPr>
        <w:jc w:val="center"/>
        <w:rPr>
          <w:sz w:val="22"/>
          <w:szCs w:val="22"/>
        </w:rPr>
      </w:pPr>
    </w:p>
    <w:p w14:paraId="37DEC67E" w14:textId="78718EDC" w:rsidR="00DF60F0" w:rsidRDefault="00DF60F0" w:rsidP="00343452">
      <w:pPr>
        <w:jc w:val="center"/>
        <w:rPr>
          <w:sz w:val="22"/>
          <w:szCs w:val="22"/>
        </w:rPr>
      </w:pPr>
    </w:p>
    <w:p w14:paraId="37828BE1" w14:textId="263CF741" w:rsidR="00DF60F0" w:rsidRDefault="00DF60F0" w:rsidP="00343452">
      <w:pPr>
        <w:jc w:val="center"/>
        <w:rPr>
          <w:sz w:val="22"/>
          <w:szCs w:val="22"/>
        </w:rPr>
      </w:pPr>
    </w:p>
    <w:p w14:paraId="4AA7D6B8" w14:textId="77777777" w:rsidR="0002718A" w:rsidRPr="00896B88" w:rsidRDefault="0002718A" w:rsidP="00EE3358">
      <w:pPr>
        <w:rPr>
          <w:sz w:val="22"/>
          <w:szCs w:val="22"/>
        </w:rPr>
      </w:pPr>
      <w:bookmarkStart w:id="4" w:name="_GoBack"/>
      <w:bookmarkEnd w:id="4"/>
    </w:p>
    <w:p w14:paraId="23E537DF" w14:textId="77777777" w:rsidR="0002718A" w:rsidRPr="00896B88" w:rsidRDefault="0002718A" w:rsidP="0002718A">
      <w:pPr>
        <w:rPr>
          <w:sz w:val="22"/>
          <w:szCs w:val="22"/>
        </w:rPr>
      </w:pPr>
      <w:r w:rsidRPr="00896B88">
        <w:rPr>
          <w:sz w:val="22"/>
          <w:szCs w:val="22"/>
        </w:rPr>
        <w:t>Załączniki do umowy:</w:t>
      </w:r>
    </w:p>
    <w:p w14:paraId="2B9D367C" w14:textId="77777777" w:rsidR="0002718A" w:rsidRPr="00896B88" w:rsidRDefault="0002718A" w:rsidP="0002718A">
      <w:pPr>
        <w:rPr>
          <w:sz w:val="22"/>
          <w:szCs w:val="22"/>
        </w:rPr>
      </w:pPr>
      <w:r w:rsidRPr="00896B88">
        <w:rPr>
          <w:sz w:val="22"/>
          <w:szCs w:val="22"/>
        </w:rPr>
        <w:t>1. Oferta wykonawcy</w:t>
      </w:r>
    </w:p>
    <w:p w14:paraId="5240E013" w14:textId="402B07B9" w:rsidR="0002718A" w:rsidRPr="00896B88" w:rsidRDefault="0002718A" w:rsidP="00896B88">
      <w:pPr>
        <w:widowControl w:val="0"/>
        <w:autoSpaceDE w:val="0"/>
        <w:autoSpaceDN w:val="0"/>
        <w:textAlignment w:val="baseline"/>
        <w:rPr>
          <w:b/>
          <w:bCs/>
          <w:sz w:val="22"/>
          <w:szCs w:val="22"/>
        </w:rPr>
      </w:pPr>
      <w:r w:rsidRPr="00896B88">
        <w:rPr>
          <w:sz w:val="22"/>
          <w:szCs w:val="22"/>
        </w:rPr>
        <w:t xml:space="preserve">2. </w:t>
      </w:r>
      <w:r w:rsidRPr="00896B88">
        <w:rPr>
          <w:bCs/>
          <w:sz w:val="22"/>
          <w:szCs w:val="22"/>
        </w:rPr>
        <w:t>Oświadczenie dla celów podatkowych dotyczące podmiotów powiązanych</w:t>
      </w:r>
      <w:r w:rsidRPr="00896B88">
        <w:rPr>
          <w:b/>
          <w:bCs/>
          <w:sz w:val="22"/>
          <w:szCs w:val="22"/>
        </w:rPr>
        <w:t xml:space="preserve"> </w:t>
      </w:r>
    </w:p>
    <w:p w14:paraId="1DE11657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5F22CE7C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555864CE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3B20130B" w14:textId="77777777" w:rsidR="0002718A" w:rsidRPr="00896B88" w:rsidRDefault="0002718A" w:rsidP="0002718A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Załącznik nr 2 do umowy</w:t>
      </w:r>
    </w:p>
    <w:p w14:paraId="58876F87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5ECE6269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2EA24437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.....................................… </w:t>
      </w:r>
    </w:p>
    <w:p w14:paraId="221FC54E" w14:textId="77777777" w:rsidR="0002718A" w:rsidRPr="00896B88" w:rsidRDefault="0002718A" w:rsidP="0002718A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Nazwa Wykonawcy</w:t>
      </w:r>
    </w:p>
    <w:p w14:paraId="37E0F437" w14:textId="77777777" w:rsidR="0002718A" w:rsidRPr="00896B88" w:rsidRDefault="0002718A" w:rsidP="0002718A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4C05A245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.....................................…</w:t>
      </w:r>
    </w:p>
    <w:p w14:paraId="0F2F0510" w14:textId="77777777" w:rsidR="0002718A" w:rsidRPr="00896B88" w:rsidRDefault="0002718A" w:rsidP="0002718A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NIP</w:t>
      </w:r>
      <w:r w:rsidRPr="00896B88">
        <w:rPr>
          <w:sz w:val="22"/>
          <w:szCs w:val="22"/>
        </w:rPr>
        <w:tab/>
        <w:t> </w:t>
      </w:r>
    </w:p>
    <w:p w14:paraId="19E2020B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E752190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E954251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7F1DEF52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3A730B16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896B88">
        <w:rPr>
          <w:b/>
          <w:bCs/>
          <w:sz w:val="22"/>
          <w:szCs w:val="22"/>
        </w:rPr>
        <w:t>OŚWIADCZENIE DLA CELÓW PODATKOWYCH</w:t>
      </w:r>
    </w:p>
    <w:p w14:paraId="6A7D0CDA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896B88">
        <w:rPr>
          <w:b/>
          <w:bCs/>
          <w:sz w:val="22"/>
          <w:szCs w:val="22"/>
        </w:rPr>
        <w:t xml:space="preserve">DOTYCZĄCE PODMIOTÓW POWIĄZANYCH </w:t>
      </w:r>
    </w:p>
    <w:p w14:paraId="5A62FA6F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222E5C1A" w14:textId="77777777" w:rsidR="0002718A" w:rsidRPr="00896B88" w:rsidRDefault="0002718A" w:rsidP="0002718A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Działając w imieniu ………………………………………………………………………………………………………, (dalej jako: „</w:t>
      </w:r>
      <w:r w:rsidRPr="00896B88">
        <w:rPr>
          <w:b/>
          <w:bCs/>
          <w:sz w:val="22"/>
          <w:szCs w:val="22"/>
        </w:rPr>
        <w:t>Podmiot</w:t>
      </w:r>
      <w:r w:rsidRPr="00896B88">
        <w:rPr>
          <w:sz w:val="22"/>
          <w:szCs w:val="22"/>
        </w:rPr>
        <w:t>”) niniejszym oświadcza, że Podmiot:</w:t>
      </w:r>
    </w:p>
    <w:p w14:paraId="67901ADF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896B88">
        <w:rPr>
          <w:b/>
          <w:bCs/>
          <w:sz w:val="22"/>
          <w:szCs w:val="22"/>
        </w:rPr>
        <w:t>jest / nie jest</w:t>
      </w:r>
      <w:r w:rsidRPr="00896B88">
        <w:rPr>
          <w:sz w:val="22"/>
          <w:szCs w:val="22"/>
          <w:vertAlign w:val="superscript"/>
        </w:rPr>
        <w:footnoteReference w:id="1"/>
      </w:r>
      <w:r w:rsidRPr="00896B88">
        <w:rPr>
          <w:sz w:val="22"/>
          <w:szCs w:val="22"/>
        </w:rPr>
        <w:t xml:space="preserve"> podmiotem powiązanym z Akademią Górniczo-Hutniczą </w:t>
      </w:r>
      <w:r w:rsidRPr="00896B88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896B88">
        <w:rPr>
          <w:sz w:val="22"/>
          <w:szCs w:val="22"/>
          <w:vertAlign w:val="superscript"/>
        </w:rPr>
        <w:footnoteReference w:id="2"/>
      </w:r>
      <w:r w:rsidRPr="00896B88">
        <w:rPr>
          <w:sz w:val="22"/>
          <w:szCs w:val="22"/>
        </w:rPr>
        <w:t>;</w:t>
      </w:r>
    </w:p>
    <w:p w14:paraId="1E63DD84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896B88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896B88">
        <w:rPr>
          <w:rFonts w:eastAsia="Calibri"/>
          <w:sz w:val="22"/>
          <w:szCs w:val="22"/>
          <w:lang w:eastAsia="en-US"/>
        </w:rPr>
        <w:t xml:space="preserve"> </w:t>
      </w:r>
      <w:r w:rsidRPr="00896B88">
        <w:rPr>
          <w:rFonts w:eastAsia="Calibri"/>
          <w:b/>
          <w:bCs/>
          <w:sz w:val="22"/>
          <w:szCs w:val="22"/>
          <w:lang w:eastAsia="en-US"/>
        </w:rPr>
        <w:t>jest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896B88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896B88">
        <w:rPr>
          <w:rFonts w:eastAsia="Calibri"/>
          <w:sz w:val="22"/>
          <w:szCs w:val="22"/>
          <w:lang w:eastAsia="en-US"/>
        </w:rPr>
        <w:t xml:space="preserve"> </w:t>
      </w:r>
    </w:p>
    <w:p w14:paraId="7835D822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896B88">
        <w:rPr>
          <w:rFonts w:eastAsia="Calibri"/>
          <w:sz w:val="22"/>
          <w:szCs w:val="22"/>
          <w:lang w:eastAsia="en-US"/>
        </w:rPr>
        <w:t>rzeczywisty właściciel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896B88">
        <w:rPr>
          <w:rFonts w:eastAsia="Calibri"/>
          <w:sz w:val="22"/>
          <w:szCs w:val="22"/>
          <w:lang w:eastAsia="en-US"/>
        </w:rPr>
        <w:t xml:space="preserve"> Podmiotu </w:t>
      </w:r>
      <w:r w:rsidRPr="00896B88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896B88">
        <w:rPr>
          <w:rFonts w:eastAsia="Calibri"/>
          <w:sz w:val="22"/>
          <w:szCs w:val="22"/>
          <w:lang w:eastAsia="en-US"/>
        </w:rPr>
        <w:t xml:space="preserve"> podmiotem mającym miejsce zamieszkania, </w:t>
      </w:r>
      <w:r w:rsidRPr="00896B88">
        <w:rPr>
          <w:rFonts w:eastAsia="Calibri"/>
          <w:sz w:val="22"/>
          <w:szCs w:val="22"/>
          <w:lang w:eastAsia="en-US"/>
        </w:rPr>
        <w:lastRenderedPageBreak/>
        <w:t>siedzibę lub zarząd na terytorium lub w kraju stosującym szkodliwą konkurencję podatkową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896B88">
        <w:rPr>
          <w:rFonts w:eastAsia="Calibri"/>
          <w:sz w:val="22"/>
          <w:szCs w:val="22"/>
          <w:lang w:eastAsia="en-US"/>
        </w:rPr>
        <w:t xml:space="preserve"> </w:t>
      </w:r>
    </w:p>
    <w:p w14:paraId="44B17F9F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96B88">
        <w:rPr>
          <w:rFonts w:eastAsia="Calibri"/>
          <w:sz w:val="22"/>
          <w:szCs w:val="22"/>
          <w:lang w:eastAsia="en-US"/>
        </w:rPr>
        <w:t xml:space="preserve">Podmiot </w:t>
      </w:r>
      <w:r w:rsidRPr="00896B88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896B88">
        <w:rPr>
          <w:sz w:val="22"/>
          <w:szCs w:val="22"/>
          <w:vertAlign w:val="superscript"/>
        </w:rPr>
        <w:footnoteReference w:id="7"/>
      </w:r>
      <w:r w:rsidRPr="00896B88">
        <w:rPr>
          <w:sz w:val="22"/>
          <w:szCs w:val="22"/>
        </w:rPr>
        <w:t xml:space="preserve"> </w:t>
      </w:r>
      <w:r w:rsidRPr="00896B88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896B88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896B88">
        <w:rPr>
          <w:rFonts w:eastAsia="Calibri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6879C68F" w14:textId="77777777" w:rsidR="0002718A" w:rsidRPr="00896B88" w:rsidRDefault="0002718A" w:rsidP="0002718A">
      <w:pPr>
        <w:spacing w:after="200" w:line="276" w:lineRule="auto"/>
        <w:ind w:left="780"/>
        <w:contextualSpacing/>
        <w:textAlignment w:val="baseline"/>
        <w:rPr>
          <w:sz w:val="22"/>
          <w:szCs w:val="22"/>
        </w:rPr>
      </w:pPr>
    </w:p>
    <w:p w14:paraId="22C346F3" w14:textId="77777777" w:rsidR="0002718A" w:rsidRPr="00896B88" w:rsidRDefault="0002718A" w:rsidP="0002718A">
      <w:pPr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96B88">
        <w:rPr>
          <w:rFonts w:eastAsia="Calibri"/>
          <w:sz w:val="22"/>
          <w:szCs w:val="22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896B88">
        <w:rPr>
          <w:rFonts w:eastAsia="Calibri"/>
          <w:sz w:val="22"/>
          <w:szCs w:val="22"/>
          <w:lang w:eastAsia="en-US"/>
        </w:rPr>
        <w:br/>
        <w:t>o zaistniałej zmianie.</w:t>
      </w:r>
    </w:p>
    <w:p w14:paraId="38859A71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882A36F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6C4D6FB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8782631" w14:textId="77777777" w:rsidR="0002718A" w:rsidRPr="00896B88" w:rsidRDefault="0002718A" w:rsidP="0002718A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02718A" w:rsidRPr="00896B88" w14:paraId="58DEEC92" w14:textId="77777777" w:rsidTr="002907E0">
        <w:tc>
          <w:tcPr>
            <w:tcW w:w="4105" w:type="dxa"/>
            <w:shd w:val="clear" w:color="auto" w:fill="auto"/>
          </w:tcPr>
          <w:p w14:paraId="045DD276" w14:textId="77777777" w:rsidR="0002718A" w:rsidRPr="00896B88" w:rsidRDefault="0002718A" w:rsidP="002907E0">
            <w:pPr>
              <w:spacing w:line="360" w:lineRule="auto"/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896B88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1E5FB63C" w14:textId="77777777" w:rsidR="0002718A" w:rsidRPr="00896B88" w:rsidRDefault="0002718A" w:rsidP="002907E0">
            <w:pPr>
              <w:spacing w:line="276" w:lineRule="auto"/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896B88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7B266F88" w14:textId="77777777" w:rsidR="0002718A" w:rsidRPr="00896B88" w:rsidRDefault="0002718A" w:rsidP="0002718A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0C91B416" w14:textId="77777777" w:rsidR="0002718A" w:rsidRPr="00896B88" w:rsidRDefault="0002718A" w:rsidP="0002718A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eastAsia="x-none"/>
        </w:rPr>
      </w:pPr>
    </w:p>
    <w:p w14:paraId="4CB67740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F09A220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F9D7139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560DA279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641EE514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0472A67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53267BE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9C2B1F3" w14:textId="77777777" w:rsidR="0002718A" w:rsidRPr="00896B88" w:rsidRDefault="0002718A" w:rsidP="0002718A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D318D85" w14:textId="77777777" w:rsidR="0002718A" w:rsidRPr="00896B88" w:rsidRDefault="0002718A" w:rsidP="0002718A">
      <w:pPr>
        <w:rPr>
          <w:sz w:val="22"/>
          <w:szCs w:val="22"/>
        </w:rPr>
      </w:pPr>
    </w:p>
    <w:p w14:paraId="010F03C8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sectPr w:rsidR="0002718A" w:rsidRPr="00896B88" w:rsidSect="00904CBB">
      <w:pgSz w:w="11906" w:h="16838"/>
      <w:pgMar w:top="56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4F895" w14:textId="77777777" w:rsidR="009D490A" w:rsidRDefault="009D490A">
      <w:r>
        <w:separator/>
      </w:r>
    </w:p>
  </w:endnote>
  <w:endnote w:type="continuationSeparator" w:id="0">
    <w:p w14:paraId="6A1A5B9F" w14:textId="77777777" w:rsidR="009D490A" w:rsidRDefault="009D4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42C09" w14:textId="77777777" w:rsidR="009D490A" w:rsidRDefault="009D490A">
      <w:r>
        <w:separator/>
      </w:r>
    </w:p>
  </w:footnote>
  <w:footnote w:type="continuationSeparator" w:id="0">
    <w:p w14:paraId="07054BBA" w14:textId="77777777" w:rsidR="009D490A" w:rsidRDefault="009D490A">
      <w:r>
        <w:continuationSeparator/>
      </w:r>
    </w:p>
  </w:footnote>
  <w:footnote w:id="1">
    <w:p w14:paraId="0A0740B2" w14:textId="77777777" w:rsidR="0002718A" w:rsidRPr="001A7899" w:rsidRDefault="0002718A" w:rsidP="0002718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349AB4E" w14:textId="77777777" w:rsidR="0002718A" w:rsidRPr="00011950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3DA37B" w14:textId="77777777" w:rsidR="0002718A" w:rsidRPr="00011950" w:rsidRDefault="0002718A" w:rsidP="0002718A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B57ED8" w14:textId="77777777" w:rsidR="0002718A" w:rsidRPr="00011950" w:rsidRDefault="0002718A" w:rsidP="0002718A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D02A85" w14:textId="77777777" w:rsidR="0002718A" w:rsidRPr="00011950" w:rsidRDefault="0002718A" w:rsidP="0002718A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FBE226" w14:textId="77777777" w:rsidR="0002718A" w:rsidRPr="00011950" w:rsidRDefault="0002718A" w:rsidP="0002718A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F7744" w14:textId="77777777" w:rsidR="0002718A" w:rsidRPr="00011950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2F2CAB" w14:textId="77777777" w:rsidR="0002718A" w:rsidRPr="00011950" w:rsidRDefault="0002718A" w:rsidP="0002718A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D1621A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AD7250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072C13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32938C" w14:textId="77777777" w:rsidR="0002718A" w:rsidRPr="00011950" w:rsidRDefault="0002718A" w:rsidP="0002718A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530FA4" w14:textId="77777777" w:rsidR="0002718A" w:rsidRPr="005F4BFA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68BDFBE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F135BB5" w14:textId="77777777" w:rsidR="0002718A" w:rsidRPr="001A7899" w:rsidRDefault="0002718A" w:rsidP="0002718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4B206DF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BE63DE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F0A00BC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DCAF1E7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DAF214E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29D86E0" w14:textId="77777777" w:rsidR="0002718A" w:rsidRPr="001A7899" w:rsidRDefault="0002718A" w:rsidP="0002718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04C1B8A" w14:textId="77777777" w:rsidR="0002718A" w:rsidRPr="001A7899" w:rsidRDefault="0002718A" w:rsidP="0002718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C940A6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7DC1C6AA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DEF7657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69B8E58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8B09C4A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A687FF2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601688B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F145943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B5747A9"/>
    <w:multiLevelType w:val="hybridMultilevel"/>
    <w:tmpl w:val="E4AC5B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0012A7E"/>
    <w:multiLevelType w:val="hybridMultilevel"/>
    <w:tmpl w:val="FF864C20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5170A0"/>
    <w:multiLevelType w:val="hybridMultilevel"/>
    <w:tmpl w:val="BC467406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0B0450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0C4513"/>
    <w:multiLevelType w:val="hybridMultilevel"/>
    <w:tmpl w:val="341C69F2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325E42"/>
    <w:multiLevelType w:val="multilevel"/>
    <w:tmpl w:val="F86620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9119B4"/>
    <w:multiLevelType w:val="hybridMultilevel"/>
    <w:tmpl w:val="5008C5A6"/>
    <w:lvl w:ilvl="0" w:tplc="8A1014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5CA1B7B"/>
    <w:multiLevelType w:val="hybridMultilevel"/>
    <w:tmpl w:val="5DF87C68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D32B4B"/>
    <w:multiLevelType w:val="hybridMultilevel"/>
    <w:tmpl w:val="190C3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5" w15:restartNumberingAfterBreak="0">
    <w:nsid w:val="59BB114C"/>
    <w:multiLevelType w:val="hybridMultilevel"/>
    <w:tmpl w:val="76B0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F534D1C"/>
    <w:multiLevelType w:val="hybridMultilevel"/>
    <w:tmpl w:val="C9FC4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4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9"/>
  </w:num>
  <w:num w:numId="2">
    <w:abstractNumId w:val="45"/>
  </w:num>
  <w:num w:numId="3">
    <w:abstractNumId w:val="5"/>
  </w:num>
  <w:num w:numId="4">
    <w:abstractNumId w:val="23"/>
  </w:num>
  <w:num w:numId="5">
    <w:abstractNumId w:val="37"/>
  </w:num>
  <w:num w:numId="6">
    <w:abstractNumId w:val="22"/>
  </w:num>
  <w:num w:numId="7">
    <w:abstractNumId w:val="43"/>
  </w:num>
  <w:num w:numId="8">
    <w:abstractNumId w:val="25"/>
  </w:num>
  <w:num w:numId="9">
    <w:abstractNumId w:val="4"/>
  </w:num>
  <w:num w:numId="10">
    <w:abstractNumId w:val="17"/>
  </w:num>
  <w:num w:numId="11">
    <w:abstractNumId w:val="11"/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21"/>
  </w:num>
  <w:num w:numId="16">
    <w:abstractNumId w:val="41"/>
  </w:num>
  <w:num w:numId="17">
    <w:abstractNumId w:val="0"/>
  </w:num>
  <w:num w:numId="18">
    <w:abstractNumId w:val="14"/>
  </w:num>
  <w:num w:numId="19">
    <w:abstractNumId w:val="20"/>
  </w:num>
  <w:num w:numId="20">
    <w:abstractNumId w:val="44"/>
  </w:num>
  <w:num w:numId="21">
    <w:abstractNumId w:val="6"/>
  </w:num>
  <w:num w:numId="22">
    <w:abstractNumId w:val="7"/>
  </w:num>
  <w:num w:numId="23">
    <w:abstractNumId w:val="28"/>
  </w:num>
  <w:num w:numId="24">
    <w:abstractNumId w:val="8"/>
  </w:num>
  <w:num w:numId="25">
    <w:abstractNumId w:val="15"/>
  </w:num>
  <w:num w:numId="2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34"/>
  </w:num>
  <w:num w:numId="29">
    <w:abstractNumId w:val="38"/>
  </w:num>
  <w:num w:numId="30">
    <w:abstractNumId w:val="31"/>
  </w:num>
  <w:num w:numId="31">
    <w:abstractNumId w:val="12"/>
  </w:num>
  <w:num w:numId="32">
    <w:abstractNumId w:val="42"/>
  </w:num>
  <w:num w:numId="33">
    <w:abstractNumId w:val="30"/>
  </w:num>
  <w:num w:numId="34">
    <w:abstractNumId w:val="13"/>
  </w:num>
  <w:num w:numId="35">
    <w:abstractNumId w:val="3"/>
  </w:num>
  <w:num w:numId="36">
    <w:abstractNumId w:val="10"/>
  </w:num>
  <w:num w:numId="37">
    <w:abstractNumId w:val="19"/>
  </w:num>
  <w:num w:numId="38">
    <w:abstractNumId w:val="27"/>
  </w:num>
  <w:num w:numId="39">
    <w:abstractNumId w:val="2"/>
    <w:lvlOverride w:ilvl="0">
      <w:startOverride w:val="1"/>
    </w:lvlOverride>
  </w:num>
  <w:num w:numId="40">
    <w:abstractNumId w:val="40"/>
    <w:lvlOverride w:ilvl="0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5"/>
  </w:num>
  <w:num w:numId="46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20"/>
    <w:rsid w:val="0002718A"/>
    <w:rsid w:val="000B6493"/>
    <w:rsid w:val="000E6EAF"/>
    <w:rsid w:val="000F5693"/>
    <w:rsid w:val="001262CA"/>
    <w:rsid w:val="001316F6"/>
    <w:rsid w:val="00160469"/>
    <w:rsid w:val="001836C1"/>
    <w:rsid w:val="001B256B"/>
    <w:rsid w:val="001B682A"/>
    <w:rsid w:val="00277DC4"/>
    <w:rsid w:val="00280697"/>
    <w:rsid w:val="00292DAC"/>
    <w:rsid w:val="002B62CC"/>
    <w:rsid w:val="002D5E0A"/>
    <w:rsid w:val="00325871"/>
    <w:rsid w:val="00343452"/>
    <w:rsid w:val="00356F6A"/>
    <w:rsid w:val="00390AF5"/>
    <w:rsid w:val="00393E29"/>
    <w:rsid w:val="003B56D3"/>
    <w:rsid w:val="0040764C"/>
    <w:rsid w:val="004309DF"/>
    <w:rsid w:val="0043222C"/>
    <w:rsid w:val="00444573"/>
    <w:rsid w:val="00446B8D"/>
    <w:rsid w:val="004519A0"/>
    <w:rsid w:val="00451B18"/>
    <w:rsid w:val="004973AF"/>
    <w:rsid w:val="004A0F0D"/>
    <w:rsid w:val="004B10AB"/>
    <w:rsid w:val="004B2696"/>
    <w:rsid w:val="004C1054"/>
    <w:rsid w:val="0050385D"/>
    <w:rsid w:val="00527201"/>
    <w:rsid w:val="005514F8"/>
    <w:rsid w:val="00551B5E"/>
    <w:rsid w:val="005D4785"/>
    <w:rsid w:val="005D69AA"/>
    <w:rsid w:val="006019E7"/>
    <w:rsid w:val="00691104"/>
    <w:rsid w:val="00695E89"/>
    <w:rsid w:val="006D0F7E"/>
    <w:rsid w:val="007007FD"/>
    <w:rsid w:val="007613A2"/>
    <w:rsid w:val="00774622"/>
    <w:rsid w:val="0077587E"/>
    <w:rsid w:val="007858A8"/>
    <w:rsid w:val="00791CFC"/>
    <w:rsid w:val="00793DFA"/>
    <w:rsid w:val="00856C22"/>
    <w:rsid w:val="00872702"/>
    <w:rsid w:val="00892E0C"/>
    <w:rsid w:val="00896B88"/>
    <w:rsid w:val="008A5136"/>
    <w:rsid w:val="008C523D"/>
    <w:rsid w:val="008C634A"/>
    <w:rsid w:val="00904CBB"/>
    <w:rsid w:val="00976B68"/>
    <w:rsid w:val="009D490A"/>
    <w:rsid w:val="009D554D"/>
    <w:rsid w:val="009F4F25"/>
    <w:rsid w:val="009F704C"/>
    <w:rsid w:val="00A11F42"/>
    <w:rsid w:val="00A326F9"/>
    <w:rsid w:val="00A37561"/>
    <w:rsid w:val="00A82F98"/>
    <w:rsid w:val="00AB794E"/>
    <w:rsid w:val="00AE239C"/>
    <w:rsid w:val="00AE506E"/>
    <w:rsid w:val="00AF42D3"/>
    <w:rsid w:val="00B45119"/>
    <w:rsid w:val="00B46AF2"/>
    <w:rsid w:val="00B63593"/>
    <w:rsid w:val="00B75500"/>
    <w:rsid w:val="00B8264E"/>
    <w:rsid w:val="00B93047"/>
    <w:rsid w:val="00C402B9"/>
    <w:rsid w:val="00C94661"/>
    <w:rsid w:val="00D15551"/>
    <w:rsid w:val="00D679EB"/>
    <w:rsid w:val="00D67DB9"/>
    <w:rsid w:val="00DA1479"/>
    <w:rsid w:val="00DA1BE1"/>
    <w:rsid w:val="00DA72C2"/>
    <w:rsid w:val="00DB133F"/>
    <w:rsid w:val="00DC06E0"/>
    <w:rsid w:val="00DC2BDB"/>
    <w:rsid w:val="00DC4659"/>
    <w:rsid w:val="00DE641C"/>
    <w:rsid w:val="00DF60F0"/>
    <w:rsid w:val="00E04A27"/>
    <w:rsid w:val="00E32120"/>
    <w:rsid w:val="00E32983"/>
    <w:rsid w:val="00E55D6B"/>
    <w:rsid w:val="00E65646"/>
    <w:rsid w:val="00E73A2C"/>
    <w:rsid w:val="00ED2BA1"/>
    <w:rsid w:val="00EE3358"/>
    <w:rsid w:val="00EF5968"/>
    <w:rsid w:val="00F07419"/>
    <w:rsid w:val="00F16EC6"/>
    <w:rsid w:val="00F20D4C"/>
    <w:rsid w:val="00F44B96"/>
    <w:rsid w:val="00F54208"/>
    <w:rsid w:val="00F72A50"/>
    <w:rsid w:val="00F7571B"/>
    <w:rsid w:val="00F7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F2C9B"/>
  <w15:docId w15:val="{C7A0F93C-BE25-4DFE-955B-ADE97CB08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3E2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393E29"/>
    <w:rPr>
      <w:b/>
      <w:sz w:val="28"/>
    </w:rPr>
  </w:style>
  <w:style w:type="character" w:customStyle="1" w:styleId="TekstpodstawowyZnak">
    <w:name w:val="Tekst podstawowy Znak"/>
    <w:link w:val="Tekstpodstawowy"/>
    <w:rsid w:val="00393E2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64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41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02718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02718A"/>
    <w:rPr>
      <w:rFonts w:ascii="Calibri" w:eastAsia="Calibri" w:hAnsi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02718A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718A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718A"/>
    <w:rPr>
      <w:lang w:val="en-US"/>
    </w:rPr>
  </w:style>
  <w:style w:type="paragraph" w:customStyle="1" w:styleId="paragraph">
    <w:name w:val="paragraph"/>
    <w:basedOn w:val="Normalny"/>
    <w:rsid w:val="0002718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2718A"/>
  </w:style>
  <w:style w:type="character" w:customStyle="1" w:styleId="eop">
    <w:name w:val="eop"/>
    <w:basedOn w:val="Domylnaczcionkaakapitu"/>
    <w:rsid w:val="0002718A"/>
  </w:style>
  <w:style w:type="character" w:styleId="Odwoanieprzypisudolnego">
    <w:name w:val="footnote reference"/>
    <w:uiPriority w:val="99"/>
    <w:semiHidden/>
    <w:unhideWhenUsed/>
    <w:rsid w:val="0002718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E55D6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8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78707-21DC-47D5-875B-00DBFDD9F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2372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4</cp:revision>
  <cp:lastPrinted>2024-03-25T11:21:00Z</cp:lastPrinted>
  <dcterms:created xsi:type="dcterms:W3CDTF">2026-03-25T12:00:00Z</dcterms:created>
  <dcterms:modified xsi:type="dcterms:W3CDTF">2026-04-01T11:48:00Z</dcterms:modified>
</cp:coreProperties>
</file>