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38B4" w14:textId="21783397" w:rsidR="00843A88" w:rsidRPr="00967954" w:rsidRDefault="00836612" w:rsidP="00FD4AEC">
      <w:pPr>
        <w:spacing w:after="480"/>
        <w:jc w:val="right"/>
      </w:pPr>
      <w:r w:rsidRPr="00967954">
        <w:t>Niepołomice</w:t>
      </w:r>
      <w:r w:rsidR="00843A88" w:rsidRPr="00967954">
        <w:t xml:space="preserve"> dnia: </w:t>
      </w:r>
      <w:r w:rsidRPr="00967954">
        <w:t>2026-04-08</w:t>
      </w:r>
    </w:p>
    <w:p w14:paraId="329528D5" w14:textId="4776C8AA" w:rsidR="00843A88" w:rsidRPr="00967954" w:rsidRDefault="00836612" w:rsidP="00843A88">
      <w:pPr>
        <w:spacing w:line="360" w:lineRule="auto"/>
        <w:rPr>
          <w:b/>
          <w:bCs/>
        </w:rPr>
      </w:pPr>
      <w:r w:rsidRPr="00967954">
        <w:rPr>
          <w:b/>
          <w:bCs/>
        </w:rPr>
        <w:t>GMINA NIEPOŁOMICE</w:t>
      </w:r>
    </w:p>
    <w:p w14:paraId="1F4C4C3F" w14:textId="0276BA0D" w:rsidR="00843A88" w:rsidRPr="00967954" w:rsidRDefault="00836612" w:rsidP="00843A88">
      <w:pPr>
        <w:spacing w:line="360" w:lineRule="auto"/>
      </w:pPr>
      <w:r w:rsidRPr="00967954">
        <w:t>Pl. Zwycięstwa</w:t>
      </w:r>
      <w:r w:rsidR="00843A88" w:rsidRPr="00967954">
        <w:t xml:space="preserve"> </w:t>
      </w:r>
      <w:r w:rsidRPr="00967954">
        <w:t>13</w:t>
      </w:r>
    </w:p>
    <w:p w14:paraId="4D15D0B2" w14:textId="12C13B00" w:rsidR="00843A88" w:rsidRPr="00967954" w:rsidRDefault="00836612" w:rsidP="00843A88">
      <w:r w:rsidRPr="00967954">
        <w:t>32-005</w:t>
      </w:r>
      <w:r w:rsidR="00843A88" w:rsidRPr="00967954">
        <w:t xml:space="preserve"> </w:t>
      </w:r>
      <w:r w:rsidRPr="00967954">
        <w:t>Niepołomice</w:t>
      </w:r>
      <w:r w:rsidR="004F15D9" w:rsidRPr="00967954">
        <w:br/>
      </w:r>
      <w:r w:rsidR="004F15D9" w:rsidRPr="00967954">
        <w:br/>
        <w:t>ZP.271.11.2026.3</w:t>
      </w:r>
    </w:p>
    <w:p w14:paraId="0D85F19F" w14:textId="77777777" w:rsidR="00843A88" w:rsidRPr="0096795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67954">
        <w:rPr>
          <w:b/>
        </w:rPr>
        <w:t>WYKONAWCY</w:t>
      </w:r>
    </w:p>
    <w:p w14:paraId="66932C10" w14:textId="77777777" w:rsidR="00843A88" w:rsidRPr="0096795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67954">
        <w:t>ubiegający się o zamówienie</w:t>
      </w:r>
    </w:p>
    <w:p w14:paraId="370E50B5" w14:textId="77777777" w:rsidR="004E4B64" w:rsidRPr="00967954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67954">
        <w:rPr>
          <w:rFonts w:eastAsia="Calibri"/>
          <w:lang w:eastAsia="en-US"/>
        </w:rPr>
        <w:t xml:space="preserve">Dotyczy: </w:t>
      </w:r>
      <w:r w:rsidRPr="00967954">
        <w:t>postępowania o udzielenie zamówienia publicznego</w:t>
      </w:r>
      <w:r w:rsidRPr="0096795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67954" w14:paraId="2577E6D7" w14:textId="77777777" w:rsidTr="00FD4AEC">
        <w:tc>
          <w:tcPr>
            <w:tcW w:w="2269" w:type="dxa"/>
          </w:tcPr>
          <w:p w14:paraId="3B3B0300" w14:textId="77777777" w:rsidR="004E4B64" w:rsidRPr="0096795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67954">
              <w:t>Nazwa zamówienia:</w:t>
            </w:r>
          </w:p>
        </w:tc>
        <w:tc>
          <w:tcPr>
            <w:tcW w:w="6803" w:type="dxa"/>
          </w:tcPr>
          <w:p w14:paraId="61EEE945" w14:textId="7C576E24" w:rsidR="004E4B64" w:rsidRPr="00967954" w:rsidRDefault="0083661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67954">
              <w:rPr>
                <w:bCs/>
              </w:rPr>
              <w:t>Dostawa samochodu elektrycznego według projektu "Zapewnienie wyposażenia sprzętowego Straży Miejskiej w Niepołomicach w zakresie przeprowadzanych kontroli przestrzegania przepisów ochrony środowiska"</w:t>
            </w:r>
            <w:r w:rsidR="004E4B64" w:rsidRPr="00967954">
              <w:rPr>
                <w:bCs/>
              </w:rPr>
              <w:t>.</w:t>
            </w:r>
          </w:p>
        </w:tc>
      </w:tr>
      <w:tr w:rsidR="00836612" w:rsidRPr="00967954" w14:paraId="1F9A401E" w14:textId="77777777" w:rsidTr="00BF157E">
        <w:tc>
          <w:tcPr>
            <w:tcW w:w="2269" w:type="dxa"/>
          </w:tcPr>
          <w:p w14:paraId="6A987242" w14:textId="77777777" w:rsidR="00836612" w:rsidRPr="00967954" w:rsidRDefault="00836612" w:rsidP="00BF15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67954">
              <w:t>Numer referencyjny:</w:t>
            </w:r>
          </w:p>
        </w:tc>
        <w:tc>
          <w:tcPr>
            <w:tcW w:w="6803" w:type="dxa"/>
          </w:tcPr>
          <w:p w14:paraId="75643034" w14:textId="6EE92121" w:rsidR="00836612" w:rsidRPr="00967954" w:rsidRDefault="00836612" w:rsidP="00BF15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67954">
              <w:rPr>
                <w:bCs/>
              </w:rPr>
              <w:t>ZP.271.11.2026</w:t>
            </w:r>
          </w:p>
        </w:tc>
      </w:tr>
    </w:tbl>
    <w:p w14:paraId="39386A7F" w14:textId="77777777" w:rsidR="004E4B64" w:rsidRPr="0096795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67954" w14:paraId="5C2D0ECF" w14:textId="77777777" w:rsidTr="00C46732">
        <w:tc>
          <w:tcPr>
            <w:tcW w:w="9330" w:type="dxa"/>
            <w:shd w:val="clear" w:color="auto" w:fill="F2F2F2"/>
            <w:hideMark/>
          </w:tcPr>
          <w:p w14:paraId="445A6DA4" w14:textId="77777777" w:rsidR="00843A88" w:rsidRPr="0096795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6795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79DFA0F" w14:textId="56CF354B" w:rsidR="0012774F" w:rsidRPr="00967954" w:rsidRDefault="00520165" w:rsidP="004E4B64">
      <w:pPr>
        <w:spacing w:before="600" w:after="240" w:line="360" w:lineRule="auto"/>
        <w:jc w:val="both"/>
      </w:pPr>
      <w:r w:rsidRPr="00967954">
        <w:t xml:space="preserve">Zamawiający, </w:t>
      </w:r>
      <w:r w:rsidR="00836612" w:rsidRPr="00967954">
        <w:rPr>
          <w:b/>
        </w:rPr>
        <w:t>GMINA NIEPOŁOMICE</w:t>
      </w:r>
      <w:r w:rsidRPr="00967954">
        <w:t xml:space="preserve">, działając na podstawie art. </w:t>
      </w:r>
      <w:r w:rsidR="00E74BC3" w:rsidRPr="00967954">
        <w:t>284</w:t>
      </w:r>
      <w:r w:rsidRPr="00967954">
        <w:t xml:space="preserve"> ust. </w:t>
      </w:r>
      <w:r w:rsidR="0029606A" w:rsidRPr="00967954">
        <w:t>6</w:t>
      </w:r>
      <w:r w:rsidRPr="00967954">
        <w:t xml:space="preserve"> ustawy z dnia </w:t>
      </w:r>
      <w:r w:rsidR="0029606A" w:rsidRPr="00967954">
        <w:t>11</w:t>
      </w:r>
      <w:r w:rsidRPr="00967954">
        <w:t xml:space="preserve"> </w:t>
      </w:r>
      <w:r w:rsidR="0029606A" w:rsidRPr="00967954">
        <w:t xml:space="preserve">września </w:t>
      </w:r>
      <w:r w:rsidRPr="00967954">
        <w:t>20</w:t>
      </w:r>
      <w:r w:rsidR="0029606A" w:rsidRPr="00967954">
        <w:t>19</w:t>
      </w:r>
      <w:r w:rsidRPr="00967954">
        <w:t xml:space="preserve"> r</w:t>
      </w:r>
      <w:r w:rsidR="0029606A" w:rsidRPr="00967954">
        <w:t>.</w:t>
      </w:r>
      <w:r w:rsidRPr="00967954">
        <w:t xml:space="preserve"> Prawo </w:t>
      </w:r>
      <w:r w:rsidR="0029606A" w:rsidRPr="00967954">
        <w:t>z</w:t>
      </w:r>
      <w:r w:rsidRPr="00967954">
        <w:t xml:space="preserve">amówień </w:t>
      </w:r>
      <w:r w:rsidR="0029606A" w:rsidRPr="00967954">
        <w:t>p</w:t>
      </w:r>
      <w:r w:rsidRPr="00967954">
        <w:t xml:space="preserve">ublicznych </w:t>
      </w:r>
      <w:r w:rsidR="00836612" w:rsidRPr="00967954">
        <w:t>(</w:t>
      </w:r>
      <w:proofErr w:type="spellStart"/>
      <w:r w:rsidR="00836612" w:rsidRPr="00967954">
        <w:t>t.j</w:t>
      </w:r>
      <w:proofErr w:type="spellEnd"/>
      <w:r w:rsidR="00836612" w:rsidRPr="00967954">
        <w:t xml:space="preserve">. Dz. U. z 2024 r. poz. 1320 z </w:t>
      </w:r>
      <w:proofErr w:type="spellStart"/>
      <w:r w:rsidR="004F15D9" w:rsidRPr="00967954">
        <w:t>późn</w:t>
      </w:r>
      <w:proofErr w:type="spellEnd"/>
      <w:r w:rsidR="00836612" w:rsidRPr="00967954">
        <w:t>. zm.)</w:t>
      </w:r>
      <w:r w:rsidR="00BE7BFD" w:rsidRPr="00967954">
        <w:t xml:space="preserve">, </w:t>
      </w:r>
      <w:r w:rsidR="00E74BC3" w:rsidRPr="00967954">
        <w:t>udostępnia</w:t>
      </w:r>
      <w:r w:rsidR="00BE7BFD" w:rsidRPr="00967954">
        <w:t xml:space="preserve"> poniżej treść zapytań do S</w:t>
      </w:r>
      <w:r w:rsidR="0012774F" w:rsidRPr="00967954">
        <w:t>pecyfikacji Warunków Zamówienia (</w:t>
      </w:r>
      <w:r w:rsidR="0012774F" w:rsidRPr="00967954">
        <w:rPr>
          <w:lang w:eastAsia="ar-SA"/>
        </w:rPr>
        <w:t>zwanej dalej</w:t>
      </w:r>
      <w:r w:rsidR="0012774F" w:rsidRPr="00967954">
        <w:rPr>
          <w:b/>
          <w:lang w:eastAsia="ar-SA"/>
        </w:rPr>
        <w:t xml:space="preserve"> </w:t>
      </w:r>
      <w:r w:rsidR="0012774F" w:rsidRPr="00967954">
        <w:rPr>
          <w:bCs/>
          <w:lang w:eastAsia="ar-SA"/>
        </w:rPr>
        <w:t>”SWZ”)</w:t>
      </w:r>
      <w:r w:rsidR="00E74BC3" w:rsidRPr="00967954">
        <w:rPr>
          <w:bCs/>
          <w:lang w:eastAsia="ar-SA"/>
        </w:rPr>
        <w:t xml:space="preserve"> </w:t>
      </w:r>
      <w:r w:rsidR="00E74BC3" w:rsidRPr="00967954">
        <w:t>wraz z wyjaśnieniami</w:t>
      </w:r>
      <w:r w:rsidR="0012774F" w:rsidRPr="0096795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6612" w:rsidRPr="00967954" w14:paraId="3A9ED18A" w14:textId="77777777" w:rsidTr="00BF157E">
        <w:tc>
          <w:tcPr>
            <w:tcW w:w="9356" w:type="dxa"/>
          </w:tcPr>
          <w:p w14:paraId="21C603BA" w14:textId="487826CD" w:rsidR="00836612" w:rsidRPr="00967954" w:rsidRDefault="00836612" w:rsidP="00BF157E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67954">
              <w:rPr>
                <w:b/>
                <w:bCs/>
              </w:rPr>
              <w:t xml:space="preserve">Pytanie </w:t>
            </w:r>
          </w:p>
          <w:p w14:paraId="4489BD27" w14:textId="6708B315" w:rsidR="00836612" w:rsidRPr="00967954" w:rsidRDefault="004F15D9" w:rsidP="004F15D9">
            <w:pPr>
              <w:spacing w:after="120" w:line="360" w:lineRule="auto"/>
              <w:ind w:left="30" w:right="-72"/>
              <w:rPr>
                <w:highlight w:val="darkGray"/>
              </w:rPr>
            </w:pPr>
            <w:r w:rsidRPr="00967954">
              <w:t xml:space="preserve">Czy zamawiający dopuści samochód nowy ,nieużywany wyprodukowany w 2025  </w:t>
            </w:r>
            <w:r w:rsidRPr="00967954">
              <w:br/>
              <w:t>Czy zamawiający określa kolor pojazdu jaki ma być dostarczony</w:t>
            </w:r>
          </w:p>
          <w:p w14:paraId="4C7B5833" w14:textId="77777777" w:rsidR="007F131C" w:rsidRPr="007F131C" w:rsidRDefault="00836612" w:rsidP="007F131C">
            <w:pPr>
              <w:spacing w:after="40" w:line="276" w:lineRule="auto"/>
              <w:ind w:left="30" w:right="-72"/>
            </w:pPr>
            <w:r w:rsidRPr="00967954">
              <w:rPr>
                <w:b/>
                <w:bCs/>
              </w:rPr>
              <w:t>Stanowisko (wyjaśnienie) Zamawiającego:</w:t>
            </w:r>
            <w:r w:rsidR="007F131C">
              <w:rPr>
                <w:b/>
                <w:bCs/>
              </w:rPr>
              <w:br/>
            </w:r>
            <w:r w:rsidR="007F131C" w:rsidRPr="007F131C">
              <w:t>Zamawiający informuje, że nie dopuszcza dostawy pojazdu wyprodukowanego w 2025 roku.</w:t>
            </w:r>
          </w:p>
          <w:p w14:paraId="732A5F0D" w14:textId="59B9CEA9" w:rsidR="00836612" w:rsidRPr="007F131C" w:rsidRDefault="007F131C" w:rsidP="007F131C">
            <w:pPr>
              <w:spacing w:after="40" w:line="276" w:lineRule="auto"/>
              <w:ind w:left="30" w:right="-72"/>
            </w:pPr>
            <w:r w:rsidRPr="007F131C">
              <w:t>Zamawiający oczekuje dostawy pojazdu fabrycznie nowego, nieużywanego, wyprodukowanego w 2026 roku</w:t>
            </w:r>
            <w:r>
              <w:t>.</w:t>
            </w:r>
          </w:p>
          <w:p w14:paraId="15F579F7" w14:textId="0B323AF1" w:rsidR="002A5290" w:rsidRPr="002A5290" w:rsidRDefault="002A5290" w:rsidP="002A5290">
            <w:pPr>
              <w:spacing w:after="60" w:line="360" w:lineRule="auto"/>
              <w:ind w:left="30" w:right="-72"/>
              <w:jc w:val="both"/>
            </w:pPr>
            <w:r w:rsidRPr="002A5290">
              <w:t>Zamawi</w:t>
            </w:r>
            <w:r>
              <w:t xml:space="preserve">ający po ponownym przeanalizowaniu </w:t>
            </w:r>
            <w:r w:rsidR="004D58BB">
              <w:t xml:space="preserve">sprawy oczekuje dostawy pojazdu </w:t>
            </w:r>
            <w:r w:rsidRPr="002A5290">
              <w:t>w odcieniach szarości dostępnych w standardowej palecie producenta.</w:t>
            </w:r>
          </w:p>
          <w:p w14:paraId="3B8D666A" w14:textId="0554B0A2" w:rsidR="00836612" w:rsidRPr="002A5290" w:rsidRDefault="00836612" w:rsidP="00BF157E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7DFE2062" w14:textId="77777777" w:rsidR="00BE7BFD" w:rsidRPr="00967954" w:rsidRDefault="00BE7BFD" w:rsidP="00520165">
      <w:pPr>
        <w:jc w:val="both"/>
      </w:pPr>
    </w:p>
    <w:p w14:paraId="192D52BB" w14:textId="77777777" w:rsidR="006D4AB3" w:rsidRPr="00967954" w:rsidRDefault="006D4AB3" w:rsidP="006A5DF1">
      <w:pPr>
        <w:pStyle w:val="Tekstpodstawowy"/>
        <w:spacing w:before="120" w:after="480"/>
        <w:ind w:left="3119" w:firstLine="425"/>
        <w:jc w:val="right"/>
        <w:rPr>
          <w:sz w:val="20"/>
        </w:rPr>
      </w:pPr>
      <w:r w:rsidRPr="00967954">
        <w:rPr>
          <w:sz w:val="20"/>
        </w:rPr>
        <w:t>Zamawiający</w:t>
      </w:r>
    </w:p>
    <w:p w14:paraId="7ACB7E9C" w14:textId="25D89F56" w:rsidR="006D4AB3" w:rsidRPr="00967954" w:rsidRDefault="006D4AB3" w:rsidP="00D8461B">
      <w:pPr>
        <w:spacing w:before="120" w:after="120" w:line="360" w:lineRule="auto"/>
        <w:ind w:left="567"/>
        <w:jc w:val="right"/>
      </w:pPr>
    </w:p>
    <w:sectPr w:rsidR="006D4AB3" w:rsidRPr="0096795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F6A1F" w14:textId="77777777" w:rsidR="00AE7EFA" w:rsidRDefault="00AE7EFA">
      <w:r>
        <w:separator/>
      </w:r>
    </w:p>
  </w:endnote>
  <w:endnote w:type="continuationSeparator" w:id="0">
    <w:p w14:paraId="200ECE93" w14:textId="77777777" w:rsidR="00AE7EFA" w:rsidRDefault="00AE7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4EB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8779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72761" w14:textId="2F8370D5" w:rsidR="006D4AB3" w:rsidRPr="00843A88" w:rsidRDefault="006D4AB3" w:rsidP="004F15D9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B6B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E577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19194A" w14:textId="77777777" w:rsidR="006D4AB3" w:rsidRDefault="006D4AB3">
    <w:pPr>
      <w:pStyle w:val="Stopka"/>
      <w:tabs>
        <w:tab w:val="clear" w:pos="4536"/>
        <w:tab w:val="left" w:pos="6237"/>
      </w:tabs>
    </w:pPr>
  </w:p>
  <w:p w14:paraId="62EC0AF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A30D6" w14:textId="77777777" w:rsidR="00AE7EFA" w:rsidRDefault="00AE7EFA">
      <w:r>
        <w:separator/>
      </w:r>
    </w:p>
  </w:footnote>
  <w:footnote w:type="continuationSeparator" w:id="0">
    <w:p w14:paraId="102F889B" w14:textId="77777777" w:rsidR="00AE7EFA" w:rsidRDefault="00AE7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FC040" w14:textId="77777777" w:rsidR="00836612" w:rsidRDefault="00836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2208C" w14:textId="72223977" w:rsidR="00836612" w:rsidRDefault="004D58BB">
    <w:pPr>
      <w:pStyle w:val="Nagwek"/>
    </w:pPr>
    <w:r>
      <w:rPr>
        <w:noProof/>
      </w:rPr>
      <w:pict w14:anchorId="1F50D5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7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">
          <v:imagedata r:id="rId1" o:title="" cropbottom="-85f" cropright="-72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2A7B9" w14:textId="77777777" w:rsidR="00836612" w:rsidRDefault="008366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0332205">
    <w:abstractNumId w:val="3"/>
  </w:num>
  <w:num w:numId="2" w16cid:durableId="1728141980">
    <w:abstractNumId w:val="6"/>
  </w:num>
  <w:num w:numId="3" w16cid:durableId="1466855420">
    <w:abstractNumId w:val="2"/>
  </w:num>
  <w:num w:numId="4" w16cid:durableId="1795829237">
    <w:abstractNumId w:val="5"/>
  </w:num>
  <w:num w:numId="5" w16cid:durableId="963579163">
    <w:abstractNumId w:val="0"/>
  </w:num>
  <w:num w:numId="6" w16cid:durableId="1943763623">
    <w:abstractNumId w:val="1"/>
  </w:num>
  <w:num w:numId="7" w16cid:durableId="628317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7E9"/>
    <w:rsid w:val="00031374"/>
    <w:rsid w:val="000A1097"/>
    <w:rsid w:val="000E2A8F"/>
    <w:rsid w:val="0012774F"/>
    <w:rsid w:val="00144B7A"/>
    <w:rsid w:val="00180C6E"/>
    <w:rsid w:val="0029606A"/>
    <w:rsid w:val="002A5290"/>
    <w:rsid w:val="004848F3"/>
    <w:rsid w:val="004A75F2"/>
    <w:rsid w:val="004D58BB"/>
    <w:rsid w:val="004E4B64"/>
    <w:rsid w:val="004F15D9"/>
    <w:rsid w:val="00501F9B"/>
    <w:rsid w:val="005144A9"/>
    <w:rsid w:val="00520165"/>
    <w:rsid w:val="005B1B08"/>
    <w:rsid w:val="006009B1"/>
    <w:rsid w:val="00632C3C"/>
    <w:rsid w:val="00662BDB"/>
    <w:rsid w:val="00671CD4"/>
    <w:rsid w:val="006A5DF1"/>
    <w:rsid w:val="006B7198"/>
    <w:rsid w:val="006D4AB3"/>
    <w:rsid w:val="006F3B81"/>
    <w:rsid w:val="007D7198"/>
    <w:rsid w:val="007F131C"/>
    <w:rsid w:val="00836612"/>
    <w:rsid w:val="00843A88"/>
    <w:rsid w:val="00864A4B"/>
    <w:rsid w:val="00870F9F"/>
    <w:rsid w:val="008804B6"/>
    <w:rsid w:val="00883BE8"/>
    <w:rsid w:val="00897AB0"/>
    <w:rsid w:val="008A3553"/>
    <w:rsid w:val="00967954"/>
    <w:rsid w:val="009D37E9"/>
    <w:rsid w:val="00A905AC"/>
    <w:rsid w:val="00AE7EFA"/>
    <w:rsid w:val="00BA6584"/>
    <w:rsid w:val="00BC154C"/>
    <w:rsid w:val="00BE7BFD"/>
    <w:rsid w:val="00C04BF1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ED4D91"/>
  <w15:chartTrackingRefBased/>
  <w15:docId w15:val="{16CF2DB8-6B3C-45B8-A3DC-0AE4B969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Wcisło</dc:creator>
  <cp:keywords/>
  <cp:lastModifiedBy>Joanna Wcisło</cp:lastModifiedBy>
  <cp:revision>2</cp:revision>
  <cp:lastPrinted>2026-04-08T10:10:00Z</cp:lastPrinted>
  <dcterms:created xsi:type="dcterms:W3CDTF">2026-04-08T10:11:00Z</dcterms:created>
  <dcterms:modified xsi:type="dcterms:W3CDTF">2026-04-08T10:11:00Z</dcterms:modified>
</cp:coreProperties>
</file>