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C5EF1" w14:textId="54E86990" w:rsidR="00025386" w:rsidRPr="007536A0" w:rsidRDefault="00657A47" w:rsidP="007536A0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7536A0">
        <w:rPr>
          <w:bCs/>
          <w:i w:val="0"/>
          <w:sz w:val="20"/>
        </w:rPr>
        <w:t xml:space="preserve">Załącznik nr </w:t>
      </w:r>
      <w:r w:rsidR="008B61FC">
        <w:rPr>
          <w:bCs/>
          <w:i w:val="0"/>
          <w:sz w:val="20"/>
        </w:rPr>
        <w:t>5</w:t>
      </w:r>
      <w:r w:rsidR="007666D6" w:rsidRPr="007536A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536A0" w14:paraId="66CFE00D" w14:textId="77777777" w:rsidTr="00467CA2">
        <w:tc>
          <w:tcPr>
            <w:tcW w:w="2800" w:type="dxa"/>
          </w:tcPr>
          <w:p w14:paraId="70D32C00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536A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04BDDC7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881D25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D2E609" w14:textId="77777777" w:rsidR="00D520D3" w:rsidRPr="007536A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7536A0" w14:paraId="47871C3B" w14:textId="77777777" w:rsidTr="00467CA2">
        <w:tc>
          <w:tcPr>
            <w:tcW w:w="2800" w:type="dxa"/>
          </w:tcPr>
          <w:p w14:paraId="4FD34B6E" w14:textId="77777777" w:rsidR="00D520D3" w:rsidRPr="007536A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801ACB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4B44E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9EAE07" w14:textId="77777777" w:rsidR="00D520D3" w:rsidRPr="007536A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536A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552ED89" w14:textId="77777777" w:rsidR="00B62AD0" w:rsidRPr="007536A0" w:rsidRDefault="00B62AD0" w:rsidP="007536A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7536A0" w14:paraId="420C3A1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6F5C09" w14:textId="77777777" w:rsidR="00053927" w:rsidRPr="007536A0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02AB91C" w14:textId="77777777" w:rsidR="00053927" w:rsidRPr="007536A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536A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536A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536A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A1E6DA8" w14:textId="66EE25D9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536A0">
        <w:rPr>
          <w:rFonts w:ascii="Times New Roman" w:hAnsi="Times New Roman"/>
          <w:sz w:val="20"/>
          <w:szCs w:val="20"/>
        </w:rPr>
        <w:t xml:space="preserve"> ustawy </w:t>
      </w:r>
      <w:r w:rsidR="00EF3368" w:rsidRPr="007536A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7449A" w:rsidRPr="007536A0">
        <w:rPr>
          <w:rFonts w:ascii="Times New Roman" w:hAnsi="Times New Roman"/>
          <w:sz w:val="20"/>
          <w:szCs w:val="20"/>
        </w:rPr>
        <w:t>(</w:t>
      </w:r>
      <w:proofErr w:type="spellStart"/>
      <w:r w:rsidR="0057449A" w:rsidRPr="007536A0">
        <w:rPr>
          <w:rFonts w:ascii="Times New Roman" w:hAnsi="Times New Roman"/>
          <w:sz w:val="20"/>
          <w:szCs w:val="20"/>
        </w:rPr>
        <w:t>t.j</w:t>
      </w:r>
      <w:proofErr w:type="spellEnd"/>
      <w:r w:rsidR="0057449A" w:rsidRPr="007536A0">
        <w:rPr>
          <w:rFonts w:ascii="Times New Roman" w:hAnsi="Times New Roman"/>
          <w:sz w:val="20"/>
          <w:szCs w:val="20"/>
        </w:rPr>
        <w:t>. Dz. U. z 2024 poz. 1320</w:t>
      </w:r>
      <w:r w:rsidR="00033C7C">
        <w:rPr>
          <w:rFonts w:ascii="Times New Roman" w:hAnsi="Times New Roman"/>
          <w:sz w:val="20"/>
          <w:szCs w:val="20"/>
        </w:rPr>
        <w:t xml:space="preserve"> ze zm.</w:t>
      </w:r>
      <w:r w:rsidR="0057449A" w:rsidRPr="007536A0">
        <w:rPr>
          <w:rFonts w:ascii="Times New Roman" w:hAnsi="Times New Roman"/>
          <w:sz w:val="20"/>
          <w:szCs w:val="20"/>
        </w:rPr>
        <w:t>)</w:t>
      </w:r>
      <w:r w:rsidR="00E27ABB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536A0" w14:paraId="02903134" w14:textId="77777777" w:rsidTr="00467CA2">
        <w:tc>
          <w:tcPr>
            <w:tcW w:w="2269" w:type="dxa"/>
          </w:tcPr>
          <w:p w14:paraId="2C61C14A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4DA7750" w14:textId="77777777" w:rsidR="00A318D7" w:rsidRPr="00A318D7" w:rsidRDefault="00A318D7" w:rsidP="00A318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A318D7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kursów zawodowych dla nauczycieli CKZiU Niepołomice w ramach projektu: Rozwijanie umiejętności zawodowych uczniów oraz kadry pedagogicznej szkół prowadzących kształcenie zawodowe w Niepołomicach.</w:t>
            </w:r>
          </w:p>
          <w:p w14:paraId="3D410601" w14:textId="2272F050" w:rsidR="004C1D88" w:rsidRPr="00A318D7" w:rsidRDefault="004C1D8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318D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Zadanie częściowe nr:  …………………….</w:t>
            </w:r>
          </w:p>
        </w:tc>
      </w:tr>
      <w:tr w:rsidR="0057449A" w:rsidRPr="007536A0" w14:paraId="1FBBCFD1" w14:textId="77777777" w:rsidTr="0048596E">
        <w:tc>
          <w:tcPr>
            <w:tcW w:w="2269" w:type="dxa"/>
          </w:tcPr>
          <w:p w14:paraId="181B86E2" w14:textId="77777777" w:rsidR="0057449A" w:rsidRPr="007536A0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3124A5D" w14:textId="695C56E8" w:rsidR="0057449A" w:rsidRPr="00A318D7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318D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033C7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15</w:t>
            </w:r>
            <w:r w:rsidRPr="00A318D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A318D7" w:rsidRPr="00A318D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14:paraId="07B51237" w14:textId="03204C7D" w:rsidR="00DC652A" w:rsidRPr="007536A0" w:rsidRDefault="0057449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88872D7" w14:textId="77777777" w:rsidR="00DC652A" w:rsidRPr="007536A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7CC4B4F" w14:textId="1FD4189A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3720592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84C6CC8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AB0BAD9" w14:textId="26C08917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8FCE641" w14:textId="77777777" w:rsidR="00DC652A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91A3A21" w14:textId="77777777" w:rsidR="00DC652A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E35011D" w14:textId="77777777" w:rsidR="0093388F" w:rsidRPr="007536A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278C2ED" w14:textId="77777777" w:rsidR="0093388F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DDACEA4" w14:textId="77777777" w:rsidR="0093388F" w:rsidRPr="007536A0" w:rsidRDefault="0093388F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E3673E5" w14:textId="77777777" w:rsidR="00CB29AC" w:rsidRPr="007536A0" w:rsidRDefault="00CB29AC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A08FE06" w14:textId="77777777" w:rsidR="00CB29AC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605D9E2" w14:textId="77777777" w:rsidR="00830970" w:rsidRPr="007536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984ABA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E6A8F8" w14:textId="46FA5AFA" w:rsidR="00E27ABB" w:rsidRPr="003E1204" w:rsidRDefault="007536A0" w:rsidP="003E1204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7536A0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  <w:bookmarkEnd w:id="0"/>
    </w:p>
    <w:sectPr w:rsidR="00E27ABB" w:rsidRPr="003E1204" w:rsidSect="00ED2631">
      <w:head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D5560" w14:textId="77777777" w:rsidR="00B26232" w:rsidRDefault="00B26232" w:rsidP="00025386">
      <w:pPr>
        <w:spacing w:after="0" w:line="240" w:lineRule="auto"/>
      </w:pPr>
      <w:r>
        <w:separator/>
      </w:r>
    </w:p>
  </w:endnote>
  <w:endnote w:type="continuationSeparator" w:id="0">
    <w:p w14:paraId="16D5DFFC" w14:textId="77777777" w:rsidR="00B26232" w:rsidRDefault="00B262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A7881" w14:textId="77777777" w:rsidR="00B26232" w:rsidRDefault="00B26232" w:rsidP="00025386">
      <w:pPr>
        <w:spacing w:after="0" w:line="240" w:lineRule="auto"/>
      </w:pPr>
      <w:r>
        <w:separator/>
      </w:r>
    </w:p>
  </w:footnote>
  <w:footnote w:type="continuationSeparator" w:id="0">
    <w:p w14:paraId="2819526A" w14:textId="77777777" w:rsidR="00B26232" w:rsidRDefault="00B262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277A" w14:textId="67EC8C2F" w:rsidR="0057449A" w:rsidRDefault="00A318D7">
    <w:pPr>
      <w:pStyle w:val="Nagwek"/>
    </w:pPr>
    <w:r>
      <w:rPr>
        <w:noProof/>
      </w:rPr>
      <w:drawing>
        <wp:inline distT="0" distB="0" distL="0" distR="0" wp14:anchorId="438EB309" wp14:editId="7938D624">
          <wp:extent cx="5760720" cy="495300"/>
          <wp:effectExtent l="0" t="0" r="0" b="0"/>
          <wp:docPr id="71855355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751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32"/>
    <w:rsid w:val="00025386"/>
    <w:rsid w:val="00033C7C"/>
    <w:rsid w:val="000423B9"/>
    <w:rsid w:val="00053927"/>
    <w:rsid w:val="00066C44"/>
    <w:rsid w:val="00071D4C"/>
    <w:rsid w:val="00084786"/>
    <w:rsid w:val="0016158F"/>
    <w:rsid w:val="001770BB"/>
    <w:rsid w:val="001C2314"/>
    <w:rsid w:val="00213980"/>
    <w:rsid w:val="003E1204"/>
    <w:rsid w:val="004374F2"/>
    <w:rsid w:val="00440565"/>
    <w:rsid w:val="00460705"/>
    <w:rsid w:val="00467CA2"/>
    <w:rsid w:val="00482F98"/>
    <w:rsid w:val="00485239"/>
    <w:rsid w:val="004C1D88"/>
    <w:rsid w:val="004E27D7"/>
    <w:rsid w:val="0055145C"/>
    <w:rsid w:val="005624D8"/>
    <w:rsid w:val="0057449A"/>
    <w:rsid w:val="00620476"/>
    <w:rsid w:val="00624069"/>
    <w:rsid w:val="00657A47"/>
    <w:rsid w:val="006974D1"/>
    <w:rsid w:val="0071340C"/>
    <w:rsid w:val="00745A44"/>
    <w:rsid w:val="007536A0"/>
    <w:rsid w:val="00764040"/>
    <w:rsid w:val="007666D6"/>
    <w:rsid w:val="007D6755"/>
    <w:rsid w:val="007F49C7"/>
    <w:rsid w:val="00824D73"/>
    <w:rsid w:val="00830970"/>
    <w:rsid w:val="008833CF"/>
    <w:rsid w:val="008B61FC"/>
    <w:rsid w:val="008B797E"/>
    <w:rsid w:val="008F2498"/>
    <w:rsid w:val="0093388F"/>
    <w:rsid w:val="00A318D7"/>
    <w:rsid w:val="00A56A6F"/>
    <w:rsid w:val="00A87380"/>
    <w:rsid w:val="00AF4E90"/>
    <w:rsid w:val="00AF7375"/>
    <w:rsid w:val="00B26232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75F0"/>
    <w:rsid w:val="00F334B4"/>
    <w:rsid w:val="00F70DE0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D6446"/>
  <w15:chartTrackingRefBased/>
  <w15:docId w15:val="{BEF49365-9AB3-4273-9368-9D887A7A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2026-04-09T13:24:00Z</cp:lastPrinted>
  <dcterms:created xsi:type="dcterms:W3CDTF">2026-04-09T13:24:00Z</dcterms:created>
  <dcterms:modified xsi:type="dcterms:W3CDTF">2026-04-09T13:24:00Z</dcterms:modified>
</cp:coreProperties>
</file>