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394FA1" w14:textId="51F0087B" w:rsidR="005103B9" w:rsidRPr="00A95C6B" w:rsidRDefault="006676AE" w:rsidP="00A44833">
      <w:pPr>
        <w:pStyle w:val="Nagwek4"/>
        <w:spacing w:after="360"/>
        <w:rPr>
          <w:rFonts w:asciiTheme="minorHAnsi" w:hAnsiTheme="minorHAnsi" w:cstheme="minorHAnsi"/>
          <w:bCs/>
          <w:i w:val="0"/>
          <w:sz w:val="20"/>
        </w:rPr>
      </w:pPr>
      <w:r w:rsidRPr="00A95C6B">
        <w:rPr>
          <w:rFonts w:asciiTheme="minorHAnsi" w:hAnsiTheme="minorHAnsi" w:cstheme="minorHAnsi"/>
          <w:bCs/>
          <w:i w:val="0"/>
          <w:sz w:val="20"/>
        </w:rPr>
        <w:t xml:space="preserve">Załącznik nr </w:t>
      </w:r>
      <w:r w:rsidR="00DB7DF6" w:rsidRPr="00A95C6B">
        <w:rPr>
          <w:rFonts w:asciiTheme="minorHAnsi" w:hAnsiTheme="minorHAnsi" w:cstheme="minorHAnsi"/>
          <w:bCs/>
          <w:i w:val="0"/>
          <w:sz w:val="20"/>
        </w:rPr>
        <w:t>3</w:t>
      </w:r>
      <w:r w:rsidR="00B36ABD" w:rsidRPr="00A95C6B">
        <w:rPr>
          <w:rFonts w:asciiTheme="minorHAnsi" w:hAnsiTheme="minorHAnsi" w:cstheme="minorHAnsi"/>
          <w:bCs/>
          <w:i w:val="0"/>
          <w:sz w:val="20"/>
        </w:rPr>
        <w:t xml:space="preserve"> do SWZ</w:t>
      </w:r>
    </w:p>
    <w:p w14:paraId="08B0B101" w14:textId="77777777" w:rsidR="00C4103F" w:rsidRPr="00A95C6B" w:rsidRDefault="007118F0" w:rsidP="00FF2111">
      <w:pPr>
        <w:spacing w:after="80" w:line="276" w:lineRule="auto"/>
        <w:ind w:left="4111"/>
        <w:rPr>
          <w:rFonts w:asciiTheme="minorHAnsi" w:hAnsiTheme="minorHAnsi" w:cstheme="minorHAnsi"/>
          <w:b/>
          <w:sz w:val="20"/>
          <w:szCs w:val="20"/>
        </w:rPr>
      </w:pPr>
      <w:r w:rsidRPr="00A95C6B">
        <w:rPr>
          <w:rFonts w:asciiTheme="minorHAnsi" w:hAnsiTheme="minorHAnsi" w:cstheme="minorHAnsi"/>
          <w:b/>
          <w:sz w:val="20"/>
          <w:szCs w:val="20"/>
        </w:rPr>
        <w:t>Zamawiający</w:t>
      </w:r>
      <w:r w:rsidR="007936D6" w:rsidRPr="00A95C6B">
        <w:rPr>
          <w:rFonts w:asciiTheme="minorHAnsi" w:hAnsiTheme="minorHAnsi" w:cstheme="minorHAnsi"/>
          <w:b/>
          <w:sz w:val="20"/>
          <w:szCs w:val="20"/>
        </w:rPr>
        <w:t>:</w:t>
      </w:r>
    </w:p>
    <w:p w14:paraId="7D831AD9" w14:textId="403163DE" w:rsidR="006676AE" w:rsidRPr="00A95C6B" w:rsidRDefault="0013719F" w:rsidP="002578E4">
      <w:pPr>
        <w:pStyle w:val="Tekstpodstawowy"/>
        <w:spacing w:after="0" w:line="360" w:lineRule="auto"/>
        <w:ind w:left="4111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GMINA NIEPOŁOMICE</w:t>
      </w:r>
    </w:p>
    <w:p w14:paraId="29A9EC79" w14:textId="07B992AE" w:rsidR="006676AE" w:rsidRPr="00A95C6B" w:rsidRDefault="0013719F" w:rsidP="002578E4">
      <w:pPr>
        <w:pStyle w:val="Tekstpodstawowy"/>
        <w:spacing w:after="0" w:line="360" w:lineRule="auto"/>
        <w:ind w:left="4111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Pl. Zwycięstwa</w:t>
      </w:r>
      <w:r w:rsidR="006676AE" w:rsidRPr="00A95C6B">
        <w:rPr>
          <w:rFonts w:asciiTheme="minorHAnsi" w:hAnsiTheme="minorHAnsi" w:cstheme="minorHAnsi"/>
          <w:sz w:val="20"/>
          <w:szCs w:val="20"/>
        </w:rPr>
        <w:t xml:space="preserve"> </w:t>
      </w:r>
      <w:r w:rsidRPr="00A95C6B">
        <w:rPr>
          <w:rFonts w:asciiTheme="minorHAnsi" w:hAnsiTheme="minorHAnsi" w:cstheme="minorHAnsi"/>
          <w:sz w:val="20"/>
          <w:szCs w:val="20"/>
        </w:rPr>
        <w:t>13</w:t>
      </w:r>
      <w:r w:rsidR="006676AE" w:rsidRPr="00A95C6B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76E19853" w14:textId="7BBB18FD" w:rsidR="00F90CD1" w:rsidRPr="00A95C6B" w:rsidRDefault="0013719F" w:rsidP="00F90CD1">
      <w:pPr>
        <w:pStyle w:val="Tekstpodstawowy"/>
        <w:spacing w:after="0" w:line="276" w:lineRule="auto"/>
        <w:ind w:left="4111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32-005</w:t>
      </w:r>
      <w:r w:rsidR="006676AE" w:rsidRPr="00A95C6B">
        <w:rPr>
          <w:rFonts w:asciiTheme="minorHAnsi" w:hAnsiTheme="minorHAnsi" w:cstheme="minorHAnsi"/>
          <w:sz w:val="20"/>
          <w:szCs w:val="20"/>
        </w:rPr>
        <w:t xml:space="preserve"> </w:t>
      </w:r>
      <w:r w:rsidRPr="00A95C6B">
        <w:rPr>
          <w:rFonts w:asciiTheme="minorHAnsi" w:hAnsiTheme="minorHAnsi" w:cstheme="minorHAnsi"/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95C6B" w14:paraId="3CBFF8F1" w14:textId="77777777" w:rsidTr="0018769E">
        <w:tc>
          <w:tcPr>
            <w:tcW w:w="2800" w:type="dxa"/>
          </w:tcPr>
          <w:p w14:paraId="7BB9ED0B" w14:textId="77777777" w:rsidR="002578E4" w:rsidRPr="00A95C6B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l-PL"/>
              </w:rPr>
            </w:pPr>
            <w:r w:rsidRPr="00A95C6B">
              <w:rPr>
                <w:rFonts w:asciiTheme="minorHAnsi" w:hAnsiTheme="minorHAnsi" w:cstheme="minorHAnsi"/>
                <w:b/>
                <w:sz w:val="20"/>
                <w:szCs w:val="20"/>
              </w:rPr>
              <w:t>Wykonawca</w:t>
            </w:r>
            <w:r w:rsidRPr="00A95C6B">
              <w:rPr>
                <w:rFonts w:asciiTheme="minorHAnsi" w:hAnsiTheme="minorHAnsi" w:cstheme="minorHAnsi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26C7C891" w14:textId="77777777" w:rsidR="002578E4" w:rsidRPr="00A95C6B" w:rsidRDefault="002578E4" w:rsidP="0018769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59662908" w14:textId="77777777" w:rsidR="002578E4" w:rsidRPr="00A95C6B" w:rsidRDefault="002578E4" w:rsidP="0018769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</w:pPr>
            <w:r w:rsidRPr="00A95C6B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410740" w14:textId="77777777" w:rsidR="002578E4" w:rsidRPr="00A95C6B" w:rsidRDefault="002578E4" w:rsidP="0018769E">
            <w:pPr>
              <w:spacing w:after="120" w:line="24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95C6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[nazwa, adres,</w:t>
            </w:r>
            <w:r w:rsidRPr="00A95C6B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 xml:space="preserve"> </w:t>
            </w:r>
            <w:r w:rsidRPr="00A95C6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2578E4" w:rsidRPr="00A95C6B" w14:paraId="6614403A" w14:textId="77777777" w:rsidTr="0018769E">
        <w:tc>
          <w:tcPr>
            <w:tcW w:w="2800" w:type="dxa"/>
          </w:tcPr>
          <w:p w14:paraId="2BBE1576" w14:textId="77777777" w:rsidR="002578E4" w:rsidRPr="00A95C6B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Theme="minorHAnsi" w:eastAsia="Times New Roman" w:hAnsiTheme="minorHAnsi" w:cstheme="minorHAnsi"/>
                <w:b/>
                <w:sz w:val="20"/>
                <w:szCs w:val="20"/>
                <w:lang w:eastAsia="pl-PL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364A1687" w14:textId="77777777" w:rsidR="002578E4" w:rsidRPr="00A95C6B" w:rsidRDefault="002578E4" w:rsidP="0018769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</w:p>
          <w:p w14:paraId="534EF788" w14:textId="77777777" w:rsidR="002578E4" w:rsidRPr="00A95C6B" w:rsidRDefault="002578E4" w:rsidP="0018769E">
            <w:pPr>
              <w:spacing w:after="0" w:line="24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</w:pPr>
            <w:r w:rsidRPr="00A95C6B">
              <w:rPr>
                <w:rFonts w:asciiTheme="minorHAnsi" w:eastAsia="Times New Roman" w:hAnsiTheme="minorHAnsi" w:cstheme="minorHAnsi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77B08FB" w14:textId="77777777" w:rsidR="002578E4" w:rsidRPr="00A95C6B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Theme="minorHAnsi" w:hAnsiTheme="minorHAnsi" w:cstheme="minorHAnsi"/>
                <w:iCs/>
                <w:sz w:val="20"/>
                <w:szCs w:val="20"/>
              </w:rPr>
            </w:pPr>
            <w:r w:rsidRPr="00A95C6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[</w:t>
            </w:r>
            <w:r w:rsidRPr="00A95C6B">
              <w:rPr>
                <w:rFonts w:asciiTheme="minorHAnsi" w:hAnsiTheme="minorHAnsi" w:cstheme="minorHAnsi"/>
                <w:iCs/>
                <w:sz w:val="20"/>
                <w:szCs w:val="20"/>
              </w:rPr>
              <w:t>imię, nazwisko, stanowisko/podstawa do reprezentacji</w:t>
            </w:r>
            <w:r w:rsidRPr="00A95C6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31F0D001" w14:textId="77777777" w:rsidR="002578E4" w:rsidRPr="00A95C6B" w:rsidRDefault="002578E4" w:rsidP="002578E4">
      <w:pPr>
        <w:spacing w:after="240" w:line="360" w:lineRule="auto"/>
        <w:rPr>
          <w:rFonts w:asciiTheme="minorHAnsi" w:hAnsiTheme="minorHAnsi" w:cstheme="minorHAnsi"/>
          <w:bCs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3719F" w:rsidRPr="00A95C6B" w14:paraId="6A5DACAE" w14:textId="77777777" w:rsidTr="00031BF0">
        <w:tc>
          <w:tcPr>
            <w:tcW w:w="9104" w:type="dxa"/>
            <w:shd w:val="clear" w:color="auto" w:fill="D9D9D9"/>
          </w:tcPr>
          <w:p w14:paraId="761E8D6F" w14:textId="77777777" w:rsidR="0013719F" w:rsidRPr="00A95C6B" w:rsidRDefault="0013719F" w:rsidP="00031BF0">
            <w:pPr>
              <w:spacing w:before="240" w:after="120" w:line="276" w:lineRule="auto"/>
              <w:ind w:left="-105" w:right="-7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b/>
                <w:sz w:val="20"/>
                <w:szCs w:val="20"/>
              </w:rPr>
              <w:t>OŚWIADCZENIE WYKONAWCY</w:t>
            </w:r>
          </w:p>
          <w:p w14:paraId="0D24BF95" w14:textId="107F3AE4" w:rsidR="0013719F" w:rsidRPr="00A95C6B" w:rsidRDefault="0013719F" w:rsidP="00031BF0">
            <w:pPr>
              <w:spacing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składane na podstawie art. 125 ust. 1 ustawy z dnia 11 września 2019 r. Prawo zamówień publicznych (</w:t>
            </w:r>
            <w:proofErr w:type="spellStart"/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t.j</w:t>
            </w:r>
            <w:proofErr w:type="spellEnd"/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. Dz. U. z 2024 r. poz. 1320 z</w:t>
            </w:r>
            <w:r w:rsidR="00DB7DF6"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e </w:t>
            </w: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zm.) (dalej jako: ustawa </w:t>
            </w:r>
            <w:proofErr w:type="spellStart"/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Pzp</w:t>
            </w:r>
            <w:proofErr w:type="spellEnd"/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), dotyczące:</w:t>
            </w:r>
          </w:p>
          <w:p w14:paraId="55D66C1A" w14:textId="77777777" w:rsidR="0013719F" w:rsidRPr="00A95C6B" w:rsidRDefault="0013719F" w:rsidP="00031BF0">
            <w:pPr>
              <w:spacing w:after="0" w:line="360" w:lineRule="auto"/>
              <w:ind w:left="-105" w:right="-7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b/>
                <w:sz w:val="20"/>
                <w:szCs w:val="20"/>
              </w:rPr>
              <w:t>PRZESŁANEK WYKLUCZENIA Z POSTĘPOWANIA</w:t>
            </w:r>
          </w:p>
          <w:p w14:paraId="1DFE0B65" w14:textId="77777777" w:rsidR="0013719F" w:rsidRPr="00A95C6B" w:rsidRDefault="0013719F" w:rsidP="00031BF0">
            <w:pPr>
              <w:spacing w:before="40" w:after="40" w:line="360" w:lineRule="auto"/>
              <w:ind w:left="-105" w:right="-71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b/>
                <w:sz w:val="20"/>
                <w:szCs w:val="20"/>
              </w:rPr>
              <w:t>ORAZ</w:t>
            </w:r>
          </w:p>
          <w:p w14:paraId="3607F563" w14:textId="77777777" w:rsidR="0013719F" w:rsidRPr="00A95C6B" w:rsidRDefault="0013719F" w:rsidP="00031BF0">
            <w:pPr>
              <w:ind w:left="-105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b/>
                <w:sz w:val="20"/>
                <w:szCs w:val="20"/>
              </w:rPr>
              <w:t>SPEŁNIANIA WARUNKÓW UDZIAŁU W POSTĘPOWANIU</w:t>
            </w:r>
          </w:p>
        </w:tc>
      </w:tr>
    </w:tbl>
    <w:p w14:paraId="7D997FA8" w14:textId="77777777" w:rsidR="00E50194" w:rsidRPr="00A95C6B" w:rsidRDefault="001F027E" w:rsidP="00FF2111">
      <w:pPr>
        <w:spacing w:before="600"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Na potrzeby postę</w:t>
      </w:r>
      <w:r w:rsidR="008D0487" w:rsidRPr="00A95C6B">
        <w:rPr>
          <w:rFonts w:asciiTheme="minorHAnsi" w:hAnsiTheme="minorHAnsi" w:cstheme="minorHAnsi"/>
          <w:sz w:val="20"/>
          <w:szCs w:val="20"/>
        </w:rPr>
        <w:t xml:space="preserve">powania o udzielenie </w:t>
      </w:r>
      <w:r w:rsidR="007936D6" w:rsidRPr="00A95C6B">
        <w:rPr>
          <w:rFonts w:asciiTheme="minorHAnsi" w:hAnsiTheme="minorHAnsi" w:cstheme="minorHAnsi"/>
          <w:sz w:val="20"/>
          <w:szCs w:val="20"/>
        </w:rPr>
        <w:t>zamówienia publicznego</w:t>
      </w:r>
      <w:r w:rsidR="00E50194" w:rsidRPr="00A95C6B">
        <w:rPr>
          <w:rFonts w:asciiTheme="minorHAnsi" w:hAnsiTheme="minorHAnsi" w:cstheme="minorHAnsi"/>
          <w:sz w:val="20"/>
          <w:szCs w:val="20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95C6B" w14:paraId="15564A82" w14:textId="77777777" w:rsidTr="0018769E">
        <w:tc>
          <w:tcPr>
            <w:tcW w:w="2269" w:type="dxa"/>
          </w:tcPr>
          <w:p w14:paraId="04C34632" w14:textId="77777777" w:rsidR="002578E4" w:rsidRPr="00A95C6B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A95C6B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5268B0DF" w14:textId="268CF806" w:rsidR="002578E4" w:rsidRPr="00A95C6B" w:rsidRDefault="0013719F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A95C6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Świadczenie usług specjalistycznych zajęć, warsztatów oraz szkoleń w ramach projektu: FEMP.06.33-IP.01-1627/24 - tytuł projektu: "Rozwiń żagle w Przystani"</w:t>
            </w:r>
            <w:r w:rsidR="002578E4" w:rsidRPr="00A95C6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13719F" w:rsidRPr="00A95C6B" w14:paraId="098C2F23" w14:textId="77777777" w:rsidTr="00031BF0">
        <w:tc>
          <w:tcPr>
            <w:tcW w:w="2269" w:type="dxa"/>
          </w:tcPr>
          <w:p w14:paraId="2E4D9755" w14:textId="77777777" w:rsidR="0013719F" w:rsidRPr="00A95C6B" w:rsidRDefault="0013719F" w:rsidP="00031BF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</w:pPr>
            <w:r w:rsidRPr="00A95C6B">
              <w:rPr>
                <w:rFonts w:asciiTheme="minorHAnsi" w:eastAsia="Times New Roman" w:hAnsiTheme="minorHAnsi" w:cstheme="minorHAnsi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71B3608F" w14:textId="26ED55A2" w:rsidR="0013719F" w:rsidRPr="00A95C6B" w:rsidRDefault="0013719F" w:rsidP="00031BF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</w:pPr>
            <w:r w:rsidRPr="00A95C6B"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l-PL"/>
              </w:rPr>
              <w:t>ZP.271.13.2026</w:t>
            </w:r>
          </w:p>
        </w:tc>
      </w:tr>
    </w:tbl>
    <w:p w14:paraId="2ECC4C51" w14:textId="77777777" w:rsidR="002578E4" w:rsidRPr="00A95C6B" w:rsidRDefault="002578E4" w:rsidP="002578E4">
      <w:pPr>
        <w:spacing w:after="0" w:line="240" w:lineRule="auto"/>
        <w:jc w:val="both"/>
        <w:rPr>
          <w:rFonts w:asciiTheme="minorHAnsi" w:hAnsiTheme="minorHAnsi" w:cstheme="minorHAnsi"/>
          <w:b/>
          <w:sz w:val="20"/>
          <w:szCs w:val="20"/>
        </w:rPr>
      </w:pPr>
    </w:p>
    <w:p w14:paraId="6E9882C9" w14:textId="3823D8B7" w:rsidR="00F90CD1" w:rsidRPr="00A95C6B" w:rsidRDefault="005434B3" w:rsidP="00650D6C">
      <w:pPr>
        <w:spacing w:after="24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 xml:space="preserve">prowadzonego przez </w:t>
      </w:r>
      <w:r w:rsidR="0013719F" w:rsidRPr="00A95C6B">
        <w:rPr>
          <w:rFonts w:asciiTheme="minorHAnsi" w:hAnsiTheme="minorHAnsi" w:cstheme="minorHAnsi"/>
          <w:b/>
          <w:sz w:val="20"/>
          <w:szCs w:val="20"/>
        </w:rPr>
        <w:t>GMINA NIEPOŁOMICE</w:t>
      </w:r>
      <w:r w:rsidRPr="00A95C6B">
        <w:rPr>
          <w:rFonts w:asciiTheme="minorHAnsi" w:hAnsiTheme="minorHAnsi" w:cstheme="minorHAnsi"/>
          <w:b/>
          <w:sz w:val="20"/>
          <w:szCs w:val="20"/>
        </w:rPr>
        <w:t>,</w:t>
      </w:r>
      <w:r w:rsidR="002B2AD9" w:rsidRPr="00A95C6B">
        <w:rPr>
          <w:rFonts w:asciiTheme="minorHAnsi" w:hAnsiTheme="minorHAnsi" w:cstheme="minorHAnsi"/>
          <w:sz w:val="20"/>
          <w:szCs w:val="20"/>
        </w:rPr>
        <w:t xml:space="preserve"> </w:t>
      </w:r>
      <w:r w:rsidR="00E65685" w:rsidRPr="00A95C6B">
        <w:rPr>
          <w:rFonts w:asciiTheme="minorHAnsi" w:hAnsiTheme="minorHAnsi" w:cstheme="minorHAnsi"/>
          <w:sz w:val="20"/>
          <w:szCs w:val="20"/>
        </w:rPr>
        <w:t>oświa</w:t>
      </w:r>
      <w:r w:rsidR="00825A09" w:rsidRPr="00A95C6B">
        <w:rPr>
          <w:rFonts w:asciiTheme="minorHAnsi" w:hAnsiTheme="minorHAnsi" w:cstheme="minorHAnsi"/>
          <w:sz w:val="20"/>
          <w:szCs w:val="20"/>
        </w:rPr>
        <w:t>dczam</w:t>
      </w:r>
      <w:r w:rsidR="00E65685" w:rsidRPr="00A95C6B">
        <w:rPr>
          <w:rFonts w:asciiTheme="minorHAnsi" w:hAnsiTheme="minorHAnsi" w:cstheme="minorHAnsi"/>
          <w:sz w:val="20"/>
          <w:szCs w:val="20"/>
        </w:rPr>
        <w:t>,</w:t>
      </w:r>
      <w:r w:rsidR="002B2AD9" w:rsidRPr="00A95C6B">
        <w:rPr>
          <w:rFonts w:asciiTheme="minorHAnsi" w:hAnsiTheme="minorHAnsi" w:cstheme="minorHAnsi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95C6B" w14:paraId="48040037" w14:textId="77777777" w:rsidTr="00650D6C">
        <w:tc>
          <w:tcPr>
            <w:tcW w:w="9104" w:type="dxa"/>
            <w:shd w:val="clear" w:color="auto" w:fill="D9D9D9"/>
          </w:tcPr>
          <w:p w14:paraId="6BDE3E2C" w14:textId="77777777" w:rsidR="00E50194" w:rsidRPr="00A95C6B" w:rsidRDefault="00650D6C" w:rsidP="00650D6C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2F478D68" w14:textId="7C02ED74" w:rsidR="00023477" w:rsidRPr="00A95C6B" w:rsidRDefault="00C113BF" w:rsidP="00DB7DF6">
      <w:pPr>
        <w:spacing w:before="240"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Oświadczam, że nie podlegam wykluczeniu z postępowania na po</w:t>
      </w:r>
      <w:r w:rsidR="002C4137" w:rsidRPr="00A95C6B">
        <w:rPr>
          <w:rFonts w:asciiTheme="minorHAnsi" w:hAnsiTheme="minorHAnsi" w:cstheme="minorHAnsi"/>
          <w:sz w:val="20"/>
          <w:szCs w:val="20"/>
        </w:rPr>
        <w:t xml:space="preserve">dstawie </w:t>
      </w:r>
      <w:r w:rsidR="002C4137" w:rsidRPr="00A95C6B">
        <w:rPr>
          <w:rFonts w:asciiTheme="minorHAnsi" w:hAnsiTheme="minorHAnsi" w:cstheme="minorHAnsi"/>
          <w:sz w:val="20"/>
          <w:szCs w:val="20"/>
        </w:rPr>
        <w:br/>
        <w:t xml:space="preserve">art. </w:t>
      </w:r>
      <w:r w:rsidR="00232DF0" w:rsidRPr="00A95C6B">
        <w:rPr>
          <w:rFonts w:asciiTheme="minorHAnsi" w:hAnsiTheme="minorHAnsi" w:cstheme="minorHAnsi"/>
          <w:sz w:val="20"/>
          <w:szCs w:val="20"/>
        </w:rPr>
        <w:t>108</w:t>
      </w:r>
      <w:r w:rsidR="002C4137" w:rsidRPr="00A95C6B">
        <w:rPr>
          <w:rFonts w:asciiTheme="minorHAnsi" w:hAnsiTheme="minorHAnsi" w:cstheme="minorHAnsi"/>
          <w:sz w:val="20"/>
          <w:szCs w:val="20"/>
        </w:rPr>
        <w:t xml:space="preserve"> ust 1 </w:t>
      </w:r>
      <w:r w:rsidRPr="00A95C6B">
        <w:rPr>
          <w:rFonts w:asciiTheme="minorHAnsi" w:hAnsiTheme="minorHAnsi" w:cstheme="minorHAnsi"/>
          <w:sz w:val="20"/>
          <w:szCs w:val="20"/>
        </w:rPr>
        <w:t xml:space="preserve">ustawy </w:t>
      </w:r>
      <w:proofErr w:type="spellStart"/>
      <w:r w:rsidRPr="00A95C6B">
        <w:rPr>
          <w:rFonts w:asciiTheme="minorHAnsi" w:hAnsiTheme="minorHAnsi" w:cstheme="minorHAnsi"/>
          <w:sz w:val="20"/>
          <w:szCs w:val="20"/>
        </w:rPr>
        <w:t>Pzp</w:t>
      </w:r>
      <w:proofErr w:type="spellEnd"/>
      <w:r w:rsidR="00641874" w:rsidRPr="00A95C6B">
        <w:rPr>
          <w:rFonts w:asciiTheme="minorHAnsi" w:hAnsiTheme="minorHAnsi" w:cstheme="minorHAnsi"/>
          <w:sz w:val="20"/>
          <w:szCs w:val="20"/>
        </w:rPr>
        <w:t>.</w:t>
      </w:r>
    </w:p>
    <w:p w14:paraId="670896C9" w14:textId="77777777" w:rsidR="00023477" w:rsidRPr="00A95C6B" w:rsidRDefault="00992BD8" w:rsidP="00992BD8">
      <w:pPr>
        <w:pStyle w:val="Akapitzlist"/>
        <w:spacing w:after="240" w:line="276" w:lineRule="auto"/>
        <w:ind w:left="0"/>
        <w:jc w:val="center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___________________________________________________________________</w:t>
      </w:r>
    </w:p>
    <w:p w14:paraId="4F8D8C36" w14:textId="175C76ED" w:rsidR="00992BD8" w:rsidRPr="00A95C6B" w:rsidRDefault="00992BD8" w:rsidP="00992BD8">
      <w:pPr>
        <w:spacing w:before="120" w:line="276" w:lineRule="auto"/>
        <w:jc w:val="both"/>
        <w:rPr>
          <w:rFonts w:asciiTheme="minorHAnsi" w:hAnsiTheme="minorHAnsi" w:cstheme="minorHAnsi"/>
          <w:color w:val="0070C0"/>
          <w:sz w:val="20"/>
          <w:szCs w:val="20"/>
        </w:rPr>
      </w:pPr>
      <w:r w:rsidRPr="00A95C6B">
        <w:rPr>
          <w:rFonts w:asciiTheme="minorHAnsi" w:hAnsiTheme="minorHAnsi" w:cstheme="minorHAnsi"/>
          <w:color w:val="0070C0"/>
          <w:sz w:val="20"/>
          <w:szCs w:val="20"/>
        </w:rPr>
        <w:t xml:space="preserve">[UWAGA: </w:t>
      </w:r>
      <w:r w:rsidR="008D33C8" w:rsidRPr="00A95C6B">
        <w:rPr>
          <w:rFonts w:asciiTheme="minorHAnsi" w:hAnsiTheme="minorHAnsi" w:cstheme="minorHAnsi"/>
          <w:color w:val="0070C0"/>
          <w:sz w:val="20"/>
          <w:szCs w:val="20"/>
        </w:rPr>
        <w:t>tę część oświadczenia należy wypełnić</w:t>
      </w:r>
      <w:r w:rsidRPr="00A95C6B">
        <w:rPr>
          <w:rFonts w:asciiTheme="minorHAnsi" w:hAnsiTheme="minorHAnsi" w:cstheme="minorHAnsi"/>
          <w:color w:val="0070C0"/>
          <w:sz w:val="20"/>
          <w:szCs w:val="20"/>
        </w:rPr>
        <w:t xml:space="preserve">, gdy zachodzą przesłanki wykluczenia z art. 108 ust. 1 pkt 1, 2 i 5 ustawy </w:t>
      </w:r>
      <w:proofErr w:type="spellStart"/>
      <w:r w:rsidRPr="00A95C6B">
        <w:rPr>
          <w:rFonts w:asciiTheme="minorHAnsi" w:hAnsiTheme="minorHAnsi" w:cstheme="minorHAnsi"/>
          <w:color w:val="0070C0"/>
          <w:sz w:val="20"/>
          <w:szCs w:val="20"/>
        </w:rPr>
        <w:t>Pzp</w:t>
      </w:r>
      <w:proofErr w:type="spellEnd"/>
      <w:r w:rsidRPr="00A95C6B">
        <w:rPr>
          <w:rFonts w:asciiTheme="minorHAnsi" w:hAnsiTheme="minorHAnsi" w:cstheme="minorHAnsi"/>
          <w:color w:val="0070C0"/>
          <w:sz w:val="20"/>
          <w:szCs w:val="20"/>
        </w:rPr>
        <w:t>, a wykonawca korzysta z procedury samooczyszczenia, o której mowa w art. 110 ust. 2 ustawy Pzp]</w:t>
      </w:r>
    </w:p>
    <w:p w14:paraId="0448E2BD" w14:textId="514B1845" w:rsidR="00023477" w:rsidRPr="00A95C6B" w:rsidRDefault="00C113BF" w:rsidP="002578E4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 xml:space="preserve">Oświadczam, że zachodzą w stosunku do mnie podstawy wykluczenia z postępowania na podstawie art. …………. ustawy Pzp </w:t>
      </w:r>
      <w:r w:rsidR="00E426EB" w:rsidRPr="00A95C6B">
        <w:rPr>
          <w:rFonts w:asciiTheme="minorHAnsi" w:hAnsiTheme="minorHAnsi" w:cstheme="minorHAnsi"/>
          <w:i/>
          <w:color w:val="7F7F7F"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="00E426EB" w:rsidRPr="00A95C6B">
        <w:rPr>
          <w:rFonts w:asciiTheme="minorHAnsi" w:hAnsiTheme="minorHAnsi" w:cstheme="minorHAnsi"/>
          <w:i/>
          <w:color w:val="7F7F7F"/>
          <w:sz w:val="20"/>
          <w:szCs w:val="20"/>
        </w:rPr>
        <w:t>Pzp</w:t>
      </w:r>
      <w:proofErr w:type="spellEnd"/>
      <w:r w:rsidR="00E426EB" w:rsidRPr="00A95C6B">
        <w:rPr>
          <w:rFonts w:asciiTheme="minorHAnsi" w:hAnsiTheme="minorHAnsi" w:cstheme="minorHAnsi"/>
          <w:i/>
          <w:color w:val="7F7F7F"/>
          <w:sz w:val="20"/>
          <w:szCs w:val="20"/>
        </w:rPr>
        <w:t>)</w:t>
      </w:r>
      <w:r w:rsidRPr="00A95C6B">
        <w:rPr>
          <w:rFonts w:asciiTheme="minorHAnsi" w:hAnsiTheme="minorHAnsi" w:cstheme="minorHAnsi"/>
          <w:i/>
          <w:sz w:val="20"/>
          <w:szCs w:val="20"/>
        </w:rPr>
        <w:t>.</w:t>
      </w:r>
      <w:r w:rsidRPr="00A95C6B">
        <w:rPr>
          <w:rFonts w:asciiTheme="minorHAnsi" w:hAnsiTheme="minorHAnsi" w:cstheme="minorHAnsi"/>
          <w:sz w:val="20"/>
          <w:szCs w:val="20"/>
        </w:rPr>
        <w:t xml:space="preserve"> Jednocześnie oświadczam, że w związku z ww. okolicznością, na podstawie art. </w:t>
      </w:r>
      <w:r w:rsidR="00710937" w:rsidRPr="00A95C6B">
        <w:rPr>
          <w:rFonts w:asciiTheme="minorHAnsi" w:hAnsiTheme="minorHAnsi" w:cstheme="minorHAnsi"/>
          <w:sz w:val="20"/>
          <w:szCs w:val="20"/>
        </w:rPr>
        <w:t>110</w:t>
      </w:r>
      <w:r w:rsidRPr="00A95C6B">
        <w:rPr>
          <w:rFonts w:asciiTheme="minorHAnsi" w:hAnsiTheme="minorHAnsi" w:cstheme="minorHAnsi"/>
          <w:sz w:val="20"/>
          <w:szCs w:val="20"/>
        </w:rPr>
        <w:t xml:space="preserve"> ust. </w:t>
      </w:r>
      <w:r w:rsidR="00710937" w:rsidRPr="00A95C6B">
        <w:rPr>
          <w:rFonts w:asciiTheme="minorHAnsi" w:hAnsiTheme="minorHAnsi" w:cstheme="minorHAnsi"/>
          <w:sz w:val="20"/>
          <w:szCs w:val="20"/>
        </w:rPr>
        <w:t>2</w:t>
      </w:r>
      <w:r w:rsidRPr="00A95C6B">
        <w:rPr>
          <w:rFonts w:asciiTheme="minorHAnsi" w:hAnsiTheme="minorHAnsi" w:cstheme="minorHAnsi"/>
          <w:sz w:val="20"/>
          <w:szCs w:val="20"/>
        </w:rPr>
        <w:t xml:space="preserve"> ustawy Pzp podjąłem następujące środki naprawcze</w:t>
      </w:r>
      <w:r w:rsidR="007A2BCB" w:rsidRPr="00A95C6B">
        <w:rPr>
          <w:rFonts w:asciiTheme="minorHAnsi" w:hAnsiTheme="minorHAnsi" w:cstheme="minorHAnsi"/>
          <w:sz w:val="20"/>
          <w:szCs w:val="20"/>
        </w:rPr>
        <w:t xml:space="preserve"> i zapobiegawcze</w:t>
      </w:r>
      <w:r w:rsidRPr="00A95C6B">
        <w:rPr>
          <w:rFonts w:asciiTheme="minorHAnsi" w:hAnsiTheme="minorHAnsi" w:cstheme="minorHAnsi"/>
          <w:sz w:val="20"/>
          <w:szCs w:val="20"/>
        </w:rPr>
        <w:t xml:space="preserve">: </w:t>
      </w:r>
      <w:r w:rsidRPr="00A95C6B">
        <w:rPr>
          <w:rFonts w:asciiTheme="minorHAnsi" w:hAnsiTheme="minorHAnsi" w:cstheme="minorHAnsi"/>
          <w:sz w:val="20"/>
          <w:szCs w:val="20"/>
        </w:rPr>
        <w:lastRenderedPageBreak/>
        <w:t>…………………………………………………………………………………………………</w:t>
      </w:r>
      <w:r w:rsidR="007A2BCB" w:rsidRPr="00A95C6B">
        <w:rPr>
          <w:rFonts w:asciiTheme="minorHAnsi" w:hAnsiTheme="minorHAnsi" w:cstheme="minorHAnsi"/>
          <w:sz w:val="20"/>
          <w:szCs w:val="20"/>
        </w:rPr>
        <w:t>..</w:t>
      </w:r>
      <w:r w:rsidRPr="00A95C6B">
        <w:rPr>
          <w:rFonts w:asciiTheme="minorHAnsi" w:hAnsiTheme="minorHAnsi" w:cstheme="minorHAnsi"/>
          <w:sz w:val="20"/>
          <w:szCs w:val="20"/>
        </w:rPr>
        <w:t>……………</w:t>
      </w:r>
      <w:r w:rsidR="00023477" w:rsidRPr="00A95C6B">
        <w:rPr>
          <w:rFonts w:asciiTheme="minorHAnsi" w:hAnsiTheme="minorHAnsi" w:cstheme="minorHAnsi"/>
          <w:sz w:val="20"/>
          <w:szCs w:val="20"/>
        </w:rPr>
        <w:t>…</w:t>
      </w:r>
      <w:r w:rsidRPr="00A95C6B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</w:t>
      </w:r>
      <w:r w:rsidR="007A2BCB" w:rsidRPr="00A95C6B">
        <w:rPr>
          <w:rFonts w:asciiTheme="minorHAnsi" w:hAnsiTheme="minorHAnsi" w:cstheme="minorHAnsi"/>
          <w:sz w:val="20"/>
          <w:szCs w:val="20"/>
        </w:rPr>
        <w:t>.</w:t>
      </w:r>
      <w:r w:rsidRPr="00A95C6B">
        <w:rPr>
          <w:rFonts w:asciiTheme="minorHAnsi" w:hAnsiTheme="minorHAnsi" w:cstheme="minorHAnsi"/>
          <w:sz w:val="20"/>
          <w:szCs w:val="20"/>
        </w:rPr>
        <w:t>…</w:t>
      </w:r>
      <w:r w:rsidR="007A2BCB" w:rsidRPr="00A95C6B">
        <w:rPr>
          <w:rFonts w:asciiTheme="minorHAnsi" w:hAnsiTheme="minorHAnsi" w:cstheme="minorHAnsi"/>
          <w:sz w:val="20"/>
          <w:szCs w:val="20"/>
        </w:rPr>
        <w:t>.</w:t>
      </w:r>
    </w:p>
    <w:p w14:paraId="7B2F2E72" w14:textId="77777777" w:rsidR="007A2BCB" w:rsidRPr="00A95C6B" w:rsidRDefault="00992BD8" w:rsidP="00164A95">
      <w:pPr>
        <w:spacing w:after="240"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___________________________________________________________________</w:t>
      </w:r>
    </w:p>
    <w:p w14:paraId="5C15B7AF" w14:textId="05590D7E" w:rsidR="0013719F" w:rsidRPr="00A95C6B" w:rsidRDefault="007A2BCB" w:rsidP="0013719F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A95C6B">
        <w:rPr>
          <w:rFonts w:asciiTheme="minorHAnsi" w:hAnsiTheme="minorHAnsi" w:cstheme="minorHAnsi"/>
          <w:sz w:val="20"/>
          <w:szCs w:val="20"/>
        </w:rPr>
        <w:t>t.j. Dz.U. z 202</w:t>
      </w:r>
      <w:r w:rsidR="007D0C95" w:rsidRPr="00A95C6B">
        <w:rPr>
          <w:rFonts w:asciiTheme="minorHAnsi" w:hAnsiTheme="minorHAnsi" w:cstheme="minorHAnsi"/>
          <w:sz w:val="20"/>
          <w:szCs w:val="20"/>
        </w:rPr>
        <w:t xml:space="preserve">5 </w:t>
      </w:r>
      <w:r w:rsidR="000B430B" w:rsidRPr="00A95C6B">
        <w:rPr>
          <w:rFonts w:asciiTheme="minorHAnsi" w:hAnsiTheme="minorHAnsi" w:cstheme="minorHAnsi"/>
          <w:sz w:val="20"/>
          <w:szCs w:val="20"/>
        </w:rPr>
        <w:t xml:space="preserve">r. poz. </w:t>
      </w:r>
      <w:r w:rsidR="007D0C95" w:rsidRPr="00A95C6B">
        <w:rPr>
          <w:rFonts w:asciiTheme="minorHAnsi" w:hAnsiTheme="minorHAnsi" w:cstheme="minorHAnsi"/>
          <w:sz w:val="20"/>
          <w:szCs w:val="20"/>
        </w:rPr>
        <w:t>514</w:t>
      </w:r>
      <w:r w:rsidRPr="00A95C6B">
        <w:rPr>
          <w:rFonts w:asciiTheme="minorHAnsi" w:hAnsiTheme="minorHAnsi" w:cstheme="minorHAnsi"/>
          <w:sz w:val="20"/>
          <w:szCs w:val="20"/>
        </w:rPr>
        <w:t>)</w:t>
      </w:r>
      <w:r w:rsidR="00AC6A18" w:rsidRPr="00A95C6B">
        <w:rPr>
          <w:rFonts w:asciiTheme="minorHAnsi" w:hAnsiTheme="minorHAnsi" w:cstheme="minorHAnsi"/>
          <w:sz w:val="20"/>
          <w:szCs w:val="20"/>
        </w:rPr>
        <w:t xml:space="preserve"> </w:t>
      </w:r>
      <w:r w:rsidR="0011306C" w:rsidRPr="00A95C6B">
        <w:rPr>
          <w:rStyle w:val="Odwoanieprzypisudolnego"/>
          <w:rFonts w:asciiTheme="minorHAnsi" w:hAnsiTheme="minorHAnsi" w:cstheme="minorHAnsi"/>
          <w:b/>
          <w:bCs/>
          <w:color w:val="002060"/>
          <w:sz w:val="20"/>
          <w:szCs w:val="20"/>
        </w:rPr>
        <w:footnoteReference w:id="1"/>
      </w:r>
      <w:r w:rsidRPr="00A95C6B">
        <w:rPr>
          <w:rFonts w:asciiTheme="minorHAnsi" w:hAnsiTheme="minorHAnsi" w:cstheme="minorHAnsi"/>
          <w:sz w:val="20"/>
          <w:szCs w:val="20"/>
        </w:rPr>
        <w:t xml:space="preserve"> .</w:t>
      </w:r>
      <w:r w:rsidR="00AD6591" w:rsidRPr="00A95C6B">
        <w:rPr>
          <w:rFonts w:asciiTheme="minorHAnsi" w:hAnsiTheme="minorHAnsi" w:cstheme="minorHAnsi"/>
          <w:sz w:val="20"/>
          <w:szCs w:val="20"/>
        </w:rPr>
        <w:t xml:space="preserve"> </w:t>
      </w:r>
    </w:p>
    <w:p w14:paraId="4834A08C" w14:textId="25236AD6" w:rsidR="00AC6A18" w:rsidRPr="00A95C6B" w:rsidRDefault="00AC6A18" w:rsidP="00AD6591">
      <w:pPr>
        <w:spacing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95C6B" w14:paraId="65E2B9A4" w14:textId="77777777" w:rsidTr="00CD4DD1">
        <w:tc>
          <w:tcPr>
            <w:tcW w:w="9104" w:type="dxa"/>
            <w:shd w:val="clear" w:color="auto" w:fill="D9D9D9"/>
          </w:tcPr>
          <w:p w14:paraId="25FFEAE2" w14:textId="77777777" w:rsidR="0011306C" w:rsidRPr="00A95C6B" w:rsidRDefault="0011306C" w:rsidP="00CD4DD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OŚWIADCZENIA DOTYCZĄCE </w:t>
            </w:r>
            <w:r w:rsidR="00AC5247" w:rsidRPr="00A95C6B">
              <w:rPr>
                <w:rFonts w:asciiTheme="minorHAnsi" w:hAnsiTheme="minorHAnsi" w:cstheme="minorHAnsi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5F8A4BD" w14:textId="77777777" w:rsidR="00D2702A" w:rsidRPr="00A95C6B" w:rsidRDefault="004F23F7" w:rsidP="002578E4">
      <w:pPr>
        <w:spacing w:before="240"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Oświadczam,</w:t>
      </w:r>
      <w:r w:rsidR="00313417" w:rsidRPr="00A95C6B">
        <w:rPr>
          <w:rFonts w:asciiTheme="minorHAnsi" w:hAnsiTheme="minorHAnsi" w:cstheme="minorHAnsi"/>
          <w:sz w:val="20"/>
          <w:szCs w:val="20"/>
        </w:rPr>
        <w:t xml:space="preserve"> że spełniam</w:t>
      </w:r>
      <w:r w:rsidR="004541F9" w:rsidRPr="00A95C6B">
        <w:rPr>
          <w:rFonts w:asciiTheme="minorHAnsi" w:hAnsiTheme="minorHAnsi" w:cstheme="minorHAnsi"/>
          <w:sz w:val="20"/>
          <w:szCs w:val="20"/>
        </w:rPr>
        <w:t>, określone przez Zamawiającego,</w:t>
      </w:r>
      <w:r w:rsidR="00313417" w:rsidRPr="00A95C6B">
        <w:rPr>
          <w:rFonts w:asciiTheme="minorHAnsi" w:hAnsiTheme="minorHAnsi" w:cstheme="minorHAnsi"/>
          <w:sz w:val="20"/>
          <w:szCs w:val="20"/>
        </w:rPr>
        <w:t xml:space="preserve"> warunki udziału </w:t>
      </w:r>
      <w:r w:rsidR="004541F9" w:rsidRPr="00A95C6B">
        <w:rPr>
          <w:rFonts w:asciiTheme="minorHAnsi" w:hAnsiTheme="minorHAnsi" w:cstheme="minorHAnsi"/>
          <w:sz w:val="20"/>
          <w:szCs w:val="20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95C6B" w14:paraId="3B5AB5FA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4D088" w14:textId="77777777" w:rsidR="00D2702A" w:rsidRPr="00A95C6B" w:rsidRDefault="00D2702A" w:rsidP="00D2702A">
            <w:pPr>
              <w:spacing w:before="60" w:after="12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0E47E" w14:textId="77777777" w:rsidR="00D2702A" w:rsidRPr="00A95C6B" w:rsidRDefault="00D2702A" w:rsidP="00D2702A">
            <w:pPr>
              <w:spacing w:before="6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b/>
                <w:sz w:val="20"/>
                <w:szCs w:val="20"/>
              </w:rPr>
              <w:t>Warunki udziału w postępowaniu</w:t>
            </w:r>
          </w:p>
        </w:tc>
      </w:tr>
      <w:tr w:rsidR="0013719F" w:rsidRPr="00A95C6B" w14:paraId="3E1A28BC" w14:textId="77777777" w:rsidTr="00031B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D4C63" w14:textId="776AC35A" w:rsidR="0013719F" w:rsidRPr="00A95C6B" w:rsidRDefault="0013719F" w:rsidP="00031BF0">
            <w:pPr>
              <w:spacing w:before="60" w:after="12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185A1E" w14:textId="744B2CF0" w:rsidR="0013719F" w:rsidRPr="00A95C6B" w:rsidRDefault="0013719F" w:rsidP="00031BF0">
            <w:pPr>
              <w:spacing w:before="60" w:after="0" w:line="360" w:lineRule="auto"/>
              <w:jc w:val="both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  <w:t>Zdolność techniczna lub zawodowa</w:t>
            </w:r>
          </w:p>
          <w:p w14:paraId="37A18745" w14:textId="77777777" w:rsidR="0013719F" w:rsidRPr="00A95C6B" w:rsidRDefault="0013719F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 </w:t>
            </w:r>
          </w:p>
          <w:p w14:paraId="5B7155DC" w14:textId="77777777" w:rsidR="0013719F" w:rsidRPr="00A95C6B" w:rsidRDefault="0013719F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Zamawiający uzna warunek za spełniony, jeżeli Wykonawca wykaże, że dysponuje lub będzie dysponował osobami skierowanymi do realizacji zamówienia, posiadającymi następujące kwalifikacje i doświadczenie. </w:t>
            </w:r>
          </w:p>
          <w:p w14:paraId="70B19D2B" w14:textId="531DD07B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1) 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w odniesieniu do działań wskazanych w pkt 2 lit. a) OPZ - co najmniej 1 osobą, która posiada co najmniej 3-letnie doświadczenie w pracy z dziećmi lub młodzieżą oraz wykształcenie wyższe na kierunkach społecznych, pedagogicznych lub psychologicznych (np. psycholog, pedagog, pedagog specjalny, socjolog, pracownik socjalny, specjalista ds. rodziny) albo kwalifikacje równoważne; dodatkowo osoba ta musi posiadać udokumentowane przygotowanie trenerskie lub szkoleniowe w zakresie TUS lub rozwijania kompetencji emocjonalno-społecznych, potwierdzone w szczególności certyfikatem, zaświadczeniem o ukończeniu kursu lub szkolenia, dyplomem albo innym dokumentem wystawionym przez uprawniony podmiot szkolący;</w:t>
            </w:r>
          </w:p>
          <w:p w14:paraId="6B6D5180" w14:textId="622B8E27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2) 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w odniesieniu do działań wskazanych w pkt 2 lit. b) OPZ - co najmniej 1 osobą, która posiada co najmniej 3-letnie doświadczenie w pracy z dziećmi lub młodzieżą oraz wykształcenie wyższe na 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kierunkach społecznych, pedagogicznych lub psychologicznych albo kwalifikacje równoważne, adekwatne do charakteru prowadzonych zajęć;</w:t>
            </w:r>
          </w:p>
          <w:p w14:paraId="2E0E1B26" w14:textId="3357624F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3) 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w odniesieniu do działań wskazanych w pkt 2 lit. c) OPZ - co najmniej 1 osobą, która posiada co najmniej 5-letnie doświadczenie zawodowe w pracy z rodzinami, dziećmi lub młodzieżą oraz wykształcenie kierunkowe, w szczególności w zawodzie psychologa, pedagoga, pedagoga specjalnego, terapeuty środowiskowego lub kwalifikacje równoważne;</w:t>
            </w:r>
          </w:p>
          <w:p w14:paraId="6CA41AFF" w14:textId="5853FDD9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4) 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w odniesieniu do działań wskazanych w pkt 2 lit. d) OPZ - co najmniej 1 osobą, która posiada co najmniej 3-letnie doświadczenie w prowadzeniu zajęć edukacyjnych lub rozwojowych dla dzieci i młodzieży oraz przygotowanie pedagogiczne lub psychologiczne umożliwiające realizację zajęć o charakterze edukacyjnym, potwierdzone w szczególności dyplomem, świadectwem ukończenia studiów, zaświadczeniem, certyfikatem lub innym dokumentem potwierdzającym posiadane przygotowanie;</w:t>
            </w:r>
          </w:p>
          <w:p w14:paraId="64002F65" w14:textId="79E4F075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5) 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w odniesieniu do działań wskazanych w pkt 2 lit. e) OPZ - co najmniej 1 osobą, która posiada co najmniej 3-letnie doświadczenie w prowadzeniu zajęć o charakterze twórczym, rzemieślniczym lub edukacyjnym albo wykształcenie lub doświadczenie zawodowe adekwatne do tematyki zajęć;</w:t>
            </w:r>
          </w:p>
          <w:p w14:paraId="01809D44" w14:textId="2AA67AE8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6) 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w odniesieniu do działań wskazanych w pkt 2 lit. f) OPZ - co najmniej 1 osobą, która posiada co najmniej 3-letnie doświadczenie w pracy z dziećmi i młodzieżą oraz kompetencje umożliwiające realizację zajęć o charakterze profilaktycznym, wychowawczym lub edukacyjnym;</w:t>
            </w:r>
          </w:p>
          <w:p w14:paraId="48D626FD" w14:textId="77777777" w:rsidR="00DB7DF6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7) 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w odniesieniu do działań wskazanych w pkt 2 lit. g) OPZ - co najmniej 1 osobą, która posiada co najmniej 3-letnie doświadczenie w pracy z dziećmi i młodzieżą oraz kompetencje umożliwiające realizację zajęć o charakterze profilaktycznym, wychowawczym lub edukacyjnym;</w:t>
            </w:r>
          </w:p>
          <w:p w14:paraId="14B536D7" w14:textId="367A7DC8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8) 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w odniesieniu do działań wskazanych w pkt 2 lit. h) OPZ - co najmniej 1 osobą, która posiada co najmniej 3-letnie doświadczenie w realizacji zajęć edukacyjnych lub terenowych z zakresu ekologii, ochrony środowiska lub edukacji przyrodniczej;</w:t>
            </w:r>
          </w:p>
          <w:p w14:paraId="1EB6FA7B" w14:textId="7E71C4EA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9) 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w odniesieniu do działań wskazanych w pkt 2 lit. i) OPZ - co najmniej 1 osobą, która posiada przygotowanie merytoryczne oraz co najmniej 3-letnie doświadczenie w prowadzeniu zajęć terapeutycznych, rozwojowych lub prozdrowotnych, adekwatne do charakteru zajęć, potwierdzone w szczególności dyplomem, certyfikatem, zaświadczeniem o ukończeniu kursu lub szkolenia albo innym dokumentem potwierdzającym posiadane kwalifikacje;</w:t>
            </w:r>
          </w:p>
          <w:p w14:paraId="6D9D5D53" w14:textId="39763EF4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10) 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w odniesieniu do działań wskazanych w pkt 2 lit. j) OPZ - co najmniej 1 osobą, która posiada co najmniej 3-letnie doświadczenie w pracy animacyjnej, środowiskowej lub socjoterapeutycznej z dziećmi i młodzieżą oraz kompetencje umożliwiające prowadzenie działań w przestrzeni otwartej;</w:t>
            </w:r>
          </w:p>
          <w:p w14:paraId="6D3C32F3" w14:textId="745C19D2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11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) w odniesieniu do działań wskazanych w pkt 2 lit. k) OPZ - co najmniej 1 osobą, która posiada wykształcenie kierunkowe oraz co najmniej 3-letnie doświadczenie w prowadzeniu zajęć psychoedukacyjnych lub wsparcia dla rodzin;</w:t>
            </w:r>
          </w:p>
          <w:p w14:paraId="3E653477" w14:textId="5D76B6F2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12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) w odniesieniu do działań wskazanych w pkt 2 lit. l) OPZ - co najmniej 1 osobą skierowaną do realizacji szkoleń oraz co najmniej 1 osobą skierowaną do realizacji superwizji, posiadającymi co 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najmniej 3-letnie doświadczenie w prowadzeniu szkoleń dla personelu pracującego z dziećmi i młodzieżą, a w przypadku osoby prowadzącej </w:t>
            </w:r>
            <w:proofErr w:type="spellStart"/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superwizję</w:t>
            </w:r>
            <w:proofErr w:type="spellEnd"/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 - także doświadczenie w superwizji pracy wychowawczej, pomocowej, psychologicznej lub pedagogicznej;</w:t>
            </w:r>
          </w:p>
          <w:p w14:paraId="48010DC1" w14:textId="5438A792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13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) w odniesieniu do działań wskazanych w pkt 2 lit. m) OPZ - co najmniej 1 osobą, która posiada co najmniej 3-letnie doświadczenie w realizacji warsztatów opartych na uczeniu przez doświadczenie, pracy warsztatowej z dziećmi i młodzieżą oraz kompetencje do prowadzenia zajęć poza siedzibą placówki, w tym w środowisku wiejskim lub terenowym;</w:t>
            </w:r>
          </w:p>
          <w:p w14:paraId="6888EB45" w14:textId="05D84247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14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) w odniesieniu do działań wskazanych w pkt 2 lit. n) OPZ - co najmniej 1 osobą, która posiada co najmniej 3-letnie doświadczenie w edukacji przyrodniczej, ekologicznej, terenowej lub pracy ze zwierzętami, a także kompetencje do prowadzenia zajęć praktycznych i pokazowych dla dzieci i młodzieży;</w:t>
            </w:r>
          </w:p>
          <w:p w14:paraId="3863C6C6" w14:textId="490B6DAB" w:rsidR="0013719F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  <w:r w:rsidR="0013719F" w:rsidRPr="00A95C6B">
              <w:rPr>
                <w:rFonts w:asciiTheme="minorHAnsi" w:hAnsiTheme="minorHAnsi" w:cstheme="minorHAnsi"/>
                <w:sz w:val="20"/>
                <w:szCs w:val="20"/>
              </w:rPr>
              <w:t>) w odniesieniu do działań wskazanych w pkt 2 lit. o) OPZ - co najmniej 1 osobą, która posiada co najmniej 3-letnie doświadczenie w pracy integracyjnej, profilaktycznej, edukacyjnej lub wychowawczej z dziećmi i młodzieżą oraz kompetencje do prowadzenia zajęć poza placówką.</w:t>
            </w:r>
          </w:p>
          <w:p w14:paraId="6F024AB9" w14:textId="77777777" w:rsidR="00DB7DF6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45F99929" w14:textId="77777777" w:rsidR="00DB7DF6" w:rsidRPr="00A95C6B" w:rsidRDefault="00DB7DF6" w:rsidP="00DB7DF6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Przez kwalifikacje równoważne Zamawiający rozumie wykształcenie, przygotowanie merytoryczne oraz doświadczenie zawodowe zapewniające należyte wykonanie czynności objętych danym zakresem zamówienia.</w:t>
            </w:r>
          </w:p>
          <w:p w14:paraId="5345F6CE" w14:textId="6281E007" w:rsidR="00DB7DF6" w:rsidRPr="00A95C6B" w:rsidRDefault="00DB7DF6" w:rsidP="00031BF0">
            <w:pPr>
              <w:spacing w:before="60" w:after="120" w:line="36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708B6738" w14:textId="6B0EAF81" w:rsidR="00DB7DF6" w:rsidRPr="00A95C6B" w:rsidRDefault="00DB7DF6" w:rsidP="00DB7DF6">
      <w:pPr>
        <w:spacing w:before="240" w:after="240" w:line="276" w:lineRule="auto"/>
        <w:rPr>
          <w:rFonts w:asciiTheme="minorHAnsi" w:hAnsiTheme="minorHAnsi" w:cstheme="minorHAnsi"/>
          <w:b/>
          <w:sz w:val="20"/>
          <w:szCs w:val="20"/>
        </w:rPr>
      </w:pPr>
      <w:r w:rsidRPr="00A95C6B">
        <w:rPr>
          <w:rFonts w:asciiTheme="minorHAnsi" w:hAnsiTheme="minorHAnsi" w:cstheme="minorHAnsi"/>
          <w:b/>
          <w:sz w:val="20"/>
          <w:szCs w:val="20"/>
        </w:rPr>
        <w:lastRenderedPageBreak/>
        <w:t>Oświadczam, że w celu potwierdzenia spełniania warunków udziału w postępowaniu:</w:t>
      </w:r>
    </w:p>
    <w:p w14:paraId="2F03C01D" w14:textId="77777777" w:rsidR="00DB7DF6" w:rsidRPr="00A95C6B" w:rsidRDefault="00DB7DF6" w:rsidP="00DB7DF6">
      <w:pPr>
        <w:spacing w:before="240" w:after="240"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A95C6B">
        <w:rPr>
          <w:rFonts w:asciiTheme="minorHAnsi" w:hAnsiTheme="minorHAnsi" w:cstheme="minorHAnsi"/>
          <w:bCs/>
          <w:sz w:val="20"/>
          <w:szCs w:val="20"/>
        </w:rPr>
        <w:t xml:space="preserve">□ </w:t>
      </w:r>
      <w:r w:rsidRPr="00A95C6B">
        <w:rPr>
          <w:rFonts w:asciiTheme="minorHAnsi" w:hAnsiTheme="minorHAnsi" w:cstheme="minorHAnsi"/>
          <w:sz w:val="20"/>
          <w:szCs w:val="20"/>
          <w:u w:val="single"/>
        </w:rPr>
        <w:t>nie będę polegał na zasobach podmiotów innych</w:t>
      </w:r>
    </w:p>
    <w:p w14:paraId="3DEDDA3F" w14:textId="77777777" w:rsidR="00DB7DF6" w:rsidRPr="00A95C6B" w:rsidRDefault="00DB7DF6" w:rsidP="00DB7DF6">
      <w:pPr>
        <w:spacing w:before="240" w:after="240" w:line="276" w:lineRule="auto"/>
        <w:jc w:val="both"/>
        <w:rPr>
          <w:rFonts w:asciiTheme="minorHAnsi" w:hAnsiTheme="minorHAnsi" w:cstheme="minorHAnsi"/>
          <w:sz w:val="20"/>
          <w:szCs w:val="20"/>
          <w:u w:val="single"/>
        </w:rPr>
      </w:pPr>
      <w:r w:rsidRPr="00A95C6B">
        <w:rPr>
          <w:rFonts w:asciiTheme="minorHAnsi" w:hAnsiTheme="minorHAnsi" w:cstheme="minorHAnsi"/>
          <w:bCs/>
          <w:sz w:val="20"/>
          <w:szCs w:val="20"/>
        </w:rPr>
        <w:t xml:space="preserve">□ </w:t>
      </w:r>
      <w:r w:rsidRPr="00A95C6B">
        <w:rPr>
          <w:rFonts w:asciiTheme="minorHAnsi" w:hAnsiTheme="minorHAnsi" w:cstheme="minorHAnsi"/>
          <w:sz w:val="20"/>
          <w:szCs w:val="20"/>
          <w:u w:val="single"/>
        </w:rPr>
        <w:t>będę polegał na zasobach podmiotów innych  w zakresie:</w:t>
      </w:r>
    </w:p>
    <w:p w14:paraId="68DA8830" w14:textId="77777777" w:rsidR="00DB7DF6" w:rsidRPr="00A95C6B" w:rsidRDefault="00DB7DF6" w:rsidP="00DB7DF6">
      <w:pPr>
        <w:spacing w:before="240" w:after="24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a) zdolności technicznej lub zawodowej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DB7DF6" w:rsidRPr="00A95C6B" w14:paraId="7D43B001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78975" w14:textId="77777777" w:rsidR="00DB7DF6" w:rsidRPr="00A95C6B" w:rsidRDefault="00DB7DF6" w:rsidP="00DB7DF6">
            <w:pPr>
              <w:spacing w:before="240" w:after="24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11630" w14:textId="77777777" w:rsidR="00DB7DF6" w:rsidRPr="00A95C6B" w:rsidRDefault="00DB7DF6" w:rsidP="00DB7DF6">
            <w:pPr>
              <w:spacing w:before="240" w:after="24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 xml:space="preserve">Nazwa podmiotu i adres 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CCEA42" w14:textId="77777777" w:rsidR="00DB7DF6" w:rsidRPr="00A95C6B" w:rsidRDefault="00DB7DF6" w:rsidP="00DB7DF6">
            <w:pPr>
              <w:spacing w:before="240" w:after="24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zakres  udostępnienia</w:t>
            </w:r>
          </w:p>
        </w:tc>
      </w:tr>
      <w:tr w:rsidR="00DB7DF6" w:rsidRPr="00A95C6B" w14:paraId="1925E65D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401E3" w14:textId="77777777" w:rsidR="00DB7DF6" w:rsidRPr="00A95C6B" w:rsidRDefault="00DB7DF6" w:rsidP="00DB7DF6">
            <w:pPr>
              <w:spacing w:before="240" w:after="24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92E1F" w14:textId="77777777" w:rsidR="00DB7DF6" w:rsidRPr="00A95C6B" w:rsidRDefault="00DB7DF6" w:rsidP="00DB7DF6">
            <w:pPr>
              <w:spacing w:before="240" w:after="24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B07C4" w14:textId="77777777" w:rsidR="00DB7DF6" w:rsidRPr="00A95C6B" w:rsidRDefault="00DB7DF6" w:rsidP="00DB7DF6">
            <w:pPr>
              <w:spacing w:before="240" w:after="24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DB7DF6" w:rsidRPr="00A95C6B" w14:paraId="392F45EE" w14:textId="7777777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034770" w14:textId="77777777" w:rsidR="00DB7DF6" w:rsidRPr="00A95C6B" w:rsidRDefault="00DB7DF6" w:rsidP="00DB7DF6">
            <w:pPr>
              <w:spacing w:before="240" w:after="24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82BB" w14:textId="77777777" w:rsidR="00DB7DF6" w:rsidRPr="00A95C6B" w:rsidRDefault="00DB7DF6" w:rsidP="00DB7DF6">
            <w:pPr>
              <w:spacing w:before="240" w:after="24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C211E" w14:textId="77777777" w:rsidR="00DB7DF6" w:rsidRPr="00A95C6B" w:rsidRDefault="00DB7DF6" w:rsidP="00DB7DF6">
            <w:pPr>
              <w:spacing w:before="240" w:after="240" w:line="276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14:paraId="659A809E" w14:textId="3AA6C5D8" w:rsidR="00DB7DF6" w:rsidRPr="00A95C6B" w:rsidRDefault="00DB7DF6" w:rsidP="00DB7DF6">
      <w:pPr>
        <w:spacing w:before="240" w:after="24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Oświadczam, że ww. podmioty będą realizować usługi  do realizacji których ich zdolności są wymagane</w:t>
      </w:r>
    </w:p>
    <w:p w14:paraId="1E86DCD3" w14:textId="73452056" w:rsidR="00E21BB4" w:rsidRPr="00A95C6B" w:rsidRDefault="00257E73" w:rsidP="00257E73">
      <w:pPr>
        <w:spacing w:before="240" w:after="24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____________________________________________________________________</w:t>
      </w:r>
    </w:p>
    <w:p w14:paraId="36D23C08" w14:textId="77777777" w:rsidR="00E21BB4" w:rsidRPr="00A95C6B" w:rsidRDefault="00E21BB4" w:rsidP="00E21BB4">
      <w:pPr>
        <w:spacing w:before="120" w:line="276" w:lineRule="auto"/>
        <w:jc w:val="both"/>
        <w:rPr>
          <w:rFonts w:asciiTheme="minorHAnsi" w:hAnsiTheme="minorHAnsi" w:cstheme="minorHAnsi"/>
          <w:color w:val="0070C0"/>
          <w:sz w:val="20"/>
          <w:szCs w:val="20"/>
        </w:rPr>
      </w:pPr>
      <w:r w:rsidRPr="00A95C6B">
        <w:rPr>
          <w:rFonts w:asciiTheme="minorHAnsi" w:hAnsiTheme="minorHAnsi" w:cstheme="minorHAnsi"/>
          <w:color w:val="0070C0"/>
          <w:sz w:val="20"/>
          <w:szCs w:val="20"/>
        </w:rPr>
        <w:t xml:space="preserve">[UWAGA: </w:t>
      </w:r>
      <w:r w:rsidR="00721D87" w:rsidRPr="00A95C6B">
        <w:rPr>
          <w:rFonts w:asciiTheme="minorHAnsi" w:hAnsiTheme="minorHAnsi" w:cstheme="minorHAnsi"/>
          <w:color w:val="0070C0"/>
          <w:sz w:val="20"/>
          <w:szCs w:val="20"/>
        </w:rPr>
        <w:t>t</w:t>
      </w:r>
      <w:r w:rsidR="00BE6F04" w:rsidRPr="00A95C6B">
        <w:rPr>
          <w:rFonts w:asciiTheme="minorHAnsi" w:hAnsiTheme="minorHAnsi" w:cstheme="minorHAnsi"/>
          <w:color w:val="0070C0"/>
          <w:sz w:val="20"/>
          <w:szCs w:val="20"/>
        </w:rPr>
        <w:t>ę</w:t>
      </w:r>
      <w:r w:rsidR="00721D87" w:rsidRPr="00A95C6B">
        <w:rPr>
          <w:rFonts w:asciiTheme="minorHAnsi" w:hAnsiTheme="minorHAnsi" w:cstheme="minorHAnsi"/>
          <w:color w:val="0070C0"/>
          <w:sz w:val="20"/>
          <w:szCs w:val="20"/>
        </w:rPr>
        <w:t xml:space="preserve"> część oświadczenia </w:t>
      </w:r>
      <w:r w:rsidRPr="00A95C6B">
        <w:rPr>
          <w:rFonts w:asciiTheme="minorHAnsi" w:hAnsiTheme="minorHAnsi" w:cstheme="minorHAnsi"/>
          <w:color w:val="0070C0"/>
          <w:sz w:val="20"/>
          <w:szCs w:val="20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A55CD48" w14:textId="77777777" w:rsidR="00C62F57" w:rsidRPr="00A95C6B" w:rsidRDefault="00C62F57" w:rsidP="000C2F90">
      <w:pPr>
        <w:spacing w:before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lastRenderedPageBreak/>
        <w:t>Oświadczam, że spełniam warunki udziału w postępowaniu określone przez zamawiającego w  następującym zakresie:</w:t>
      </w:r>
    </w:p>
    <w:p w14:paraId="08B11CD9" w14:textId="77777777" w:rsidR="00C62F57" w:rsidRPr="00A95C6B" w:rsidRDefault="00C62F57" w:rsidP="00D2702A">
      <w:pPr>
        <w:spacing w:before="12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…………………………………………………………………………………………………..</w:t>
      </w:r>
    </w:p>
    <w:p w14:paraId="0DAC7492" w14:textId="77777777" w:rsidR="00721D87" w:rsidRPr="00A95C6B" w:rsidRDefault="00E21BB4" w:rsidP="000C2F90">
      <w:pPr>
        <w:spacing w:before="240" w:after="12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Oświadczam, że w celu wykazania spełniania warunków udziału w postępowaniu, określonych przez Zamawiającego, polegam na zdolnościach lub sytuacji następującego/ych podmiotu/ów udostępniając</w:t>
      </w:r>
      <w:r w:rsidR="00721D87" w:rsidRPr="00A95C6B">
        <w:rPr>
          <w:rFonts w:asciiTheme="minorHAnsi" w:hAnsiTheme="minorHAnsi" w:cstheme="minorHAnsi"/>
          <w:sz w:val="20"/>
          <w:szCs w:val="20"/>
        </w:rPr>
        <w:t>ego/</w:t>
      </w:r>
      <w:r w:rsidRPr="00A95C6B">
        <w:rPr>
          <w:rFonts w:asciiTheme="minorHAnsi" w:hAnsiTheme="minorHAnsi" w:cstheme="minorHAnsi"/>
          <w:sz w:val="20"/>
          <w:szCs w:val="20"/>
        </w:rPr>
        <w:t xml:space="preserve">ych zasoby: </w:t>
      </w:r>
    </w:p>
    <w:p w14:paraId="2C00C04F" w14:textId="77777777" w:rsidR="00721D87" w:rsidRPr="00A95C6B" w:rsidRDefault="00E21BB4" w:rsidP="00721D87">
      <w:p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……………</w:t>
      </w:r>
      <w:r w:rsidR="00721D87" w:rsidRPr="00A95C6B">
        <w:rPr>
          <w:rFonts w:asciiTheme="minorHAnsi" w:hAnsiTheme="minorHAnsi" w:cstheme="minorHAnsi"/>
          <w:sz w:val="20"/>
          <w:szCs w:val="20"/>
        </w:rPr>
        <w:t>………………….……………………………………………………………….....</w:t>
      </w:r>
    </w:p>
    <w:p w14:paraId="33DE642D" w14:textId="77777777" w:rsidR="00721D87" w:rsidRPr="00A95C6B" w:rsidRDefault="00721D87" w:rsidP="00721D87">
      <w:pPr>
        <w:spacing w:line="276" w:lineRule="auto"/>
        <w:jc w:val="center"/>
        <w:rPr>
          <w:rFonts w:asciiTheme="minorHAnsi" w:hAnsiTheme="minorHAnsi" w:cstheme="minorHAnsi"/>
          <w:i/>
          <w:iCs/>
          <w:sz w:val="20"/>
          <w:szCs w:val="20"/>
        </w:rPr>
      </w:pPr>
      <w:r w:rsidRPr="00A95C6B">
        <w:rPr>
          <w:rFonts w:asciiTheme="minorHAnsi" w:hAnsiTheme="minorHAnsi" w:cstheme="minorHAnsi"/>
          <w:i/>
          <w:iCs/>
          <w:sz w:val="20"/>
          <w:szCs w:val="20"/>
        </w:rPr>
        <w:t>(wskazać nazwę/y podmiotu/ów)</w:t>
      </w:r>
    </w:p>
    <w:p w14:paraId="75B5E524" w14:textId="77777777" w:rsidR="00721D87" w:rsidRPr="00A95C6B" w:rsidRDefault="00E21BB4" w:rsidP="00721D87">
      <w:pPr>
        <w:spacing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 xml:space="preserve">w następującym zakresie: </w:t>
      </w:r>
    </w:p>
    <w:p w14:paraId="5E248B44" w14:textId="77777777" w:rsidR="00E21BB4" w:rsidRPr="00A95C6B" w:rsidRDefault="00E21BB4" w:rsidP="00721D87">
      <w:pPr>
        <w:spacing w:after="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……………</w:t>
      </w:r>
      <w:r w:rsidR="00721D87" w:rsidRPr="00A95C6B">
        <w:rPr>
          <w:rFonts w:asciiTheme="minorHAnsi" w:hAnsiTheme="minorHAnsi" w:cstheme="minorHAnsi"/>
          <w:sz w:val="20"/>
          <w:szCs w:val="20"/>
        </w:rPr>
        <w:t>………………………………………………………….</w:t>
      </w:r>
      <w:r w:rsidRPr="00A95C6B">
        <w:rPr>
          <w:rFonts w:asciiTheme="minorHAnsi" w:hAnsiTheme="minorHAnsi" w:cstheme="minorHAnsi"/>
          <w:sz w:val="20"/>
          <w:szCs w:val="20"/>
        </w:rPr>
        <w:t>………………………….</w:t>
      </w:r>
    </w:p>
    <w:p w14:paraId="3AFF8CD7" w14:textId="77777777" w:rsidR="00E21BB4" w:rsidRPr="00A95C6B" w:rsidRDefault="00E21BB4" w:rsidP="00721D87">
      <w:pPr>
        <w:spacing w:line="276" w:lineRule="auto"/>
        <w:jc w:val="center"/>
        <w:rPr>
          <w:rFonts w:asciiTheme="minorHAnsi" w:hAnsiTheme="minorHAnsi" w:cstheme="minorHAnsi"/>
          <w:i/>
          <w:iCs/>
          <w:sz w:val="20"/>
          <w:szCs w:val="20"/>
        </w:rPr>
      </w:pPr>
      <w:r w:rsidRPr="00A95C6B">
        <w:rPr>
          <w:rFonts w:asciiTheme="minorHAnsi" w:hAnsiTheme="minorHAnsi" w:cstheme="minorHAnsi"/>
          <w:i/>
          <w:iCs/>
          <w:sz w:val="20"/>
          <w:szCs w:val="20"/>
        </w:rPr>
        <w:t>(określić odpowiedni zakres udostępnianych zasobów dla wskazanego podmiotu)</w:t>
      </w:r>
    </w:p>
    <w:p w14:paraId="78CAE579" w14:textId="77777777" w:rsidR="00C62F57" w:rsidRPr="00A95C6B" w:rsidRDefault="00257E73" w:rsidP="00257E73">
      <w:pPr>
        <w:spacing w:before="120" w:after="240" w:line="276" w:lineRule="auto"/>
        <w:jc w:val="center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95C6B" w14:paraId="134E4C51" w14:textId="77777777" w:rsidTr="00CD4DD1">
        <w:tc>
          <w:tcPr>
            <w:tcW w:w="9104" w:type="dxa"/>
            <w:shd w:val="clear" w:color="auto" w:fill="D9D9D9"/>
          </w:tcPr>
          <w:p w14:paraId="1AD25D34" w14:textId="77777777" w:rsidR="00BE6F04" w:rsidRPr="00A95C6B" w:rsidRDefault="00E426EB" w:rsidP="00CD4DD1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3DD26A49" w14:textId="77777777" w:rsidR="00FE4E2B" w:rsidRPr="00A95C6B" w:rsidRDefault="00E426EB" w:rsidP="000C2F90">
      <w:pPr>
        <w:spacing w:before="240" w:after="24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95C6B">
        <w:rPr>
          <w:rFonts w:asciiTheme="minorHAnsi" w:hAnsiTheme="minorHAnsi" w:cstheme="minorHAnsi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A95C6B" w14:paraId="729CBDD1" w14:textId="77777777" w:rsidTr="00847232">
        <w:tc>
          <w:tcPr>
            <w:tcW w:w="9104" w:type="dxa"/>
            <w:shd w:val="clear" w:color="auto" w:fill="D9D9D9"/>
          </w:tcPr>
          <w:p w14:paraId="4C444876" w14:textId="77777777" w:rsidR="00E426EB" w:rsidRPr="00A95C6B" w:rsidRDefault="00E426EB" w:rsidP="00847232">
            <w:pPr>
              <w:spacing w:before="120" w:after="120"/>
              <w:rPr>
                <w:rFonts w:asciiTheme="minorHAnsi" w:hAnsiTheme="minorHAnsi" w:cstheme="minorHAnsi"/>
                <w:sz w:val="20"/>
                <w:szCs w:val="20"/>
              </w:rPr>
            </w:pPr>
            <w:r w:rsidRPr="00A95C6B">
              <w:rPr>
                <w:rFonts w:asciiTheme="minorHAnsi" w:hAnsiTheme="minorHAnsi" w:cstheme="minorHAnsi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022AEACC" w14:textId="77777777" w:rsidR="00E426EB" w:rsidRPr="00A95C6B" w:rsidRDefault="00E426EB" w:rsidP="00FE4E2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437E4EEE" w14:textId="77777777" w:rsidR="00E426EB" w:rsidRPr="00A95C6B" w:rsidRDefault="00E426EB" w:rsidP="00E426E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5FA6CA7E" w14:textId="77777777" w:rsidR="00E426EB" w:rsidRPr="00A95C6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</w:t>
      </w:r>
    </w:p>
    <w:p w14:paraId="1CB31FF0" w14:textId="77777777" w:rsidR="00E426EB" w:rsidRPr="00A95C6B" w:rsidRDefault="00E426EB" w:rsidP="00FF0EBB">
      <w:pPr>
        <w:spacing w:after="0" w:line="360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A95C6B">
        <w:rPr>
          <w:rFonts w:asciiTheme="minorHAnsi" w:hAnsiTheme="minorHAnsi" w:cstheme="minorHAnsi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EDCFDB3" w14:textId="77777777" w:rsidR="00E426EB" w:rsidRPr="00A95C6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>...................................................................................................................................</w:t>
      </w:r>
    </w:p>
    <w:p w14:paraId="1EFD88C2" w14:textId="77777777" w:rsidR="00E426EB" w:rsidRPr="00A95C6B" w:rsidRDefault="00E426EB" w:rsidP="00FF0EBB">
      <w:pPr>
        <w:spacing w:after="0" w:line="360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A95C6B">
        <w:rPr>
          <w:rFonts w:asciiTheme="minorHAnsi" w:hAnsiTheme="minorHAnsi" w:cstheme="minorHAnsi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3322C69B" w14:textId="77777777" w:rsidR="00DB7DF6" w:rsidRPr="00A95C6B" w:rsidRDefault="00DB7DF6" w:rsidP="00FF0EBB">
      <w:pPr>
        <w:spacing w:after="0" w:line="360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5C681715" w14:textId="77777777" w:rsidR="00DB7DF6" w:rsidRPr="00A95C6B" w:rsidRDefault="00DB7DF6" w:rsidP="00FF0EBB">
      <w:pPr>
        <w:spacing w:after="0" w:line="360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7C30E6EA" w14:textId="77777777" w:rsidR="00DB7DF6" w:rsidRPr="00A95C6B" w:rsidRDefault="00DB7DF6" w:rsidP="00DB7DF6">
      <w:pPr>
        <w:spacing w:after="0" w:line="240" w:lineRule="auto"/>
        <w:ind w:left="284"/>
        <w:jc w:val="both"/>
        <w:rPr>
          <w:rFonts w:asciiTheme="minorHAnsi" w:hAnsiTheme="minorHAnsi" w:cstheme="minorHAnsi"/>
          <w:i/>
          <w:iCs/>
          <w:sz w:val="16"/>
          <w:szCs w:val="16"/>
        </w:rPr>
      </w:pPr>
      <w:r w:rsidRPr="00A95C6B">
        <w:rPr>
          <w:rFonts w:asciiTheme="minorHAnsi" w:hAnsiTheme="minorHAnsi" w:cstheme="minorHAnsi"/>
          <w:i/>
          <w:iCs/>
          <w:sz w:val="16"/>
          <w:szCs w:val="16"/>
        </w:rPr>
        <w:t>Oświadczenie musi być podpisane kwalifikowanym podpisem  elektronicznym lub podpisem  zaufanym lub podpisem  osobistym przez osobę upoważnioną</w:t>
      </w:r>
    </w:p>
    <w:p w14:paraId="60F8EE31" w14:textId="77777777" w:rsidR="00DB7DF6" w:rsidRPr="00A95C6B" w:rsidRDefault="00DB7DF6" w:rsidP="00FF0EBB">
      <w:pPr>
        <w:spacing w:after="0" w:line="360" w:lineRule="auto"/>
        <w:ind w:left="284"/>
        <w:jc w:val="both"/>
        <w:rPr>
          <w:rFonts w:asciiTheme="minorHAnsi" w:hAnsiTheme="minorHAnsi" w:cstheme="minorHAnsi"/>
          <w:i/>
          <w:iCs/>
          <w:sz w:val="20"/>
          <w:szCs w:val="20"/>
        </w:rPr>
      </w:pPr>
    </w:p>
    <w:p w14:paraId="7F742DF3" w14:textId="77777777" w:rsidR="00E426EB" w:rsidRPr="00A95C6B" w:rsidRDefault="00E426EB" w:rsidP="00FE4E2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2713BB50" w14:textId="77777777" w:rsidR="0012157F" w:rsidRPr="00A95C6B" w:rsidRDefault="0012157F" w:rsidP="00FE4E2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</w:p>
    <w:p w14:paraId="3B05C59A" w14:textId="77777777" w:rsidR="00524951" w:rsidRPr="00A95C6B" w:rsidRDefault="00FE4E2B" w:rsidP="00FE4E2B">
      <w:pPr>
        <w:spacing w:after="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95C6B">
        <w:rPr>
          <w:rFonts w:asciiTheme="minorHAnsi" w:hAnsiTheme="minorHAnsi" w:cstheme="minorHAnsi"/>
          <w:sz w:val="20"/>
          <w:szCs w:val="20"/>
        </w:rPr>
        <w:tab/>
      </w:r>
      <w:r w:rsidRPr="00A95C6B">
        <w:rPr>
          <w:rFonts w:asciiTheme="minorHAnsi" w:hAnsiTheme="minorHAnsi" w:cstheme="minorHAnsi"/>
          <w:sz w:val="20"/>
          <w:szCs w:val="20"/>
        </w:rPr>
        <w:tab/>
      </w:r>
      <w:r w:rsidRPr="00A95C6B">
        <w:rPr>
          <w:rFonts w:asciiTheme="minorHAnsi" w:hAnsiTheme="minorHAnsi" w:cstheme="minorHAnsi"/>
          <w:sz w:val="20"/>
          <w:szCs w:val="20"/>
        </w:rPr>
        <w:tab/>
      </w:r>
      <w:r w:rsidRPr="00A95C6B">
        <w:rPr>
          <w:rFonts w:asciiTheme="minorHAnsi" w:hAnsiTheme="minorHAnsi" w:cstheme="minorHAnsi"/>
          <w:sz w:val="20"/>
          <w:szCs w:val="20"/>
        </w:rPr>
        <w:tab/>
      </w:r>
      <w:r w:rsidRPr="00A95C6B">
        <w:rPr>
          <w:rFonts w:asciiTheme="minorHAnsi" w:hAnsiTheme="minorHAnsi" w:cstheme="minorHAnsi"/>
          <w:sz w:val="20"/>
          <w:szCs w:val="20"/>
        </w:rPr>
        <w:tab/>
      </w:r>
      <w:r w:rsidRPr="00A95C6B">
        <w:rPr>
          <w:rFonts w:asciiTheme="minorHAnsi" w:hAnsiTheme="minorHAnsi" w:cstheme="minorHAnsi"/>
          <w:sz w:val="20"/>
          <w:szCs w:val="20"/>
        </w:rPr>
        <w:tab/>
      </w:r>
      <w:r w:rsidRPr="00A95C6B">
        <w:rPr>
          <w:rFonts w:asciiTheme="minorHAnsi" w:hAnsiTheme="minorHAnsi" w:cstheme="minorHAnsi"/>
          <w:sz w:val="20"/>
          <w:szCs w:val="20"/>
        </w:rPr>
        <w:tab/>
      </w:r>
    </w:p>
    <w:p w14:paraId="641A504D" w14:textId="5876EA86" w:rsidR="00484F88" w:rsidRPr="00A95C6B" w:rsidRDefault="00484F88" w:rsidP="006D536F">
      <w:pPr>
        <w:spacing w:after="0" w:line="360" w:lineRule="auto"/>
        <w:ind w:left="3261"/>
        <w:jc w:val="both"/>
        <w:rPr>
          <w:rFonts w:asciiTheme="minorHAnsi" w:hAnsiTheme="minorHAnsi" w:cstheme="minorHAnsi"/>
          <w:sz w:val="20"/>
          <w:szCs w:val="20"/>
        </w:rPr>
      </w:pPr>
    </w:p>
    <w:sectPr w:rsidR="00484F88" w:rsidRPr="00A95C6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99262D" w14:textId="77777777" w:rsidR="00EE067A" w:rsidRDefault="00EE067A" w:rsidP="0038231F">
      <w:pPr>
        <w:spacing w:after="0" w:line="240" w:lineRule="auto"/>
      </w:pPr>
      <w:r>
        <w:separator/>
      </w:r>
    </w:p>
  </w:endnote>
  <w:endnote w:type="continuationSeparator" w:id="0">
    <w:p w14:paraId="68483780" w14:textId="77777777" w:rsidR="00EE067A" w:rsidRDefault="00EE067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346785" w14:textId="77777777" w:rsidR="0013719F" w:rsidRDefault="001371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5613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AA03B2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4BB5E" w14:textId="77777777" w:rsidR="0013719F" w:rsidRDefault="001371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0AD397" w14:textId="77777777" w:rsidR="00EE067A" w:rsidRDefault="00EE067A" w:rsidP="0038231F">
      <w:pPr>
        <w:spacing w:after="0" w:line="240" w:lineRule="auto"/>
      </w:pPr>
      <w:r>
        <w:separator/>
      </w:r>
    </w:p>
  </w:footnote>
  <w:footnote w:type="continuationSeparator" w:id="0">
    <w:p w14:paraId="5B57816E" w14:textId="77777777" w:rsidR="00EE067A" w:rsidRDefault="00EE067A" w:rsidP="0038231F">
      <w:pPr>
        <w:spacing w:after="0" w:line="240" w:lineRule="auto"/>
      </w:pPr>
      <w:r>
        <w:continuationSeparator/>
      </w:r>
    </w:p>
  </w:footnote>
  <w:footnote w:id="1">
    <w:p w14:paraId="10FF031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2226084F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81983B6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DE9BC1" w14:textId="77777777"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780A359E" w14:textId="77777777"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6AE201" w14:textId="77777777" w:rsidR="0013719F" w:rsidRDefault="001371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E7317" w14:textId="77777777" w:rsidR="0013719F" w:rsidRDefault="0013719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F8416B" w14:textId="77777777" w:rsidR="0013719F" w:rsidRDefault="001371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8753977">
    <w:abstractNumId w:val="11"/>
  </w:num>
  <w:num w:numId="2" w16cid:durableId="281230891">
    <w:abstractNumId w:val="0"/>
  </w:num>
  <w:num w:numId="3" w16cid:durableId="1081098696">
    <w:abstractNumId w:val="10"/>
  </w:num>
  <w:num w:numId="4" w16cid:durableId="1541161044">
    <w:abstractNumId w:val="13"/>
  </w:num>
  <w:num w:numId="5" w16cid:durableId="112985764">
    <w:abstractNumId w:val="12"/>
  </w:num>
  <w:num w:numId="6" w16cid:durableId="2063169451">
    <w:abstractNumId w:val="9"/>
  </w:num>
  <w:num w:numId="7" w16cid:durableId="697124349">
    <w:abstractNumId w:val="1"/>
  </w:num>
  <w:num w:numId="8" w16cid:durableId="1298224748">
    <w:abstractNumId w:val="6"/>
  </w:num>
  <w:num w:numId="9" w16cid:durableId="764351241">
    <w:abstractNumId w:val="4"/>
  </w:num>
  <w:num w:numId="10" w16cid:durableId="1747261779">
    <w:abstractNumId w:val="7"/>
  </w:num>
  <w:num w:numId="11" w16cid:durableId="777214880">
    <w:abstractNumId w:val="5"/>
  </w:num>
  <w:num w:numId="12" w16cid:durableId="1138523970">
    <w:abstractNumId w:val="8"/>
  </w:num>
  <w:num w:numId="13" w16cid:durableId="1685551858">
    <w:abstractNumId w:val="3"/>
  </w:num>
  <w:num w:numId="14" w16cid:durableId="197987444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80CA8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3719F"/>
    <w:rsid w:val="00160A7A"/>
    <w:rsid w:val="00164A95"/>
    <w:rsid w:val="00180CA8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0F9C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90ACA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95C6B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B7DF6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067A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FF1CE0"/>
  <w15:docId w15:val="{200FC45B-8F9F-4A48-907E-DBA30E0F7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1532</Words>
  <Characters>9193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Anna Topór</cp:lastModifiedBy>
  <cp:revision>2</cp:revision>
  <cp:lastPrinted>2026-04-09T07:21:00Z</cp:lastPrinted>
  <dcterms:created xsi:type="dcterms:W3CDTF">2026-04-15T10:20:00Z</dcterms:created>
  <dcterms:modified xsi:type="dcterms:W3CDTF">2026-04-15T10:20:00Z</dcterms:modified>
</cp:coreProperties>
</file>