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B2D1" w14:textId="44ED36CA" w:rsidR="00843A88" w:rsidRPr="002A3691" w:rsidRDefault="009A6632" w:rsidP="00FD4AEC">
      <w:pPr>
        <w:spacing w:after="480"/>
        <w:jc w:val="right"/>
      </w:pPr>
      <w:r w:rsidRPr="002A3691">
        <w:t>Niepołomice</w:t>
      </w:r>
      <w:r w:rsidR="00843A88" w:rsidRPr="002A3691">
        <w:t xml:space="preserve"> dnia: </w:t>
      </w:r>
      <w:r w:rsidRPr="002A3691">
        <w:t>2026-04-15</w:t>
      </w:r>
    </w:p>
    <w:p w14:paraId="0AE7E847" w14:textId="6C0667E4" w:rsidR="00843A88" w:rsidRPr="002A3691" w:rsidRDefault="009A6632" w:rsidP="00843A88">
      <w:pPr>
        <w:spacing w:line="360" w:lineRule="auto"/>
        <w:rPr>
          <w:b/>
          <w:bCs/>
        </w:rPr>
      </w:pPr>
      <w:r w:rsidRPr="002A3691">
        <w:rPr>
          <w:b/>
          <w:bCs/>
        </w:rPr>
        <w:t>GMINA NIEPOŁOMICE</w:t>
      </w:r>
    </w:p>
    <w:p w14:paraId="7DC691EE" w14:textId="7DEB463A" w:rsidR="00843A88" w:rsidRPr="002A3691" w:rsidRDefault="009A6632" w:rsidP="00843A88">
      <w:pPr>
        <w:spacing w:line="360" w:lineRule="auto"/>
      </w:pPr>
      <w:r w:rsidRPr="002A3691">
        <w:t>Pl. Zwycięstwa</w:t>
      </w:r>
      <w:r w:rsidR="00843A88" w:rsidRPr="002A3691">
        <w:t xml:space="preserve"> </w:t>
      </w:r>
      <w:r w:rsidRPr="002A3691">
        <w:t>13</w:t>
      </w:r>
    </w:p>
    <w:p w14:paraId="45D942C2" w14:textId="25CA5E6E" w:rsidR="00843A88" w:rsidRPr="002A3691" w:rsidRDefault="009A6632" w:rsidP="00843A88">
      <w:r w:rsidRPr="002A3691">
        <w:t>32-005</w:t>
      </w:r>
      <w:r w:rsidR="00843A88" w:rsidRPr="002A3691">
        <w:t xml:space="preserve"> </w:t>
      </w:r>
      <w:r w:rsidRPr="002A3691">
        <w:t>Niepołomice</w:t>
      </w:r>
    </w:p>
    <w:p w14:paraId="2E4B7BDB" w14:textId="75A3CD66" w:rsidR="00843A88" w:rsidRPr="002A3691" w:rsidRDefault="002A3691" w:rsidP="00FD4AEC">
      <w:pPr>
        <w:spacing w:after="480"/>
        <w:jc w:val="both"/>
        <w:rPr>
          <w:bCs/>
        </w:rPr>
      </w:pPr>
      <w:r>
        <w:rPr>
          <w:bCs/>
        </w:rPr>
        <w:t xml:space="preserve">Pismo: </w:t>
      </w:r>
      <w:r w:rsidRPr="002A3691">
        <w:rPr>
          <w:bCs/>
        </w:rPr>
        <w:t>ZP.271.15.2026</w:t>
      </w:r>
      <w:r>
        <w:rPr>
          <w:bCs/>
        </w:rPr>
        <w:t>.2</w:t>
      </w:r>
    </w:p>
    <w:p w14:paraId="20DB595A" w14:textId="77777777" w:rsidR="00843A88" w:rsidRPr="002A3691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2A3691">
        <w:rPr>
          <w:b/>
        </w:rPr>
        <w:t>WYKONAWCY</w:t>
      </w:r>
    </w:p>
    <w:p w14:paraId="19FF8E8A" w14:textId="77777777" w:rsidR="00843A88" w:rsidRPr="002A3691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2A3691">
        <w:t>ubiegający się o zamówienie</w:t>
      </w:r>
    </w:p>
    <w:p w14:paraId="7C0C0A7D" w14:textId="77777777" w:rsidR="004E4B64" w:rsidRPr="002A3691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2A3691">
        <w:rPr>
          <w:rFonts w:eastAsia="Calibri"/>
          <w:lang w:eastAsia="en-US"/>
        </w:rPr>
        <w:t xml:space="preserve">Dotyczy: </w:t>
      </w:r>
      <w:r w:rsidRPr="002A3691">
        <w:t>postępowania o udzielenie zamówienia publicznego</w:t>
      </w:r>
      <w:r w:rsidRPr="002A369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2A3691" w14:paraId="4093A490" w14:textId="77777777" w:rsidTr="00FD4AEC">
        <w:tc>
          <w:tcPr>
            <w:tcW w:w="2269" w:type="dxa"/>
          </w:tcPr>
          <w:p w14:paraId="74FB4CC0" w14:textId="77777777" w:rsidR="004E4B64" w:rsidRPr="002A3691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A3691">
              <w:t>Nazwa zamówienia:</w:t>
            </w:r>
          </w:p>
        </w:tc>
        <w:tc>
          <w:tcPr>
            <w:tcW w:w="6803" w:type="dxa"/>
          </w:tcPr>
          <w:p w14:paraId="67BC5EF4" w14:textId="04735C62" w:rsidR="004E4B64" w:rsidRPr="002A3691" w:rsidRDefault="009A6632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A3691">
              <w:rPr>
                <w:bCs/>
              </w:rPr>
              <w:t>Zakup kursów zawodowych dla nauczycieli CKZiU Niepołomice w ramach projektu: Rozwijanie umiejętności zawodowych uczniów oraz kadry pedagogicznej szkół prowadzących kształcenie zawodowe w Niepołomicach</w:t>
            </w:r>
            <w:r w:rsidR="004E4B64" w:rsidRPr="002A3691">
              <w:rPr>
                <w:bCs/>
              </w:rPr>
              <w:t>.</w:t>
            </w:r>
          </w:p>
        </w:tc>
      </w:tr>
      <w:tr w:rsidR="009A6632" w:rsidRPr="002A3691" w14:paraId="2F341C6C" w14:textId="77777777" w:rsidTr="00A7162C">
        <w:tc>
          <w:tcPr>
            <w:tcW w:w="2269" w:type="dxa"/>
          </w:tcPr>
          <w:p w14:paraId="7B1CEDB1" w14:textId="77777777" w:rsidR="009A6632" w:rsidRPr="002A3691" w:rsidRDefault="009A6632" w:rsidP="00A716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A3691">
              <w:t>Numer referencyjny:</w:t>
            </w:r>
          </w:p>
        </w:tc>
        <w:tc>
          <w:tcPr>
            <w:tcW w:w="6803" w:type="dxa"/>
          </w:tcPr>
          <w:p w14:paraId="1FD7A726" w14:textId="77777777" w:rsidR="009A6632" w:rsidRPr="002A3691" w:rsidRDefault="009A6632" w:rsidP="00A716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A3691">
              <w:rPr>
                <w:bCs/>
              </w:rPr>
              <w:t>ZP.271.15.2026</w:t>
            </w:r>
          </w:p>
        </w:tc>
      </w:tr>
    </w:tbl>
    <w:p w14:paraId="7D3316E0" w14:textId="77777777" w:rsidR="004E4B64" w:rsidRPr="002A3691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2A3691" w14:paraId="508C8DEE" w14:textId="77777777" w:rsidTr="00C46732">
        <w:tc>
          <w:tcPr>
            <w:tcW w:w="9330" w:type="dxa"/>
            <w:shd w:val="clear" w:color="auto" w:fill="F2F2F2"/>
            <w:hideMark/>
          </w:tcPr>
          <w:p w14:paraId="2C017FB2" w14:textId="77777777" w:rsidR="00843A88" w:rsidRPr="002A3691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2A3691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3B2DBB21" w14:textId="28DB579A" w:rsidR="0012774F" w:rsidRPr="002A3691" w:rsidRDefault="00520165" w:rsidP="004E4B64">
      <w:pPr>
        <w:spacing w:before="600" w:after="240" w:line="360" w:lineRule="auto"/>
        <w:jc w:val="both"/>
      </w:pPr>
      <w:r w:rsidRPr="002A3691">
        <w:t xml:space="preserve">Zamawiający, </w:t>
      </w:r>
      <w:r w:rsidR="009A6632" w:rsidRPr="002A3691">
        <w:rPr>
          <w:b/>
        </w:rPr>
        <w:t>GMINA NIEPOŁOMICE</w:t>
      </w:r>
      <w:r w:rsidRPr="002A3691">
        <w:t xml:space="preserve">, działając na podstawie art. </w:t>
      </w:r>
      <w:r w:rsidR="00E74BC3" w:rsidRPr="002A3691">
        <w:t>284</w:t>
      </w:r>
      <w:r w:rsidRPr="002A3691">
        <w:t xml:space="preserve"> ust. </w:t>
      </w:r>
      <w:r w:rsidR="0029606A" w:rsidRPr="002A3691">
        <w:t>6</w:t>
      </w:r>
      <w:r w:rsidRPr="002A3691">
        <w:t xml:space="preserve"> ustawy z dnia </w:t>
      </w:r>
      <w:r w:rsidR="0029606A" w:rsidRPr="002A3691">
        <w:t>11</w:t>
      </w:r>
      <w:r w:rsidRPr="002A3691">
        <w:t xml:space="preserve"> </w:t>
      </w:r>
      <w:r w:rsidR="0029606A" w:rsidRPr="002A3691">
        <w:t xml:space="preserve">września </w:t>
      </w:r>
      <w:r w:rsidRPr="002A3691">
        <w:t>20</w:t>
      </w:r>
      <w:r w:rsidR="0029606A" w:rsidRPr="002A3691">
        <w:t>19</w:t>
      </w:r>
      <w:r w:rsidRPr="002A3691">
        <w:t xml:space="preserve"> r</w:t>
      </w:r>
      <w:r w:rsidR="0029606A" w:rsidRPr="002A3691">
        <w:t>.</w:t>
      </w:r>
      <w:r w:rsidRPr="002A3691">
        <w:t xml:space="preserve"> Prawo </w:t>
      </w:r>
      <w:r w:rsidR="0029606A" w:rsidRPr="002A3691">
        <w:t>z</w:t>
      </w:r>
      <w:r w:rsidRPr="002A3691">
        <w:t xml:space="preserve">amówień </w:t>
      </w:r>
      <w:r w:rsidR="0029606A" w:rsidRPr="002A3691">
        <w:t>p</w:t>
      </w:r>
      <w:r w:rsidRPr="002A3691">
        <w:t xml:space="preserve">ublicznych </w:t>
      </w:r>
      <w:r w:rsidR="009A6632" w:rsidRPr="002A3691">
        <w:t>(</w:t>
      </w:r>
      <w:proofErr w:type="spellStart"/>
      <w:r w:rsidR="009A6632" w:rsidRPr="002A3691">
        <w:t>t.j</w:t>
      </w:r>
      <w:proofErr w:type="spellEnd"/>
      <w:r w:rsidR="009A6632" w:rsidRPr="002A3691">
        <w:t>. Dz. U. z 2024 r. poz. 1320 z</w:t>
      </w:r>
      <w:r w:rsidR="002A3691">
        <w:t>e</w:t>
      </w:r>
      <w:r w:rsidR="009A6632" w:rsidRPr="002A3691">
        <w:t xml:space="preserve"> zm.)</w:t>
      </w:r>
      <w:r w:rsidR="00BE7BFD" w:rsidRPr="002A3691">
        <w:t xml:space="preserve">, </w:t>
      </w:r>
      <w:r w:rsidR="00E74BC3" w:rsidRPr="002A3691">
        <w:t>udostępnia</w:t>
      </w:r>
      <w:r w:rsidR="00BE7BFD" w:rsidRPr="002A3691">
        <w:t xml:space="preserve"> poniżej treść zapytań do S</w:t>
      </w:r>
      <w:r w:rsidR="0012774F" w:rsidRPr="002A3691">
        <w:t>pecyfikacji Warunków Zamówienia (</w:t>
      </w:r>
      <w:r w:rsidR="0012774F" w:rsidRPr="002A3691">
        <w:rPr>
          <w:lang w:eastAsia="ar-SA"/>
        </w:rPr>
        <w:t>zwanej dalej</w:t>
      </w:r>
      <w:r w:rsidR="0012774F" w:rsidRPr="002A3691">
        <w:rPr>
          <w:b/>
          <w:lang w:eastAsia="ar-SA"/>
        </w:rPr>
        <w:t xml:space="preserve"> </w:t>
      </w:r>
      <w:r w:rsidR="0012774F" w:rsidRPr="002A3691">
        <w:rPr>
          <w:bCs/>
          <w:lang w:eastAsia="ar-SA"/>
        </w:rPr>
        <w:t>”SWZ”)</w:t>
      </w:r>
      <w:r w:rsidR="00E74BC3" w:rsidRPr="002A3691">
        <w:rPr>
          <w:bCs/>
          <w:lang w:eastAsia="ar-SA"/>
        </w:rPr>
        <w:t xml:space="preserve"> </w:t>
      </w:r>
      <w:r w:rsidR="00E74BC3" w:rsidRPr="002A3691">
        <w:t>wraz z wyjaśnieniami</w:t>
      </w:r>
      <w:r w:rsidR="0012774F" w:rsidRPr="002A3691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A6632" w:rsidRPr="002A3691" w14:paraId="41792D27" w14:textId="77777777" w:rsidTr="00A7162C">
        <w:tc>
          <w:tcPr>
            <w:tcW w:w="9356" w:type="dxa"/>
          </w:tcPr>
          <w:p w14:paraId="6470A865" w14:textId="094F0B52" w:rsidR="009A6632" w:rsidRPr="002A3691" w:rsidRDefault="009A6632" w:rsidP="00A7162C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2A3691">
              <w:rPr>
                <w:b/>
                <w:bCs/>
              </w:rPr>
              <w:t>Pytanie</w:t>
            </w:r>
          </w:p>
          <w:p w14:paraId="50F90880" w14:textId="7145E1D8" w:rsidR="009A6632" w:rsidRPr="002A3691" w:rsidRDefault="002A3691" w:rsidP="002A3691">
            <w:pPr>
              <w:spacing w:after="120" w:line="360" w:lineRule="auto"/>
              <w:ind w:left="30" w:right="-72"/>
              <w:jc w:val="both"/>
            </w:pPr>
            <w:r w:rsidRPr="002A3691">
              <w:t>Czy można wynająć sale szkoleniową do prowadzenia kursów w Centrum Kształcenia Zawodowego i Ustawicznego w Niepołomicach - część nr 2?</w:t>
            </w:r>
            <w:r w:rsidRPr="002A3691">
              <w:t xml:space="preserve">  </w:t>
            </w:r>
            <w:r w:rsidRPr="002A3691">
              <w:t>Jeżeli tak, jaki jest koszt wynajmu?</w:t>
            </w:r>
          </w:p>
          <w:p w14:paraId="7CC80038" w14:textId="77777777" w:rsidR="009A6632" w:rsidRPr="002A3691" w:rsidRDefault="009A6632" w:rsidP="00A7162C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2A3691">
              <w:rPr>
                <w:b/>
                <w:bCs/>
              </w:rPr>
              <w:t>Stanowisko (wyjaśnienie) Zamawiającego:</w:t>
            </w:r>
          </w:p>
          <w:p w14:paraId="1E49BC99" w14:textId="6C5EB781" w:rsidR="002A3691" w:rsidRPr="002A3691" w:rsidRDefault="002A3691" w:rsidP="002A3691">
            <w:pPr>
              <w:spacing w:after="60" w:line="360" w:lineRule="auto"/>
              <w:ind w:left="30" w:right="-72"/>
              <w:jc w:val="both"/>
            </w:pPr>
            <w:r>
              <w:t>Zamawiający informuje,  że j</w:t>
            </w:r>
            <w:r w:rsidRPr="002A3691">
              <w:t>est możliwość wynajmu.</w:t>
            </w:r>
            <w:r>
              <w:t xml:space="preserve"> </w:t>
            </w:r>
            <w:r w:rsidRPr="002A3691">
              <w:t>Cena za wynajem pomieszczenia dydaktycznego to: 50,00 zł. brutto/godzina</w:t>
            </w:r>
            <w:r>
              <w:t>.</w:t>
            </w:r>
          </w:p>
          <w:p w14:paraId="1FBD6FDD" w14:textId="2DF86E98" w:rsidR="009A6632" w:rsidRPr="002A3691" w:rsidRDefault="009A6632" w:rsidP="00A7162C">
            <w:pPr>
              <w:spacing w:after="60" w:line="360" w:lineRule="auto"/>
              <w:ind w:left="30" w:right="-72"/>
              <w:jc w:val="both"/>
            </w:pPr>
          </w:p>
        </w:tc>
      </w:tr>
    </w:tbl>
    <w:p w14:paraId="60C61007" w14:textId="77777777" w:rsidR="00BE7BFD" w:rsidRPr="002A3691" w:rsidRDefault="00BE7BFD" w:rsidP="00520165">
      <w:pPr>
        <w:jc w:val="both"/>
      </w:pPr>
    </w:p>
    <w:sectPr w:rsidR="00BE7BFD" w:rsidRPr="002A3691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7E930" w14:textId="77777777" w:rsidR="005242FA" w:rsidRDefault="005242FA">
      <w:r>
        <w:separator/>
      </w:r>
    </w:p>
  </w:endnote>
  <w:endnote w:type="continuationSeparator" w:id="0">
    <w:p w14:paraId="197F1594" w14:textId="77777777" w:rsidR="005242FA" w:rsidRDefault="00524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AF1B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383AB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2C405" w14:textId="4B06ACE8" w:rsidR="006D4AB3" w:rsidRPr="002A3691" w:rsidRDefault="006D4AB3" w:rsidP="002A369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77AC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6F208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40BAC2" w14:textId="77777777" w:rsidR="006D4AB3" w:rsidRDefault="006D4AB3">
    <w:pPr>
      <w:pStyle w:val="Stopka"/>
      <w:tabs>
        <w:tab w:val="clear" w:pos="4536"/>
        <w:tab w:val="left" w:pos="6237"/>
      </w:tabs>
    </w:pPr>
  </w:p>
  <w:p w14:paraId="7A496FC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9E71D" w14:textId="77777777" w:rsidR="005242FA" w:rsidRDefault="005242FA">
      <w:r>
        <w:separator/>
      </w:r>
    </w:p>
  </w:footnote>
  <w:footnote w:type="continuationSeparator" w:id="0">
    <w:p w14:paraId="3A29EB20" w14:textId="77777777" w:rsidR="005242FA" w:rsidRDefault="005242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19218" w14:textId="77777777" w:rsidR="009A6632" w:rsidRDefault="009A66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336DF" w14:textId="1B7B1533" w:rsidR="009A6632" w:rsidRDefault="002A3691">
    <w:pPr>
      <w:pStyle w:val="Nagwek"/>
    </w:pPr>
    <w:r w:rsidRPr="0037417B">
      <w:rPr>
        <w:noProof/>
      </w:rPr>
      <w:pict w14:anchorId="03C97F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8.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320C1" w14:textId="77777777" w:rsidR="009A6632" w:rsidRDefault="009A66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33170971">
    <w:abstractNumId w:val="3"/>
  </w:num>
  <w:num w:numId="2" w16cid:durableId="1088429448">
    <w:abstractNumId w:val="6"/>
  </w:num>
  <w:num w:numId="3" w16cid:durableId="276452639">
    <w:abstractNumId w:val="2"/>
  </w:num>
  <w:num w:numId="4" w16cid:durableId="1161584495">
    <w:abstractNumId w:val="5"/>
  </w:num>
  <w:num w:numId="5" w16cid:durableId="2092924360">
    <w:abstractNumId w:val="0"/>
  </w:num>
  <w:num w:numId="6" w16cid:durableId="742876142">
    <w:abstractNumId w:val="1"/>
  </w:num>
  <w:num w:numId="7" w16cid:durableId="20407380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42FA"/>
    <w:rsid w:val="00031374"/>
    <w:rsid w:val="000A1097"/>
    <w:rsid w:val="000E2A8F"/>
    <w:rsid w:val="0012774F"/>
    <w:rsid w:val="00144B7A"/>
    <w:rsid w:val="00180C6E"/>
    <w:rsid w:val="0029606A"/>
    <w:rsid w:val="002A3691"/>
    <w:rsid w:val="004848F3"/>
    <w:rsid w:val="004A75F2"/>
    <w:rsid w:val="004E4B64"/>
    <w:rsid w:val="005144A9"/>
    <w:rsid w:val="00520165"/>
    <w:rsid w:val="005242FA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A6632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49E065"/>
  <w15:chartTrackingRefBased/>
  <w15:docId w15:val="{A636C215-7931-4835-80BE-4259B8889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2026-04-15T09:23:00Z</cp:lastPrinted>
  <dcterms:created xsi:type="dcterms:W3CDTF">2026-04-15T09:24:00Z</dcterms:created>
  <dcterms:modified xsi:type="dcterms:W3CDTF">2026-04-15T09:24:00Z</dcterms:modified>
</cp:coreProperties>
</file>