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A2A68" w14:textId="77777777" w:rsidR="006B6179" w:rsidRPr="00E874DC" w:rsidRDefault="006B6179" w:rsidP="006B6179">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5029B8E3" w14:textId="77777777" w:rsidR="006B6179" w:rsidRDefault="006B6179" w:rsidP="006B6179">
      <w:pPr>
        <w:spacing w:before="48" w:line="240" w:lineRule="atLeast"/>
        <w:jc w:val="right"/>
        <w:rPr>
          <w:b/>
          <w:sz w:val="24"/>
          <w:szCs w:val="24"/>
          <w:lang w:val="pl-PL"/>
        </w:rPr>
      </w:pPr>
    </w:p>
    <w:p w14:paraId="6BA6C5E3" w14:textId="554D682B" w:rsidR="006B6179" w:rsidRDefault="004D2F87" w:rsidP="006B6179">
      <w:pPr>
        <w:spacing w:before="48" w:line="240" w:lineRule="atLeast"/>
        <w:jc w:val="center"/>
        <w:rPr>
          <w:b/>
          <w:sz w:val="24"/>
          <w:szCs w:val="24"/>
          <w:lang w:val="pl-PL"/>
        </w:rPr>
      </w:pPr>
      <w:r>
        <w:rPr>
          <w:b/>
          <w:sz w:val="24"/>
          <w:szCs w:val="24"/>
          <w:lang w:val="pl-PL"/>
        </w:rPr>
        <w:t xml:space="preserve">ZMODYFIKOWANY </w:t>
      </w:r>
      <w:r w:rsidR="006B6179">
        <w:rPr>
          <w:b/>
          <w:sz w:val="24"/>
          <w:szCs w:val="24"/>
          <w:lang w:val="pl-PL"/>
        </w:rPr>
        <w:t>WZÓR UMOWY</w:t>
      </w:r>
    </w:p>
    <w:p w14:paraId="7802851B" w14:textId="77777777" w:rsidR="006B6179" w:rsidRDefault="006B6179" w:rsidP="006B6179">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13B94F87" w14:textId="77777777" w:rsidR="006B6179" w:rsidRDefault="006B6179" w:rsidP="006B6179">
      <w:pPr>
        <w:spacing w:before="48" w:line="240" w:lineRule="atLeast"/>
        <w:jc w:val="center"/>
        <w:rPr>
          <w:b/>
          <w:sz w:val="28"/>
          <w:lang w:val="pl-PL"/>
        </w:rPr>
      </w:pPr>
    </w:p>
    <w:p w14:paraId="472CA51D" w14:textId="5E70A93C" w:rsidR="006B6179" w:rsidRPr="00AA2A22" w:rsidRDefault="006B6179" w:rsidP="006B6179">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KC-DE-zp.25.110.2026</w:t>
      </w:r>
      <w:r w:rsidRPr="00AA2A22">
        <w:rPr>
          <w:rFonts w:ascii="Times New Roman" w:hAnsi="Times New Roman"/>
        </w:rPr>
        <w:t xml:space="preserve"> </w:t>
      </w:r>
    </w:p>
    <w:p w14:paraId="16C736C9" w14:textId="77777777" w:rsidR="006B6179" w:rsidRDefault="006B6179" w:rsidP="006B6179">
      <w:pPr>
        <w:pStyle w:val="Tekstpodstawowy"/>
        <w:ind w:right="-47"/>
        <w:jc w:val="both"/>
        <w:rPr>
          <w:rFonts w:ascii="Times New Roman" w:hAnsi="Times New Roman"/>
        </w:rPr>
      </w:pPr>
      <w:r w:rsidRPr="00AA2A22">
        <w:rPr>
          <w:rFonts w:ascii="Times New Roman" w:hAnsi="Times New Roman"/>
        </w:rPr>
        <w:t>pomiędzy</w:t>
      </w:r>
    </w:p>
    <w:p w14:paraId="738D6A0C" w14:textId="77777777" w:rsidR="006B6179" w:rsidRDefault="006B6179" w:rsidP="006B6179">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32A54EF" w14:textId="77777777" w:rsidR="006B6179" w:rsidRDefault="006B6179" w:rsidP="006B6179">
      <w:pPr>
        <w:pStyle w:val="Tekstpodstawowy"/>
        <w:ind w:right="-47"/>
        <w:jc w:val="both"/>
        <w:rPr>
          <w:rFonts w:ascii="Times New Roman" w:hAnsi="Times New Roman"/>
        </w:rPr>
      </w:pPr>
      <w:r>
        <w:rPr>
          <w:rFonts w:ascii="Times New Roman" w:hAnsi="Times New Roman"/>
        </w:rPr>
        <w:t>reprezentowana przez:</w:t>
      </w:r>
    </w:p>
    <w:p w14:paraId="5A0910FE" w14:textId="77777777" w:rsidR="006B6179" w:rsidRDefault="006B6179" w:rsidP="006B6179">
      <w:pPr>
        <w:pStyle w:val="Tekstpodstawowy"/>
        <w:ind w:right="-47"/>
        <w:jc w:val="both"/>
        <w:rPr>
          <w:rFonts w:ascii="Times New Roman" w:hAnsi="Times New Roman"/>
        </w:rPr>
      </w:pPr>
      <w:r>
        <w:rPr>
          <w:rFonts w:ascii="Times New Roman" w:hAnsi="Times New Roman"/>
        </w:rPr>
        <w:t xml:space="preserve">1.Dziekana Wydziału /Kierownika Jednostki/............................................................................. </w:t>
      </w:r>
    </w:p>
    <w:p w14:paraId="28DDB4A5" w14:textId="77777777" w:rsidR="006B6179" w:rsidRDefault="006B6179" w:rsidP="006B6179">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5C67E5A5" w14:textId="77777777" w:rsidR="006B6179" w:rsidRDefault="006B6179" w:rsidP="006B6179">
      <w:pPr>
        <w:pStyle w:val="Tekstpodstawowy"/>
        <w:ind w:right="-47"/>
        <w:jc w:val="both"/>
        <w:rPr>
          <w:rFonts w:ascii="Times New Roman" w:hAnsi="Times New Roman"/>
        </w:rPr>
      </w:pPr>
      <w:r>
        <w:rPr>
          <w:rFonts w:ascii="Times New Roman" w:hAnsi="Times New Roman"/>
        </w:rPr>
        <w:t>zwaną dalej KUPUJĄCYM</w:t>
      </w:r>
    </w:p>
    <w:p w14:paraId="18E1E4A1" w14:textId="77777777" w:rsidR="006B6179" w:rsidRDefault="006B6179" w:rsidP="006B6179">
      <w:pPr>
        <w:pStyle w:val="Tekstpodstawowy"/>
        <w:ind w:right="-47"/>
        <w:jc w:val="both"/>
        <w:rPr>
          <w:rFonts w:ascii="Times New Roman" w:hAnsi="Times New Roman"/>
        </w:rPr>
      </w:pPr>
      <w:r>
        <w:rPr>
          <w:rFonts w:ascii="Times New Roman" w:hAnsi="Times New Roman"/>
        </w:rPr>
        <w:t xml:space="preserve">a </w:t>
      </w:r>
    </w:p>
    <w:p w14:paraId="2D0CA75E" w14:textId="77777777" w:rsidR="006B6179" w:rsidRDefault="006B6179" w:rsidP="006B6179">
      <w:pPr>
        <w:pStyle w:val="Tekstpodstawowy"/>
        <w:ind w:right="-47"/>
        <w:jc w:val="both"/>
        <w:rPr>
          <w:rFonts w:ascii="Times New Roman" w:hAnsi="Times New Roman"/>
        </w:rPr>
      </w:pPr>
      <w:r>
        <w:rPr>
          <w:rFonts w:ascii="Times New Roman" w:hAnsi="Times New Roman"/>
        </w:rPr>
        <w:t>......................................................................................................................................................</w:t>
      </w:r>
    </w:p>
    <w:p w14:paraId="597D8170" w14:textId="77777777" w:rsidR="006B6179" w:rsidRDefault="006B6179" w:rsidP="006B6179">
      <w:pPr>
        <w:pStyle w:val="Tekstpodstawowy"/>
        <w:ind w:right="-47"/>
        <w:jc w:val="both"/>
        <w:rPr>
          <w:rFonts w:ascii="Times New Roman" w:hAnsi="Times New Roman"/>
        </w:rPr>
      </w:pPr>
      <w:r>
        <w:rPr>
          <w:rFonts w:ascii="Times New Roman" w:hAnsi="Times New Roman"/>
        </w:rPr>
        <w:t>......................................................................................................................................................</w:t>
      </w:r>
    </w:p>
    <w:p w14:paraId="3EDB79AF" w14:textId="77777777" w:rsidR="006B6179" w:rsidRDefault="006B6179" w:rsidP="006B6179">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4D7F9CE" w14:textId="77777777" w:rsidR="006B6179" w:rsidRDefault="006B6179" w:rsidP="006B6179">
      <w:pPr>
        <w:pStyle w:val="Tekstpodstawowy"/>
        <w:ind w:right="-47"/>
        <w:jc w:val="both"/>
        <w:rPr>
          <w:rFonts w:ascii="Times New Roman" w:hAnsi="Times New Roman"/>
        </w:rPr>
      </w:pPr>
      <w:r>
        <w:rPr>
          <w:rFonts w:ascii="Times New Roman" w:hAnsi="Times New Roman"/>
        </w:rPr>
        <w:t>reprezentowanym przez:</w:t>
      </w:r>
    </w:p>
    <w:p w14:paraId="6C971565" w14:textId="77777777" w:rsidR="006B6179" w:rsidRDefault="006B6179" w:rsidP="006B6179">
      <w:pPr>
        <w:pStyle w:val="Tekstpodstawowy"/>
        <w:ind w:right="-47"/>
        <w:jc w:val="both"/>
        <w:rPr>
          <w:rFonts w:ascii="Times New Roman" w:hAnsi="Times New Roman"/>
        </w:rPr>
      </w:pPr>
      <w:r>
        <w:rPr>
          <w:rFonts w:ascii="Times New Roman" w:hAnsi="Times New Roman"/>
        </w:rPr>
        <w:t>1...................................................................................................................................................</w:t>
      </w:r>
    </w:p>
    <w:p w14:paraId="7B1CC16B" w14:textId="77777777" w:rsidR="006B6179" w:rsidRDefault="006B6179" w:rsidP="006B6179">
      <w:pPr>
        <w:pStyle w:val="Tekstpodstawowy"/>
        <w:ind w:right="-47"/>
        <w:jc w:val="both"/>
        <w:rPr>
          <w:rFonts w:ascii="Times New Roman" w:hAnsi="Times New Roman"/>
        </w:rPr>
      </w:pPr>
      <w:r>
        <w:rPr>
          <w:rFonts w:ascii="Times New Roman" w:hAnsi="Times New Roman"/>
        </w:rPr>
        <w:t xml:space="preserve">2................................................................................................................................................... </w:t>
      </w:r>
    </w:p>
    <w:p w14:paraId="19351E49" w14:textId="77777777" w:rsidR="006B6179" w:rsidRDefault="006B6179" w:rsidP="006B6179">
      <w:pPr>
        <w:pStyle w:val="Tekstpodstawowy"/>
        <w:ind w:right="-47"/>
        <w:jc w:val="both"/>
        <w:rPr>
          <w:rFonts w:ascii="Times New Roman" w:hAnsi="Times New Roman"/>
        </w:rPr>
      </w:pPr>
      <w:r>
        <w:rPr>
          <w:rFonts w:ascii="Times New Roman" w:hAnsi="Times New Roman"/>
        </w:rPr>
        <w:t>zwanym dalej SPRZEDAWCĄ</w:t>
      </w:r>
    </w:p>
    <w:p w14:paraId="25D7861A" w14:textId="77777777" w:rsidR="006B6179" w:rsidRDefault="006B6179" w:rsidP="006B6179">
      <w:pPr>
        <w:pStyle w:val="Tekstpodstawowy"/>
        <w:ind w:right="-47"/>
        <w:jc w:val="center"/>
        <w:rPr>
          <w:rFonts w:ascii="Times New Roman" w:hAnsi="Times New Roman"/>
        </w:rPr>
      </w:pPr>
    </w:p>
    <w:p w14:paraId="58405408" w14:textId="77777777" w:rsidR="006B6179" w:rsidRPr="00877B92" w:rsidRDefault="006B6179" w:rsidP="006B6179">
      <w:pPr>
        <w:pStyle w:val="Tekstpodstawowy"/>
        <w:ind w:right="-47"/>
        <w:jc w:val="center"/>
        <w:rPr>
          <w:rFonts w:ascii="Times New Roman" w:hAnsi="Times New Roman"/>
          <w:b/>
        </w:rPr>
      </w:pPr>
      <w:r w:rsidRPr="00877B92">
        <w:rPr>
          <w:rFonts w:ascii="Times New Roman" w:hAnsi="Times New Roman"/>
          <w:b/>
        </w:rPr>
        <w:t>§ 1</w:t>
      </w:r>
    </w:p>
    <w:p w14:paraId="36E4A6C6" w14:textId="359382B8" w:rsidR="006B6179" w:rsidRPr="009D242F" w:rsidRDefault="006B6179" w:rsidP="006B6179">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sidR="00391863">
        <w:rPr>
          <w:rFonts w:ascii="Times New Roman" w:hAnsi="Times New Roman"/>
          <w:b/>
        </w:rPr>
        <w:t>d</w:t>
      </w:r>
      <w:r w:rsidR="00391863" w:rsidRPr="00391863">
        <w:rPr>
          <w:rFonts w:ascii="Times New Roman" w:hAnsi="Times New Roman"/>
          <w:b/>
        </w:rPr>
        <w:t xml:space="preserve">ostawa 4 zestawów składających się z laptopa i stacji dokującej na potrzeby </w:t>
      </w:r>
      <w:proofErr w:type="spellStart"/>
      <w:r w:rsidR="00391863" w:rsidRPr="00391863">
        <w:rPr>
          <w:rFonts w:ascii="Times New Roman" w:hAnsi="Times New Roman"/>
          <w:b/>
        </w:rPr>
        <w:t>WIEiT</w:t>
      </w:r>
      <w:proofErr w:type="spellEnd"/>
    </w:p>
    <w:p w14:paraId="7CDEDB09" w14:textId="77777777" w:rsidR="006B6179" w:rsidRDefault="006B6179" w:rsidP="006B6179">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0C85D1B2" w14:textId="77777777" w:rsidR="006B6179" w:rsidRPr="0043435F" w:rsidRDefault="006B6179" w:rsidP="006B6179">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04CA6306" w14:textId="77777777" w:rsidR="006B6179" w:rsidRDefault="006B6179" w:rsidP="006B6179">
      <w:pPr>
        <w:pStyle w:val="Tekstpodstawowy"/>
        <w:ind w:right="-47"/>
        <w:jc w:val="both"/>
        <w:rPr>
          <w:rFonts w:ascii="Times New Roman" w:hAnsi="Times New Roman"/>
        </w:rPr>
      </w:pPr>
    </w:p>
    <w:p w14:paraId="634589FC" w14:textId="77777777" w:rsidR="006B6179" w:rsidRPr="00877B92" w:rsidRDefault="006B6179" w:rsidP="006B6179">
      <w:pPr>
        <w:pStyle w:val="Tekstpodstawowy"/>
        <w:ind w:right="-47"/>
        <w:jc w:val="center"/>
        <w:rPr>
          <w:rFonts w:ascii="Times New Roman" w:hAnsi="Times New Roman"/>
          <w:b/>
        </w:rPr>
      </w:pPr>
      <w:r w:rsidRPr="00877B92">
        <w:rPr>
          <w:rFonts w:ascii="Times New Roman" w:hAnsi="Times New Roman"/>
          <w:b/>
        </w:rPr>
        <w:t>§ 2</w:t>
      </w:r>
    </w:p>
    <w:p w14:paraId="7DCB7A36" w14:textId="313B84A4" w:rsidR="006B6179" w:rsidRPr="0043435F" w:rsidRDefault="006B6179" w:rsidP="006B6179">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w:t>
      </w:r>
      <w:r w:rsidR="00391863">
        <w:rPr>
          <w:rFonts w:ascii="Times New Roman" w:hAnsi="Times New Roman"/>
          <w:szCs w:val="24"/>
        </w:rPr>
        <w:t>14</w:t>
      </w:r>
      <w:r w:rsidRPr="0043435F">
        <w:rPr>
          <w:rFonts w:ascii="Times New Roman" w:hAnsi="Times New Roman"/>
          <w:szCs w:val="24"/>
        </w:rPr>
        <w:t xml:space="preserve">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021C5884" w14:textId="77777777" w:rsidR="006B6179" w:rsidRPr="0043435F" w:rsidRDefault="006B6179" w:rsidP="006B6179">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147C6CD7" w14:textId="77777777" w:rsidR="006B6179" w:rsidRPr="0043435F" w:rsidRDefault="006B6179" w:rsidP="006B6179">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04682005" w14:textId="77777777" w:rsidR="006B6179" w:rsidRDefault="006B6179" w:rsidP="006B6179">
      <w:pPr>
        <w:pStyle w:val="Tekstpodstawowy"/>
        <w:ind w:right="-47"/>
        <w:jc w:val="both"/>
        <w:rPr>
          <w:rFonts w:ascii="Times New Roman" w:hAnsi="Times New Roman"/>
        </w:rPr>
      </w:pPr>
    </w:p>
    <w:p w14:paraId="29A114DE" w14:textId="77777777" w:rsidR="006B6179" w:rsidRDefault="006B6179" w:rsidP="006B6179">
      <w:pPr>
        <w:pStyle w:val="Tekstpodstawowy"/>
        <w:ind w:right="-47"/>
        <w:jc w:val="center"/>
        <w:rPr>
          <w:rFonts w:ascii="Times New Roman" w:hAnsi="Times New Roman"/>
          <w:b/>
        </w:rPr>
      </w:pPr>
    </w:p>
    <w:p w14:paraId="23AA5334" w14:textId="77777777" w:rsidR="006B6179" w:rsidRDefault="006B6179" w:rsidP="006B6179">
      <w:pPr>
        <w:pStyle w:val="Tekstpodstawowy"/>
        <w:ind w:right="-47"/>
        <w:jc w:val="center"/>
        <w:rPr>
          <w:rFonts w:ascii="Times New Roman" w:hAnsi="Times New Roman"/>
          <w:b/>
        </w:rPr>
      </w:pPr>
    </w:p>
    <w:p w14:paraId="5846C177" w14:textId="77777777" w:rsidR="006B6179" w:rsidRPr="00877B92" w:rsidRDefault="006B6179" w:rsidP="006B6179">
      <w:pPr>
        <w:pStyle w:val="Tekstpodstawowy"/>
        <w:ind w:right="-47"/>
        <w:jc w:val="center"/>
        <w:rPr>
          <w:rFonts w:ascii="Times New Roman" w:hAnsi="Times New Roman"/>
          <w:b/>
        </w:rPr>
      </w:pPr>
      <w:r w:rsidRPr="00877B92">
        <w:rPr>
          <w:rFonts w:ascii="Times New Roman" w:hAnsi="Times New Roman"/>
          <w:b/>
        </w:rPr>
        <w:t>§ 3</w:t>
      </w:r>
    </w:p>
    <w:p w14:paraId="2D78C853" w14:textId="77777777" w:rsidR="006B6179" w:rsidRPr="0043435F" w:rsidRDefault="006B6179" w:rsidP="006B6179">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DA9E6AE" w14:textId="77777777" w:rsidR="006B6179" w:rsidRPr="0043435F" w:rsidRDefault="006B6179" w:rsidP="006B6179">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4A036279" w14:textId="77777777" w:rsidR="006B6179" w:rsidRPr="0043435F" w:rsidRDefault="006B6179" w:rsidP="006B6179">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7EE59DCF" w14:textId="77777777" w:rsidR="006B6179" w:rsidRPr="0043435F" w:rsidRDefault="006B6179" w:rsidP="006B6179">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9E416F1" w14:textId="77777777" w:rsidR="006B6179" w:rsidRDefault="006B6179" w:rsidP="006B6179">
      <w:pPr>
        <w:pStyle w:val="Tekstpodstawowy"/>
        <w:ind w:right="-47"/>
        <w:jc w:val="both"/>
        <w:rPr>
          <w:rFonts w:ascii="Times New Roman" w:hAnsi="Times New Roman"/>
        </w:rPr>
      </w:pPr>
    </w:p>
    <w:p w14:paraId="4E51086C" w14:textId="77777777" w:rsidR="006B6179" w:rsidRPr="00877B92" w:rsidRDefault="006B6179" w:rsidP="006B6179">
      <w:pPr>
        <w:pStyle w:val="Tekstpodstawowy"/>
        <w:ind w:right="-47"/>
        <w:jc w:val="center"/>
        <w:rPr>
          <w:rFonts w:ascii="Times New Roman" w:hAnsi="Times New Roman"/>
          <w:b/>
        </w:rPr>
      </w:pPr>
      <w:r w:rsidRPr="00877B92">
        <w:rPr>
          <w:rFonts w:ascii="Times New Roman" w:hAnsi="Times New Roman"/>
          <w:b/>
        </w:rPr>
        <w:t>§ 4</w:t>
      </w:r>
    </w:p>
    <w:p w14:paraId="06C6C30D" w14:textId="77777777" w:rsidR="00391863" w:rsidRPr="00391863" w:rsidRDefault="00391863" w:rsidP="00391863">
      <w:pPr>
        <w:pStyle w:val="NormalnyWeb"/>
        <w:suppressAutoHyphens w:val="0"/>
        <w:autoSpaceDN/>
        <w:spacing w:before="0" w:after="0"/>
        <w:jc w:val="both"/>
      </w:pPr>
      <w:r w:rsidRPr="00391863">
        <w:rPr>
          <w:rStyle w:val="Pogrubienie"/>
          <w:b w:val="0"/>
          <w:bCs w:val="0"/>
        </w:rPr>
        <w:t>1. Należność, o której mowa w § 3, zostanie uregulowana przez Kupującego w terminie 21 dni od dnia otrzymania prawidłowo wystawionej faktury przez Sprzedawcę, po dokonaniu odbioru przedmiotu umowy, potwierdzonego protokołem zdawczo</w:t>
      </w:r>
      <w:r w:rsidRPr="00391863">
        <w:rPr>
          <w:rStyle w:val="Pogrubienie"/>
          <w:b w:val="0"/>
          <w:bCs w:val="0"/>
        </w:rPr>
        <w:noBreakHyphen/>
        <w:t>odbiorczym.</w:t>
      </w:r>
    </w:p>
    <w:p w14:paraId="12357DCD" w14:textId="77777777" w:rsidR="00391863" w:rsidRPr="00391863" w:rsidRDefault="00391863" w:rsidP="00391863">
      <w:pPr>
        <w:pStyle w:val="NormalnyWeb"/>
        <w:suppressAutoHyphens w:val="0"/>
        <w:autoSpaceDN/>
        <w:spacing w:before="0" w:after="0"/>
        <w:jc w:val="both"/>
      </w:pPr>
      <w:r w:rsidRPr="00391863">
        <w:t xml:space="preserve">2. </w:t>
      </w:r>
      <w:r w:rsidRPr="00391863">
        <w:rPr>
          <w:rStyle w:val="Pogrubienie"/>
          <w:b w:val="0"/>
          <w:bCs w:val="0"/>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2927DE2B" w14:textId="77777777" w:rsidR="00391863" w:rsidRPr="00391863" w:rsidRDefault="00391863" w:rsidP="00391863">
      <w:pPr>
        <w:pStyle w:val="NormalnyWeb"/>
        <w:suppressAutoHyphens w:val="0"/>
        <w:autoSpaceDN/>
        <w:spacing w:before="0" w:after="0"/>
        <w:jc w:val="both"/>
      </w:pPr>
      <w:r w:rsidRPr="00391863">
        <w:t xml:space="preserve">3. </w:t>
      </w:r>
      <w:r w:rsidRPr="00391863">
        <w:rPr>
          <w:rStyle w:val="Pogrubienie"/>
          <w:b w:val="0"/>
          <w:bCs w:val="0"/>
        </w:rPr>
        <w:t>Strony postanawiają, że zapłata następuje w dniu obciążenia rachunku bankowego Kupującego. W przypadku nieterminowej płatności należności Sprzedawca ma prawo naliczyć Kupującemu odsetki ustawowe za każdy dzień zwłoki.</w:t>
      </w:r>
    </w:p>
    <w:p w14:paraId="7982D00A" w14:textId="77777777" w:rsidR="00391863" w:rsidRPr="00391863" w:rsidRDefault="00391863" w:rsidP="00391863">
      <w:pPr>
        <w:pStyle w:val="NormalnyWeb"/>
        <w:suppressAutoHyphens w:val="0"/>
        <w:autoSpaceDN/>
        <w:spacing w:before="0" w:after="0"/>
        <w:jc w:val="both"/>
      </w:pPr>
      <w:r w:rsidRPr="00391863">
        <w:t xml:space="preserve">4. </w:t>
      </w:r>
      <w:r w:rsidRPr="00391863">
        <w:rPr>
          <w:rStyle w:val="Pogrubienie"/>
          <w:b w:val="0"/>
          <w:bCs w:val="0"/>
        </w:rPr>
        <w:t>Sprzedawca nie może dokonywać cesji wierzytelności wynikających z niniejszej umowy.</w:t>
      </w:r>
    </w:p>
    <w:p w14:paraId="2A740738" w14:textId="77777777" w:rsidR="00391863" w:rsidRPr="00391863" w:rsidRDefault="00391863" w:rsidP="00391863">
      <w:pPr>
        <w:pStyle w:val="NormalnyWeb"/>
        <w:suppressAutoHyphens w:val="0"/>
        <w:autoSpaceDN/>
        <w:spacing w:before="0" w:after="0"/>
        <w:jc w:val="both"/>
      </w:pPr>
      <w:r w:rsidRPr="00391863">
        <w:t xml:space="preserve">5. </w:t>
      </w:r>
      <w:r w:rsidRPr="00391863">
        <w:rPr>
          <w:rStyle w:val="Pogrubienie"/>
          <w:b w:val="0"/>
          <w:bCs w:val="0"/>
        </w:rPr>
        <w:t>Zamawiający zobowiązuje Sprzedawcę do wystawiania faktur w postaci faktur ustrukturyzowanych za pośrednictwem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xml:space="preserve">), Sprzedawca wystawi fakturę w </w:t>
      </w:r>
      <w:proofErr w:type="spellStart"/>
      <w:r w:rsidRPr="00391863">
        <w:rPr>
          <w:rStyle w:val="Pogrubienie"/>
          <w:b w:val="0"/>
          <w:bCs w:val="0"/>
        </w:rPr>
        <w:t>KSeF</w:t>
      </w:r>
      <w:proofErr w:type="spellEnd"/>
      <w:r w:rsidRPr="00391863">
        <w:rPr>
          <w:rStyle w:val="Pogrubienie"/>
          <w:b w:val="0"/>
          <w:bCs w:val="0"/>
        </w:rPr>
        <w:t>, a w polu „Podmiot3” poda identyfikator wewnętrzny (</w:t>
      </w:r>
      <w:proofErr w:type="spellStart"/>
      <w:r w:rsidRPr="00391863">
        <w:rPr>
          <w:rStyle w:val="Pogrubienie"/>
          <w:b w:val="0"/>
          <w:bCs w:val="0"/>
        </w:rPr>
        <w:t>IDWew</w:t>
      </w:r>
      <w:proofErr w:type="spellEnd"/>
      <w:r w:rsidRPr="00391863">
        <w:rPr>
          <w:rStyle w:val="Pogrubienie"/>
          <w:b w:val="0"/>
          <w:bCs w:val="0"/>
        </w:rPr>
        <w:t>) jednostki Zamawiającego: 6750001923</w:t>
      </w:r>
      <w:r w:rsidRPr="00391863">
        <w:rPr>
          <w:rStyle w:val="Pogrubienie"/>
          <w:b w:val="0"/>
          <w:bCs w:val="0"/>
        </w:rPr>
        <w:noBreakHyphen/>
        <w:t xml:space="preserve">….. </w:t>
      </w:r>
    </w:p>
    <w:p w14:paraId="4045C549" w14:textId="77777777" w:rsidR="00391863" w:rsidRPr="00391863" w:rsidRDefault="00391863" w:rsidP="00391863">
      <w:pPr>
        <w:pStyle w:val="NormalnyWeb"/>
        <w:suppressAutoHyphens w:val="0"/>
        <w:autoSpaceDN/>
        <w:spacing w:before="0" w:after="0"/>
        <w:jc w:val="both"/>
      </w:pPr>
      <w:r w:rsidRPr="00391863">
        <w:t xml:space="preserve">6. </w:t>
      </w:r>
      <w:r w:rsidRPr="00391863">
        <w:rPr>
          <w:rStyle w:val="Pogrubienie"/>
          <w:b w:val="0"/>
          <w:bCs w:val="0"/>
        </w:rPr>
        <w:t>Za moment doręczenia faktury ustrukturyzowanej wystawionej za pośrednictwem Krajowego Systemu e</w:t>
      </w:r>
      <w:r w:rsidRPr="00391863">
        <w:rPr>
          <w:rStyle w:val="Pogrubienie"/>
          <w:b w:val="0"/>
          <w:bCs w:val="0"/>
        </w:rPr>
        <w:noBreakHyphen/>
        <w:t>Faktur uważa się dzień przydzielenia jej w tym systemie numeru identyfikującego (</w:t>
      </w:r>
      <w:proofErr w:type="spellStart"/>
      <w:r w:rsidRPr="00391863">
        <w:rPr>
          <w:rStyle w:val="Pogrubienie"/>
          <w:b w:val="0"/>
          <w:bCs w:val="0"/>
        </w:rPr>
        <w:t>KSeF</w:t>
      </w:r>
      <w:proofErr w:type="spellEnd"/>
      <w:r w:rsidRPr="00391863">
        <w:rPr>
          <w:rStyle w:val="Pogrubienie"/>
          <w:b w:val="0"/>
          <w:bCs w:val="0"/>
        </w:rPr>
        <w:t xml:space="preserve"> ID).</w:t>
      </w:r>
    </w:p>
    <w:p w14:paraId="4FAE6878" w14:textId="77777777" w:rsidR="00391863" w:rsidRPr="00391863" w:rsidRDefault="00391863" w:rsidP="00391863">
      <w:pPr>
        <w:pStyle w:val="NormalnyWeb"/>
        <w:suppressAutoHyphens w:val="0"/>
        <w:autoSpaceDN/>
        <w:spacing w:before="0" w:after="0"/>
        <w:jc w:val="both"/>
      </w:pPr>
      <w:r w:rsidRPr="00391863">
        <w:t xml:space="preserve">7. </w:t>
      </w:r>
      <w:r w:rsidRPr="00391863">
        <w:rPr>
          <w:rStyle w:val="Pogrubienie"/>
          <w:b w:val="0"/>
          <w:bCs w:val="0"/>
        </w:rPr>
        <w:t>Faktura powinna zawierać numer wewnętrzny zamówienia lub umowy nadany przez Zamawiającego.</w:t>
      </w:r>
    </w:p>
    <w:p w14:paraId="55F2F4D1" w14:textId="77777777" w:rsidR="006B6179" w:rsidRDefault="006B6179" w:rsidP="006B6179">
      <w:pPr>
        <w:pStyle w:val="Tekstpodstawowy"/>
        <w:ind w:right="-47"/>
        <w:jc w:val="center"/>
        <w:rPr>
          <w:rFonts w:ascii="Times New Roman" w:hAnsi="Times New Roman"/>
        </w:rPr>
      </w:pPr>
    </w:p>
    <w:p w14:paraId="64A6E63E" w14:textId="77777777" w:rsidR="006B6179" w:rsidRPr="00877B92" w:rsidRDefault="006B6179" w:rsidP="006B6179">
      <w:pPr>
        <w:pStyle w:val="Tekstpodstawowy"/>
        <w:ind w:right="-47"/>
        <w:jc w:val="center"/>
        <w:rPr>
          <w:rFonts w:ascii="Times New Roman" w:hAnsi="Times New Roman"/>
          <w:b/>
        </w:rPr>
      </w:pPr>
      <w:r w:rsidRPr="00877B92">
        <w:rPr>
          <w:rFonts w:ascii="Times New Roman" w:hAnsi="Times New Roman"/>
          <w:b/>
        </w:rPr>
        <w:t>§ 5</w:t>
      </w:r>
    </w:p>
    <w:p w14:paraId="71DBBD13" w14:textId="77777777" w:rsidR="006B6179" w:rsidRPr="00C53B52" w:rsidRDefault="006B6179" w:rsidP="006B6179">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15F178F7" w14:textId="77777777" w:rsidR="006B6179" w:rsidRPr="00C53B52" w:rsidRDefault="006B6179" w:rsidP="006B6179">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6BBA6755" w14:textId="2A7AD117" w:rsidR="006B6179" w:rsidRPr="004D2F87" w:rsidRDefault="006B6179" w:rsidP="006B6179">
      <w:pPr>
        <w:pStyle w:val="Tekstpodstawowy"/>
        <w:numPr>
          <w:ilvl w:val="1"/>
          <w:numId w:val="1"/>
        </w:numPr>
        <w:tabs>
          <w:tab w:val="clear" w:pos="1440"/>
        </w:tabs>
        <w:ind w:left="720" w:right="-47"/>
        <w:jc w:val="both"/>
        <w:rPr>
          <w:rFonts w:ascii="Times New Roman" w:hAnsi="Times New Roman"/>
          <w:color w:val="EE0000"/>
        </w:rPr>
      </w:pPr>
      <w:r w:rsidRPr="004D2F87">
        <w:rPr>
          <w:rFonts w:ascii="Times New Roman" w:hAnsi="Times New Roman"/>
          <w:color w:val="EE0000"/>
        </w:rPr>
        <w:t>za zwłokę w wykonaniu przedmiotu umowy w wysokości 0,</w:t>
      </w:r>
      <w:r w:rsidR="004D2F87" w:rsidRPr="004D2F87">
        <w:rPr>
          <w:rFonts w:ascii="Times New Roman" w:hAnsi="Times New Roman"/>
          <w:color w:val="EE0000"/>
        </w:rPr>
        <w:t>1</w:t>
      </w:r>
      <w:r w:rsidRPr="004D2F87">
        <w:rPr>
          <w:rFonts w:ascii="Times New Roman" w:hAnsi="Times New Roman"/>
          <w:color w:val="EE0000"/>
        </w:rPr>
        <w:t xml:space="preserve"> % ceny netto określonej w §  3 pkt. 1  za każdy dzień zwłoki;</w:t>
      </w:r>
    </w:p>
    <w:p w14:paraId="691B0C48" w14:textId="6DBCFB91" w:rsidR="006B6179" w:rsidRPr="004D2F87" w:rsidRDefault="006B6179" w:rsidP="006B6179">
      <w:pPr>
        <w:pStyle w:val="Tekstpodstawowy"/>
        <w:numPr>
          <w:ilvl w:val="1"/>
          <w:numId w:val="1"/>
        </w:numPr>
        <w:tabs>
          <w:tab w:val="clear" w:pos="1440"/>
          <w:tab w:val="num" w:pos="720"/>
        </w:tabs>
        <w:ind w:left="720" w:right="-47"/>
        <w:jc w:val="both"/>
        <w:rPr>
          <w:rFonts w:ascii="Times New Roman" w:hAnsi="Times New Roman"/>
          <w:color w:val="EE0000"/>
        </w:rPr>
      </w:pPr>
      <w:r w:rsidRPr="004D2F87">
        <w:rPr>
          <w:rFonts w:ascii="Times New Roman" w:hAnsi="Times New Roman"/>
          <w:color w:val="EE0000"/>
        </w:rPr>
        <w:t>za zwłokę w usunięciu wad stwierdzonych przy odbiorze lub w okresie rękojmi, gwarancji w wysokości 0,</w:t>
      </w:r>
      <w:r w:rsidR="004D2F87" w:rsidRPr="004D2F87">
        <w:rPr>
          <w:rFonts w:ascii="Times New Roman" w:hAnsi="Times New Roman"/>
          <w:color w:val="EE0000"/>
        </w:rPr>
        <w:t>1</w:t>
      </w:r>
      <w:r w:rsidRPr="004D2F87">
        <w:rPr>
          <w:rFonts w:ascii="Times New Roman" w:hAnsi="Times New Roman"/>
          <w:i/>
          <w:color w:val="EE0000"/>
        </w:rPr>
        <w:t xml:space="preserve"> % </w:t>
      </w:r>
      <w:r w:rsidRPr="004D2F87">
        <w:rPr>
          <w:rFonts w:ascii="Times New Roman" w:hAnsi="Times New Roman"/>
          <w:color w:val="EE0000"/>
        </w:rPr>
        <w:t>ceny netto określonej w § 3 pkt.1 za każdy dzień zwłoki liczony od dnia  wyznaczonego na usunięcie wad;</w:t>
      </w:r>
    </w:p>
    <w:p w14:paraId="4DB30F48" w14:textId="77777777" w:rsidR="006B6179" w:rsidRPr="00C53B52" w:rsidRDefault="006B6179" w:rsidP="006B617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695E10ED" w14:textId="77777777" w:rsidR="006B6179" w:rsidRPr="00C53B52" w:rsidRDefault="006B6179" w:rsidP="006B617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lastRenderedPageBreak/>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58BC30C8" w14:textId="77777777" w:rsidR="006B6179" w:rsidRPr="00C53B52" w:rsidRDefault="006B6179" w:rsidP="006B6179">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46A85CF2" w14:textId="77777777" w:rsidR="006B6179" w:rsidRPr="00C53B52" w:rsidRDefault="006B6179" w:rsidP="006B6179">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44028628" w14:textId="77777777" w:rsidR="006B6179" w:rsidRPr="00C53B52" w:rsidRDefault="006B6179" w:rsidP="006B6179">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2FE188FE" w14:textId="77777777" w:rsidR="006B6179" w:rsidRPr="006B2CAA" w:rsidRDefault="006B6179" w:rsidP="006B6179">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7A5157A7" w14:textId="77777777" w:rsidR="006B6179" w:rsidRDefault="006B6179" w:rsidP="006B6179">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6DF1759D" w14:textId="77777777" w:rsidR="00391863" w:rsidRDefault="00391863" w:rsidP="006B6179">
      <w:pPr>
        <w:pStyle w:val="Tekstpodstawowy"/>
        <w:ind w:right="-47"/>
        <w:jc w:val="center"/>
        <w:rPr>
          <w:rFonts w:ascii="Times New Roman" w:hAnsi="Times New Roman"/>
          <w:b/>
        </w:rPr>
      </w:pPr>
    </w:p>
    <w:p w14:paraId="1D9CAAA4" w14:textId="34F31ECD" w:rsidR="006B6179" w:rsidRDefault="006B6179" w:rsidP="006B6179">
      <w:pPr>
        <w:pStyle w:val="Tekstpodstawowy"/>
        <w:ind w:right="-47"/>
        <w:jc w:val="center"/>
        <w:rPr>
          <w:rFonts w:ascii="Times New Roman" w:hAnsi="Times New Roman"/>
          <w:b/>
        </w:rPr>
      </w:pPr>
      <w:r w:rsidRPr="00877B92">
        <w:rPr>
          <w:rFonts w:ascii="Times New Roman" w:hAnsi="Times New Roman"/>
          <w:b/>
        </w:rPr>
        <w:t>§ 6</w:t>
      </w:r>
    </w:p>
    <w:p w14:paraId="1E4B0A8E" w14:textId="77777777" w:rsidR="006B6179" w:rsidRDefault="006B6179" w:rsidP="006B6179">
      <w:pPr>
        <w:pStyle w:val="Tekstpodstawowy"/>
        <w:ind w:right="-47"/>
        <w:jc w:val="center"/>
        <w:rPr>
          <w:rFonts w:ascii="Times New Roman" w:hAnsi="Times New Roman"/>
          <w:b/>
        </w:rPr>
      </w:pPr>
    </w:p>
    <w:p w14:paraId="3FE0AD2C" w14:textId="77777777" w:rsidR="006B6179" w:rsidRDefault="006B6179" w:rsidP="006B6179">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296044AE" w14:textId="77777777" w:rsidR="006B6179" w:rsidRDefault="006B6179" w:rsidP="006B6179">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6D379CED" w14:textId="77777777" w:rsidR="006B6179" w:rsidRDefault="006B6179" w:rsidP="006B6179">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098C2883" w14:textId="77777777" w:rsidR="006B6179" w:rsidRDefault="006B6179" w:rsidP="006B6179">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0FAD92B" w14:textId="77777777" w:rsidR="006B6179" w:rsidRDefault="006B6179" w:rsidP="006B6179">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26A2D93" w14:textId="77777777" w:rsidR="006B6179" w:rsidRPr="00877B92" w:rsidRDefault="006B6179" w:rsidP="006B617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0E6329E9" w14:textId="77777777" w:rsidR="006B6179" w:rsidRPr="003F1749" w:rsidRDefault="006B6179" w:rsidP="006B617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0D4B8A64" w14:textId="77777777" w:rsidR="006B6179" w:rsidRDefault="006B6179" w:rsidP="006B617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2608E164" w14:textId="77777777" w:rsidR="006B6179" w:rsidRDefault="006B6179" w:rsidP="006B6179">
      <w:pPr>
        <w:pStyle w:val="Tekstpodstawowy"/>
        <w:ind w:right="-47"/>
        <w:jc w:val="center"/>
        <w:rPr>
          <w:rFonts w:ascii="Times New Roman" w:hAnsi="Times New Roman"/>
        </w:rPr>
      </w:pPr>
    </w:p>
    <w:p w14:paraId="40082FC6" w14:textId="77777777" w:rsidR="00391863" w:rsidRDefault="00391863" w:rsidP="006B6179">
      <w:pPr>
        <w:pStyle w:val="Tekstpodstawowy"/>
        <w:ind w:right="-47"/>
        <w:jc w:val="center"/>
        <w:rPr>
          <w:rFonts w:ascii="Times New Roman" w:hAnsi="Times New Roman"/>
          <w:b/>
        </w:rPr>
      </w:pPr>
    </w:p>
    <w:p w14:paraId="2F5B47A0" w14:textId="77777777" w:rsidR="004D2F87" w:rsidRDefault="004D2F87" w:rsidP="006B6179">
      <w:pPr>
        <w:pStyle w:val="Tekstpodstawowy"/>
        <w:ind w:right="-47"/>
        <w:jc w:val="center"/>
        <w:rPr>
          <w:rFonts w:ascii="Times New Roman" w:hAnsi="Times New Roman"/>
          <w:b/>
        </w:rPr>
      </w:pPr>
    </w:p>
    <w:p w14:paraId="3DBB829C" w14:textId="2A9849FD" w:rsidR="006B6179" w:rsidRPr="00877B92" w:rsidRDefault="006B6179" w:rsidP="006B6179">
      <w:pPr>
        <w:pStyle w:val="Tekstpodstawowy"/>
        <w:ind w:right="-47"/>
        <w:jc w:val="center"/>
        <w:rPr>
          <w:rFonts w:ascii="Times New Roman" w:hAnsi="Times New Roman"/>
          <w:b/>
        </w:rPr>
      </w:pPr>
      <w:r w:rsidRPr="00877B92">
        <w:rPr>
          <w:rFonts w:ascii="Times New Roman" w:hAnsi="Times New Roman"/>
          <w:b/>
        </w:rPr>
        <w:lastRenderedPageBreak/>
        <w:t xml:space="preserve">§ </w:t>
      </w:r>
      <w:r>
        <w:rPr>
          <w:rFonts w:ascii="Times New Roman" w:hAnsi="Times New Roman"/>
          <w:b/>
        </w:rPr>
        <w:t>8</w:t>
      </w:r>
    </w:p>
    <w:p w14:paraId="5D8E66DF" w14:textId="41D9A505" w:rsidR="006B6179" w:rsidRPr="0043435F" w:rsidRDefault="006B6179" w:rsidP="006B6179">
      <w:pPr>
        <w:numPr>
          <w:ilvl w:val="0"/>
          <w:numId w:val="20"/>
        </w:numPr>
        <w:ind w:left="284"/>
        <w:jc w:val="both"/>
        <w:rPr>
          <w:bCs/>
          <w:sz w:val="24"/>
          <w:szCs w:val="24"/>
          <w:lang w:val="pl-PL" w:eastAsia="en-US"/>
        </w:rPr>
      </w:pPr>
      <w:r w:rsidRPr="0043435F">
        <w:rPr>
          <w:sz w:val="24"/>
          <w:szCs w:val="24"/>
          <w:lang w:val="pl-PL"/>
        </w:rPr>
        <w:t xml:space="preserve">Sprzedawca udziela </w:t>
      </w:r>
      <w:r w:rsidR="00391863">
        <w:rPr>
          <w:b/>
          <w:bCs/>
          <w:sz w:val="24"/>
          <w:szCs w:val="24"/>
          <w:lang w:val="pl-PL"/>
        </w:rPr>
        <w:t>………..</w:t>
      </w:r>
      <w:r w:rsidRPr="00291156">
        <w:rPr>
          <w:b/>
          <w:bCs/>
          <w:sz w:val="24"/>
          <w:szCs w:val="24"/>
          <w:lang w:val="pl-PL"/>
        </w:rPr>
        <w:t xml:space="preserve"> miesięcznej</w:t>
      </w:r>
      <w:r w:rsidRPr="0043435F">
        <w:rPr>
          <w:sz w:val="24"/>
          <w:szCs w:val="24"/>
          <w:lang w:val="pl-PL"/>
        </w:rPr>
        <w:t xml:space="preserve">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3B0D6ECD" w14:textId="77777777" w:rsidR="006B6179" w:rsidRPr="0043435F" w:rsidRDefault="006B6179" w:rsidP="006B6179">
      <w:pPr>
        <w:numPr>
          <w:ilvl w:val="0"/>
          <w:numId w:val="20"/>
        </w:numPr>
        <w:ind w:left="284"/>
        <w:jc w:val="both"/>
        <w:rPr>
          <w:bCs/>
          <w:sz w:val="24"/>
          <w:szCs w:val="24"/>
          <w:lang w:val="pl-PL" w:eastAsia="en-US"/>
        </w:rPr>
      </w:pPr>
      <w:r w:rsidRPr="0043435F">
        <w:rPr>
          <w:sz w:val="24"/>
          <w:szCs w:val="24"/>
          <w:lang w:val="pl-PL"/>
        </w:rPr>
        <w:t xml:space="preserve">Sprzedawca </w:t>
      </w:r>
      <w:r>
        <w:rPr>
          <w:sz w:val="24"/>
          <w:szCs w:val="24"/>
          <w:lang w:val="pl-PL"/>
        </w:rPr>
        <w:t xml:space="preserve">zapewnia </w:t>
      </w:r>
      <w:r w:rsidRPr="0043435F">
        <w:rPr>
          <w:sz w:val="24"/>
          <w:szCs w:val="24"/>
          <w:lang w:val="pl-PL"/>
        </w:rPr>
        <w:t>że dostarczony przedmiot zamówienia jest fabrycznie nowy i wolny od wad fizycznych i wad prawnych.</w:t>
      </w:r>
    </w:p>
    <w:p w14:paraId="0D6076A2" w14:textId="77777777" w:rsidR="006B6179" w:rsidRPr="0043435F" w:rsidRDefault="006B6179" w:rsidP="006B6179">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48B3D541" w14:textId="77777777" w:rsidR="006B6179" w:rsidRPr="0043435F" w:rsidRDefault="006B6179" w:rsidP="006B6179">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3609057E" w14:textId="77777777" w:rsidR="006B6179" w:rsidRPr="0043435F" w:rsidRDefault="006B6179" w:rsidP="006B6179">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he</w:t>
      </w:r>
      <w:r w:rsidRPr="0043435F">
        <w:rPr>
          <w:bCs/>
          <w:sz w:val="24"/>
          <w:szCs w:val="24"/>
          <w:lang w:val="pl-PL" w:eastAsia="en-US"/>
        </w:rPr>
        <w:t xml:space="preserve"> od momentu zgłoszenia.. </w:t>
      </w:r>
    </w:p>
    <w:p w14:paraId="13247550" w14:textId="5BD7A15C" w:rsidR="006B6179" w:rsidRPr="004D2F87" w:rsidRDefault="006B6179" w:rsidP="006B6179">
      <w:pPr>
        <w:numPr>
          <w:ilvl w:val="0"/>
          <w:numId w:val="20"/>
        </w:numPr>
        <w:ind w:left="284"/>
        <w:jc w:val="both"/>
        <w:rPr>
          <w:bCs/>
          <w:color w:val="EE0000"/>
          <w:sz w:val="24"/>
          <w:szCs w:val="24"/>
          <w:lang w:val="pl-PL" w:eastAsia="en-US"/>
        </w:rPr>
      </w:pPr>
      <w:r w:rsidRPr="004D2F87">
        <w:rPr>
          <w:bCs/>
          <w:color w:val="EE0000"/>
          <w:sz w:val="24"/>
          <w:szCs w:val="24"/>
          <w:lang w:val="pl-PL" w:eastAsia="en-US"/>
        </w:rPr>
        <w:t>Czas naprawy  nie dłuższy niż 10 dni roboczych od momentu zgłoszenia.</w:t>
      </w:r>
      <w:r w:rsidRPr="004D2F87">
        <w:rPr>
          <w:color w:val="EE0000"/>
          <w:sz w:val="24"/>
          <w:szCs w:val="24"/>
          <w:lang w:val="pl-PL"/>
        </w:rPr>
        <w:t xml:space="preserve"> </w:t>
      </w:r>
      <w:r w:rsidRPr="004D2F87">
        <w:rPr>
          <w:bCs/>
          <w:color w:val="EE0000"/>
          <w:sz w:val="24"/>
          <w:szCs w:val="24"/>
          <w:lang w:val="pl-PL" w:eastAsia="en-US"/>
        </w:rPr>
        <w:t>Za dni robocze uważa się dni od poniedziałku do piątku, w godzinach 7:30-15:30, za wyjątkiem dni ustawowo wolnych od pracy. W przypadku konieczności wykonania naprawy poza granicami kraju lub konieczności sprowadzenia części zamiennych zza granicy termin wykonania naprawy może zostać przedłużony o kolejne 7 dni roboczych.</w:t>
      </w:r>
    </w:p>
    <w:p w14:paraId="78B53CED" w14:textId="77777777" w:rsidR="006B6179" w:rsidRPr="0043435F" w:rsidRDefault="006B6179" w:rsidP="006B6179">
      <w:pPr>
        <w:numPr>
          <w:ilvl w:val="0"/>
          <w:numId w:val="20"/>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5BEF3925" w14:textId="77777777" w:rsidR="006B6179" w:rsidRPr="0043435F" w:rsidRDefault="006B6179" w:rsidP="006B6179">
      <w:pPr>
        <w:numPr>
          <w:ilvl w:val="0"/>
          <w:numId w:val="20"/>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037033C3" w14:textId="5D017C1F" w:rsidR="006B6179" w:rsidRPr="0043435F" w:rsidRDefault="004D2F87" w:rsidP="006B6179">
      <w:pPr>
        <w:numPr>
          <w:ilvl w:val="0"/>
          <w:numId w:val="20"/>
        </w:numPr>
        <w:ind w:left="284"/>
        <w:jc w:val="both"/>
        <w:rPr>
          <w:bCs/>
          <w:sz w:val="24"/>
          <w:szCs w:val="24"/>
          <w:lang w:val="pl-PL" w:eastAsia="en-US"/>
        </w:rPr>
      </w:pPr>
      <w:r w:rsidRPr="004D2F87">
        <w:rPr>
          <w:bCs/>
          <w:i/>
          <w:iCs/>
          <w:color w:val="EE0000"/>
          <w:sz w:val="24"/>
          <w:szCs w:val="24"/>
          <w:lang w:val="pl-PL" w:eastAsia="en-US"/>
        </w:rPr>
        <w:t>Wykreślony</w:t>
      </w:r>
      <w:r>
        <w:rPr>
          <w:bCs/>
          <w:sz w:val="24"/>
          <w:szCs w:val="24"/>
          <w:lang w:val="pl-PL" w:eastAsia="en-US"/>
        </w:rPr>
        <w:t>.</w:t>
      </w:r>
    </w:p>
    <w:p w14:paraId="027E61DD" w14:textId="77777777" w:rsidR="006B6179" w:rsidRPr="0043435F" w:rsidRDefault="006B6179" w:rsidP="006B6179">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57CFA3B" w14:textId="77777777" w:rsidR="006B6179" w:rsidRPr="0043435F" w:rsidRDefault="006B6179" w:rsidP="006B6179">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669883F3" w14:textId="77777777" w:rsidR="006B6179" w:rsidRPr="0043435F" w:rsidRDefault="006B6179" w:rsidP="006B6179">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40ADBF2" w14:textId="77777777" w:rsidR="006B6179" w:rsidRDefault="006B6179" w:rsidP="006B6179">
      <w:pPr>
        <w:pStyle w:val="Tekstpodstawowy"/>
        <w:ind w:left="284" w:right="-47"/>
        <w:jc w:val="both"/>
        <w:rPr>
          <w:rFonts w:ascii="Times New Roman" w:hAnsi="Times New Roman"/>
        </w:rPr>
      </w:pPr>
    </w:p>
    <w:p w14:paraId="2FA47E26" w14:textId="77777777" w:rsidR="006B6179" w:rsidRDefault="006B6179" w:rsidP="006B6179">
      <w:pPr>
        <w:pStyle w:val="Tekstpodstawowy"/>
        <w:ind w:right="-47"/>
        <w:jc w:val="center"/>
        <w:rPr>
          <w:rFonts w:ascii="Times New Roman" w:hAnsi="Times New Roman"/>
          <w:b/>
        </w:rPr>
      </w:pPr>
    </w:p>
    <w:p w14:paraId="54884A3A" w14:textId="77777777" w:rsidR="006B6179" w:rsidRPr="00877B92" w:rsidRDefault="006B6179" w:rsidP="006B617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0B94656C" w14:textId="77777777" w:rsidR="006B6179" w:rsidRPr="009B2595" w:rsidRDefault="006B6179" w:rsidP="006B6179">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5703853F" w14:textId="77777777" w:rsidR="006B6179" w:rsidRPr="009B2595" w:rsidRDefault="006B6179" w:rsidP="006B6179">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3D1BB7C0" w14:textId="77777777" w:rsidR="006B6179" w:rsidRPr="009B2595" w:rsidRDefault="006B6179" w:rsidP="006B6179">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6B650FDF" w14:textId="77777777" w:rsidR="006B6179" w:rsidRPr="009B2595" w:rsidRDefault="006B6179" w:rsidP="006B6179">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w:t>
      </w:r>
      <w:r w:rsidRPr="009B2595">
        <w:rPr>
          <w:sz w:val="24"/>
          <w:szCs w:val="24"/>
          <w:lang w:val="pl-PL"/>
        </w:rPr>
        <w:lastRenderedPageBreak/>
        <w:t xml:space="preserve">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F1ED706" w14:textId="77777777" w:rsidR="006B6179" w:rsidRPr="009B2595" w:rsidRDefault="006B6179" w:rsidP="006B6179">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7D2BC224" w14:textId="77777777" w:rsidR="006B6179" w:rsidRPr="009B2595" w:rsidRDefault="006B6179" w:rsidP="006B6179">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12C3CB6D" w14:textId="77777777" w:rsidR="006B6179" w:rsidRPr="009B2595" w:rsidRDefault="006B6179" w:rsidP="006B6179">
      <w:pPr>
        <w:numPr>
          <w:ilvl w:val="0"/>
          <w:numId w:val="50"/>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7C5FE13F" w14:textId="77777777" w:rsidR="006B6179" w:rsidRPr="009B2595" w:rsidRDefault="006B6179" w:rsidP="006B6179">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5512720" w14:textId="77777777" w:rsidR="006B6179" w:rsidRPr="009B2595" w:rsidRDefault="006B6179" w:rsidP="006B6179">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1556A635" w14:textId="77777777" w:rsidR="006B6179" w:rsidRPr="00042F5C" w:rsidRDefault="006B6179" w:rsidP="006B6179">
      <w:pPr>
        <w:widowControl w:val="0"/>
        <w:suppressAutoHyphens/>
        <w:autoSpaceDN w:val="0"/>
        <w:ind w:left="360"/>
        <w:jc w:val="center"/>
        <w:textAlignment w:val="baseline"/>
        <w:rPr>
          <w:rFonts w:eastAsia="SimSun"/>
          <w:b/>
          <w:bCs/>
          <w:color w:val="000000"/>
          <w:kern w:val="2"/>
          <w:sz w:val="24"/>
          <w:szCs w:val="24"/>
          <w:lang w:val="pl-PL"/>
        </w:rPr>
      </w:pPr>
    </w:p>
    <w:p w14:paraId="3832FFD8" w14:textId="77777777" w:rsidR="006B6179" w:rsidRPr="009B2595" w:rsidRDefault="006B6179" w:rsidP="006B6179">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178DCAFA" w14:textId="77777777" w:rsidR="006B6179" w:rsidRPr="009B2595" w:rsidRDefault="006B6179" w:rsidP="006B6179">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35B09391" w14:textId="77777777" w:rsidR="006B6179" w:rsidRPr="009B2595" w:rsidRDefault="006B6179" w:rsidP="006B6179">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5219E4BC" w14:textId="77777777" w:rsidR="006B6179" w:rsidRPr="009B2595" w:rsidRDefault="006B6179" w:rsidP="006B6179">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668EFF1" w14:textId="77777777" w:rsidR="006B6179" w:rsidRPr="009B2595" w:rsidRDefault="006B6179" w:rsidP="006B6179">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9CE4282" w14:textId="77777777" w:rsidR="00391863" w:rsidRDefault="00391863" w:rsidP="006B6179">
      <w:pPr>
        <w:pStyle w:val="Tekstpodstawowy"/>
        <w:ind w:right="-47"/>
        <w:jc w:val="center"/>
        <w:rPr>
          <w:rFonts w:ascii="Times New Roman" w:hAnsi="Times New Roman"/>
          <w:b/>
        </w:rPr>
      </w:pPr>
    </w:p>
    <w:p w14:paraId="1A0F713D" w14:textId="77777777" w:rsidR="00391863" w:rsidRDefault="00391863" w:rsidP="006B6179">
      <w:pPr>
        <w:pStyle w:val="Tekstpodstawowy"/>
        <w:ind w:right="-47"/>
        <w:jc w:val="center"/>
        <w:rPr>
          <w:rFonts w:ascii="Times New Roman" w:hAnsi="Times New Roman"/>
          <w:b/>
        </w:rPr>
      </w:pPr>
    </w:p>
    <w:p w14:paraId="42C9BCC1" w14:textId="68DA4ED7" w:rsidR="006B6179" w:rsidRPr="00877B92" w:rsidRDefault="006B6179" w:rsidP="006B617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505B0789" w14:textId="77777777" w:rsidR="006B6179" w:rsidRDefault="006B6179" w:rsidP="006B6179">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4F3D014A" w14:textId="77777777" w:rsidR="006B6179" w:rsidRDefault="006B6179" w:rsidP="006B6179">
      <w:pPr>
        <w:pStyle w:val="Tekstpodstawowy"/>
        <w:ind w:right="-47"/>
        <w:jc w:val="center"/>
        <w:rPr>
          <w:rFonts w:ascii="Times New Roman" w:hAnsi="Times New Roman"/>
        </w:rPr>
      </w:pPr>
    </w:p>
    <w:p w14:paraId="5E1232AF" w14:textId="77777777" w:rsidR="006B6179" w:rsidRPr="00877B92" w:rsidRDefault="006B6179" w:rsidP="006B617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7B2F4FD8" w14:textId="77777777" w:rsidR="006B6179" w:rsidRDefault="006B6179" w:rsidP="006B6179">
      <w:pPr>
        <w:pStyle w:val="Tekstpodstawowy"/>
        <w:ind w:right="-47"/>
        <w:jc w:val="both"/>
        <w:rPr>
          <w:rFonts w:ascii="Times New Roman" w:hAnsi="Times New Roman"/>
        </w:rPr>
      </w:pPr>
      <w:r>
        <w:rPr>
          <w:rFonts w:ascii="Times New Roman" w:hAnsi="Times New Roman"/>
        </w:rPr>
        <w:lastRenderedPageBreak/>
        <w:t>W sprawach nie uregulowanych w niniejszej umowie stosuje się przepisy kodeksu cywilnego i ustawy prawo zamówień publicznych</w:t>
      </w:r>
    </w:p>
    <w:p w14:paraId="6116FD5D" w14:textId="77777777" w:rsidR="006B6179" w:rsidRDefault="006B6179" w:rsidP="006B6179">
      <w:pPr>
        <w:pStyle w:val="Tekstpodstawowy"/>
        <w:ind w:right="-47"/>
        <w:jc w:val="both"/>
        <w:rPr>
          <w:rFonts w:ascii="Times New Roman" w:hAnsi="Times New Roman"/>
        </w:rPr>
      </w:pPr>
    </w:p>
    <w:p w14:paraId="4A02C834" w14:textId="77777777" w:rsidR="006B6179" w:rsidRPr="00877B92" w:rsidRDefault="006B6179" w:rsidP="006B617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67C7508D" w14:textId="77777777" w:rsidR="006B6179" w:rsidRDefault="006B6179" w:rsidP="006B6179">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46A0D02" w14:textId="77777777" w:rsidR="006B6179" w:rsidRDefault="006B6179" w:rsidP="006B6179">
      <w:pPr>
        <w:pStyle w:val="Tekstpodstawowy"/>
        <w:ind w:right="-47"/>
        <w:jc w:val="both"/>
        <w:rPr>
          <w:rFonts w:ascii="Times New Roman" w:hAnsi="Times New Roman"/>
        </w:rPr>
      </w:pPr>
    </w:p>
    <w:p w14:paraId="5381F31F" w14:textId="77777777" w:rsidR="006B6179" w:rsidRDefault="006B6179" w:rsidP="006B6179">
      <w:pPr>
        <w:pStyle w:val="Tekstpodstawowy"/>
        <w:ind w:right="-47"/>
        <w:jc w:val="center"/>
        <w:rPr>
          <w:rFonts w:ascii="Times New Roman" w:hAnsi="Times New Roman"/>
          <w:b/>
        </w:rPr>
      </w:pPr>
    </w:p>
    <w:p w14:paraId="2296A0D3" w14:textId="77777777" w:rsidR="006B6179" w:rsidRPr="00877B92" w:rsidRDefault="006B6179" w:rsidP="006B617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07A495B9" w14:textId="77777777" w:rsidR="006B6179" w:rsidRPr="004F0507" w:rsidRDefault="006B6179" w:rsidP="006B6179">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010903B" w14:textId="77777777" w:rsidR="006B6179" w:rsidRDefault="006B6179" w:rsidP="006B6179">
      <w:pPr>
        <w:pStyle w:val="Tekstpodstawowy2"/>
        <w:spacing w:line="240" w:lineRule="auto"/>
        <w:ind w:right="-47"/>
      </w:pPr>
    </w:p>
    <w:p w14:paraId="2679FFDA" w14:textId="77777777" w:rsidR="006B6179" w:rsidRDefault="006B6179" w:rsidP="006B6179">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31590E8F" w14:textId="77777777" w:rsidR="006B6179" w:rsidRDefault="006B6179" w:rsidP="006B6179">
      <w:pPr>
        <w:rPr>
          <w:sz w:val="22"/>
          <w:szCs w:val="22"/>
          <w:lang w:val="pl-PL"/>
        </w:rPr>
      </w:pPr>
    </w:p>
    <w:p w14:paraId="40905EEA" w14:textId="77777777" w:rsidR="006B6179" w:rsidRDefault="006B6179" w:rsidP="006B6179">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7D95FE1D" w14:textId="77777777" w:rsidR="006B6179" w:rsidRDefault="006B6179" w:rsidP="006B6179">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7E4286D5" w14:textId="77777777" w:rsidR="006B6179" w:rsidRDefault="006B6179" w:rsidP="006B6179">
      <w:pPr>
        <w:pStyle w:val="Zwykytekst"/>
        <w:rPr>
          <w:rFonts w:ascii="Times New Roman" w:hAnsi="Times New Roman" w:cs="Times New Roman"/>
          <w:sz w:val="22"/>
          <w:szCs w:val="22"/>
          <w:lang w:val="pl-PL"/>
        </w:rPr>
      </w:pPr>
    </w:p>
    <w:p w14:paraId="593B9396" w14:textId="77777777" w:rsidR="006B6179" w:rsidRDefault="006B6179" w:rsidP="006B6179">
      <w:pPr>
        <w:pStyle w:val="Zwykytekst"/>
        <w:ind w:left="4956" w:firstLine="708"/>
        <w:rPr>
          <w:rFonts w:ascii="Times New Roman" w:hAnsi="Times New Roman" w:cs="Times New Roman"/>
          <w:sz w:val="22"/>
          <w:szCs w:val="22"/>
          <w:lang w:val="pl-PL"/>
        </w:rPr>
      </w:pPr>
    </w:p>
    <w:p w14:paraId="5D99C538" w14:textId="77777777" w:rsidR="006B6179" w:rsidRDefault="006B6179" w:rsidP="006B6179">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6F2FEC7A" w14:textId="77777777" w:rsidR="006B6179" w:rsidRDefault="006B6179" w:rsidP="006B6179">
      <w:pPr>
        <w:pStyle w:val="Zwykytekst"/>
        <w:ind w:left="4956" w:firstLine="708"/>
        <w:rPr>
          <w:rFonts w:ascii="Times New Roman" w:hAnsi="Times New Roman" w:cs="Times New Roman"/>
          <w:b/>
          <w:bCs/>
          <w:sz w:val="22"/>
          <w:szCs w:val="22"/>
          <w:lang w:val="pl-PL"/>
        </w:rPr>
      </w:pPr>
    </w:p>
    <w:p w14:paraId="1C8FFD2F" w14:textId="77777777" w:rsidR="006B6179" w:rsidRDefault="006B6179" w:rsidP="006B6179">
      <w:pPr>
        <w:pStyle w:val="Zwykytekst"/>
        <w:ind w:left="4956" w:firstLine="708"/>
        <w:rPr>
          <w:rFonts w:ascii="Times New Roman" w:hAnsi="Times New Roman" w:cs="Times New Roman"/>
          <w:b/>
          <w:bCs/>
          <w:sz w:val="22"/>
          <w:szCs w:val="22"/>
          <w:lang w:val="pl-PL"/>
        </w:rPr>
      </w:pPr>
    </w:p>
    <w:p w14:paraId="5AF0A719" w14:textId="77777777" w:rsidR="006B6179" w:rsidRDefault="006B6179" w:rsidP="006B6179">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5D475EAB" w14:textId="77777777" w:rsidR="006B6179" w:rsidRDefault="006B6179" w:rsidP="006B6179">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1607B83D"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4133C823"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7A91C798"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45A30D1A"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1B3A7417"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2C84616F"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6D9AB950"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63C411AB"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73E6C4A1"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771249D3"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13A70EE1"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0AF27E85"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13EC7150"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70C3B7FE"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1F767261"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1E0EA452"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32C2904B"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6D26510E"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72006EAF"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15A31F4C"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2DF4537E"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1133DB0C"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0D671FC6"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483A9C30"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6A6C6032" w14:textId="77777777" w:rsidR="006B6179" w:rsidRPr="00515AFA" w:rsidRDefault="006B6179" w:rsidP="006B6179">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5AB3450A" w14:textId="77777777" w:rsidR="006B6179" w:rsidRPr="00515AFA" w:rsidRDefault="006B6179" w:rsidP="006B6179">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A6C7989" w14:textId="77777777" w:rsidR="006B6179" w:rsidRDefault="006B6179" w:rsidP="006B6179">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7326ADB0" w14:textId="77777777" w:rsidR="00391863" w:rsidRDefault="00391863" w:rsidP="006B6179">
      <w:pPr>
        <w:widowControl w:val="0"/>
        <w:autoSpaceDE w:val="0"/>
        <w:autoSpaceDN w:val="0"/>
        <w:jc w:val="right"/>
        <w:textAlignment w:val="baseline"/>
        <w:rPr>
          <w:sz w:val="22"/>
          <w:szCs w:val="22"/>
          <w:lang w:val="pl-PL"/>
        </w:rPr>
      </w:pPr>
    </w:p>
    <w:p w14:paraId="1E7F3BA3" w14:textId="0318684E" w:rsidR="006B6179" w:rsidRPr="00515AFA" w:rsidRDefault="006B6179" w:rsidP="006B6179">
      <w:pPr>
        <w:widowControl w:val="0"/>
        <w:autoSpaceDE w:val="0"/>
        <w:autoSpaceDN w:val="0"/>
        <w:jc w:val="right"/>
        <w:textAlignment w:val="baseline"/>
        <w:rPr>
          <w:sz w:val="22"/>
          <w:szCs w:val="22"/>
          <w:lang w:val="pl-PL"/>
        </w:rPr>
      </w:pPr>
      <w:r w:rsidRPr="00515AFA">
        <w:rPr>
          <w:sz w:val="22"/>
          <w:szCs w:val="22"/>
          <w:lang w:val="pl-PL"/>
        </w:rPr>
        <w:t>Załącznik nr 2 do umowy</w:t>
      </w:r>
    </w:p>
    <w:p w14:paraId="121F9EE7" w14:textId="77777777" w:rsidR="006B6179" w:rsidRPr="00515AFA" w:rsidRDefault="006B6179" w:rsidP="006B6179">
      <w:pPr>
        <w:widowControl w:val="0"/>
        <w:autoSpaceDE w:val="0"/>
        <w:autoSpaceDN w:val="0"/>
        <w:jc w:val="both"/>
        <w:textAlignment w:val="baseline"/>
        <w:rPr>
          <w:sz w:val="22"/>
          <w:szCs w:val="22"/>
          <w:lang w:val="pl-PL"/>
        </w:rPr>
      </w:pPr>
    </w:p>
    <w:p w14:paraId="621FD0B8" w14:textId="77777777" w:rsidR="006B6179" w:rsidRPr="00515AFA" w:rsidRDefault="006B6179" w:rsidP="006B6179">
      <w:pPr>
        <w:widowControl w:val="0"/>
        <w:autoSpaceDE w:val="0"/>
        <w:autoSpaceDN w:val="0"/>
        <w:jc w:val="both"/>
        <w:textAlignment w:val="baseline"/>
        <w:rPr>
          <w:sz w:val="22"/>
          <w:szCs w:val="22"/>
          <w:lang w:val="pl-PL"/>
        </w:rPr>
      </w:pPr>
    </w:p>
    <w:p w14:paraId="799703A6" w14:textId="77777777" w:rsidR="006B6179" w:rsidRPr="00515AFA" w:rsidRDefault="006B6179" w:rsidP="006B6179">
      <w:pPr>
        <w:widowControl w:val="0"/>
        <w:autoSpaceDE w:val="0"/>
        <w:autoSpaceDN w:val="0"/>
        <w:jc w:val="both"/>
        <w:textAlignment w:val="baseline"/>
        <w:rPr>
          <w:sz w:val="22"/>
          <w:szCs w:val="22"/>
          <w:lang w:val="pl-PL"/>
        </w:rPr>
      </w:pPr>
      <w:r w:rsidRPr="00515AFA">
        <w:rPr>
          <w:sz w:val="22"/>
          <w:szCs w:val="22"/>
          <w:lang w:val="pl-PL"/>
        </w:rPr>
        <w:t>.....................................… </w:t>
      </w:r>
    </w:p>
    <w:p w14:paraId="3173EB38" w14:textId="77777777" w:rsidR="006B6179" w:rsidRPr="00515AFA" w:rsidRDefault="006B6179" w:rsidP="006B6179">
      <w:pPr>
        <w:widowControl w:val="0"/>
        <w:autoSpaceDE w:val="0"/>
        <w:autoSpaceDN w:val="0"/>
        <w:ind w:firstLine="555"/>
        <w:textAlignment w:val="baseline"/>
        <w:rPr>
          <w:sz w:val="22"/>
          <w:szCs w:val="22"/>
          <w:lang w:val="pl-PL"/>
        </w:rPr>
      </w:pPr>
      <w:r w:rsidRPr="00515AFA">
        <w:rPr>
          <w:sz w:val="22"/>
          <w:szCs w:val="22"/>
          <w:lang w:val="pl-PL"/>
        </w:rPr>
        <w:t>Nazwa Wykonawcy</w:t>
      </w:r>
    </w:p>
    <w:p w14:paraId="47139D2F" w14:textId="77777777" w:rsidR="006B6179" w:rsidRPr="00515AFA" w:rsidRDefault="006B6179" w:rsidP="006B6179">
      <w:pPr>
        <w:widowControl w:val="0"/>
        <w:autoSpaceDE w:val="0"/>
        <w:autoSpaceDN w:val="0"/>
        <w:textAlignment w:val="baseline"/>
        <w:rPr>
          <w:sz w:val="22"/>
          <w:szCs w:val="22"/>
          <w:lang w:val="pl-PL"/>
        </w:rPr>
      </w:pPr>
    </w:p>
    <w:p w14:paraId="5681E5BF" w14:textId="77777777" w:rsidR="006B6179" w:rsidRPr="00515AFA" w:rsidRDefault="006B6179" w:rsidP="006B6179">
      <w:pPr>
        <w:widowControl w:val="0"/>
        <w:autoSpaceDE w:val="0"/>
        <w:autoSpaceDN w:val="0"/>
        <w:jc w:val="both"/>
        <w:textAlignment w:val="baseline"/>
        <w:rPr>
          <w:sz w:val="22"/>
          <w:szCs w:val="22"/>
          <w:lang w:val="pl-PL"/>
        </w:rPr>
      </w:pPr>
      <w:r w:rsidRPr="00515AFA">
        <w:rPr>
          <w:sz w:val="22"/>
          <w:szCs w:val="22"/>
          <w:lang w:val="pl-PL"/>
        </w:rPr>
        <w:t>.....................................…</w:t>
      </w:r>
    </w:p>
    <w:p w14:paraId="5057A9C7" w14:textId="77777777" w:rsidR="006B6179" w:rsidRPr="00515AFA" w:rsidRDefault="006B6179" w:rsidP="006B6179">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4E190584" w14:textId="77777777" w:rsidR="006B6179" w:rsidRPr="00515AFA" w:rsidRDefault="006B6179" w:rsidP="006B6179">
      <w:pPr>
        <w:widowControl w:val="0"/>
        <w:autoSpaceDE w:val="0"/>
        <w:autoSpaceDN w:val="0"/>
        <w:spacing w:before="90"/>
        <w:ind w:left="115" w:right="110"/>
        <w:jc w:val="both"/>
        <w:outlineLvl w:val="0"/>
        <w:rPr>
          <w:rFonts w:eastAsia="Verdana"/>
          <w:b/>
          <w:bCs/>
          <w:sz w:val="22"/>
          <w:szCs w:val="22"/>
          <w:lang w:val="pl-PL" w:eastAsia="en-US"/>
        </w:rPr>
      </w:pPr>
    </w:p>
    <w:p w14:paraId="30F58B12" w14:textId="77777777" w:rsidR="006B6179" w:rsidRPr="00515AFA" w:rsidRDefault="006B6179" w:rsidP="006B6179">
      <w:pPr>
        <w:widowControl w:val="0"/>
        <w:autoSpaceDE w:val="0"/>
        <w:autoSpaceDN w:val="0"/>
        <w:spacing w:before="90"/>
        <w:ind w:right="110"/>
        <w:jc w:val="both"/>
        <w:outlineLvl w:val="0"/>
        <w:rPr>
          <w:rFonts w:eastAsia="Verdana"/>
          <w:b/>
          <w:bCs/>
          <w:sz w:val="22"/>
          <w:szCs w:val="22"/>
          <w:lang w:val="pl-PL" w:eastAsia="en-US"/>
        </w:rPr>
      </w:pPr>
    </w:p>
    <w:p w14:paraId="56E4FD84" w14:textId="77777777" w:rsidR="006B6179" w:rsidRPr="00515AFA" w:rsidRDefault="006B6179" w:rsidP="006B6179">
      <w:pPr>
        <w:widowControl w:val="0"/>
        <w:autoSpaceDE w:val="0"/>
        <w:autoSpaceDN w:val="0"/>
        <w:jc w:val="center"/>
        <w:textAlignment w:val="baseline"/>
        <w:rPr>
          <w:b/>
          <w:bCs/>
          <w:sz w:val="22"/>
          <w:szCs w:val="22"/>
          <w:lang w:val="pl-PL"/>
        </w:rPr>
      </w:pPr>
    </w:p>
    <w:p w14:paraId="29DE91D6" w14:textId="77777777" w:rsidR="006B6179" w:rsidRPr="00515AFA" w:rsidRDefault="006B6179" w:rsidP="006B6179">
      <w:pPr>
        <w:widowControl w:val="0"/>
        <w:autoSpaceDE w:val="0"/>
        <w:autoSpaceDN w:val="0"/>
        <w:jc w:val="center"/>
        <w:textAlignment w:val="baseline"/>
        <w:rPr>
          <w:b/>
          <w:bCs/>
          <w:sz w:val="22"/>
          <w:szCs w:val="22"/>
          <w:lang w:val="pl-PL"/>
        </w:rPr>
      </w:pPr>
    </w:p>
    <w:p w14:paraId="5A8D9343" w14:textId="77777777" w:rsidR="006B6179" w:rsidRPr="00515AFA" w:rsidRDefault="006B6179" w:rsidP="006B6179">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045746FD" w14:textId="77777777" w:rsidR="006B6179" w:rsidRPr="00515AFA" w:rsidRDefault="006B6179" w:rsidP="006B6179">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234AFCA1" w14:textId="77777777" w:rsidR="006B6179" w:rsidRPr="00515AFA" w:rsidRDefault="006B6179" w:rsidP="006B6179">
      <w:pPr>
        <w:widowControl w:val="0"/>
        <w:autoSpaceDE w:val="0"/>
        <w:autoSpaceDN w:val="0"/>
        <w:jc w:val="center"/>
        <w:textAlignment w:val="baseline"/>
        <w:rPr>
          <w:b/>
          <w:bCs/>
          <w:sz w:val="22"/>
          <w:szCs w:val="22"/>
          <w:lang w:val="pl-PL"/>
        </w:rPr>
      </w:pPr>
    </w:p>
    <w:p w14:paraId="0ECA601E" w14:textId="77777777" w:rsidR="006B6179" w:rsidRPr="00515AFA" w:rsidRDefault="006B6179" w:rsidP="006B6179">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4D61826" w14:textId="77777777" w:rsidR="006B6179" w:rsidRPr="00515AFA" w:rsidRDefault="006B6179" w:rsidP="006B6179">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24691497" w14:textId="77777777" w:rsidR="006B6179" w:rsidRPr="00515AFA" w:rsidRDefault="006B6179" w:rsidP="006B6179">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6E47B3D4" w14:textId="77777777" w:rsidR="006B6179" w:rsidRPr="00515AFA" w:rsidRDefault="006B6179" w:rsidP="006B6179">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4FCAB716" w14:textId="77777777" w:rsidR="006B6179" w:rsidRPr="00515AFA" w:rsidRDefault="006B6179" w:rsidP="006B6179">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 xml:space="preserve">dla Akademia Górniczo-Hutnicza im. Stanisława Staszica w </w:t>
      </w:r>
      <w:r w:rsidRPr="00515AFA">
        <w:rPr>
          <w:rFonts w:eastAsia="Calibri"/>
          <w:sz w:val="22"/>
          <w:szCs w:val="22"/>
          <w:lang w:val="pl-PL" w:eastAsia="en-US"/>
        </w:rPr>
        <w:lastRenderedPageBreak/>
        <w:t>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2EDEB690" w14:textId="77777777" w:rsidR="006B6179" w:rsidRPr="00515AFA" w:rsidRDefault="006B6179" w:rsidP="006B6179">
      <w:pPr>
        <w:spacing w:after="200" w:line="276" w:lineRule="auto"/>
        <w:ind w:left="780"/>
        <w:contextualSpacing/>
        <w:textAlignment w:val="baseline"/>
        <w:rPr>
          <w:sz w:val="22"/>
          <w:szCs w:val="22"/>
          <w:lang w:val="pl-PL"/>
        </w:rPr>
      </w:pPr>
    </w:p>
    <w:p w14:paraId="310E778C" w14:textId="77777777" w:rsidR="006B6179" w:rsidRPr="00515AFA" w:rsidRDefault="006B6179" w:rsidP="006B6179">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30D0968" w14:textId="77777777" w:rsidR="006B6179" w:rsidRPr="00515AFA" w:rsidRDefault="006B6179" w:rsidP="006B6179">
      <w:pPr>
        <w:widowControl w:val="0"/>
        <w:autoSpaceDE w:val="0"/>
        <w:autoSpaceDN w:val="0"/>
        <w:spacing w:before="90"/>
        <w:ind w:right="110"/>
        <w:jc w:val="both"/>
        <w:outlineLvl w:val="0"/>
        <w:rPr>
          <w:rFonts w:eastAsia="Verdana"/>
          <w:b/>
          <w:bCs/>
          <w:sz w:val="22"/>
          <w:szCs w:val="22"/>
          <w:lang w:val="pl-PL" w:eastAsia="en-US"/>
        </w:rPr>
      </w:pPr>
    </w:p>
    <w:p w14:paraId="762EA28F" w14:textId="77777777" w:rsidR="006B6179" w:rsidRPr="00515AFA" w:rsidRDefault="006B6179" w:rsidP="006B6179">
      <w:pPr>
        <w:widowControl w:val="0"/>
        <w:autoSpaceDE w:val="0"/>
        <w:autoSpaceDN w:val="0"/>
        <w:spacing w:before="90"/>
        <w:ind w:right="110"/>
        <w:jc w:val="both"/>
        <w:outlineLvl w:val="0"/>
        <w:rPr>
          <w:rFonts w:eastAsia="Verdana"/>
          <w:b/>
          <w:bCs/>
          <w:sz w:val="22"/>
          <w:szCs w:val="22"/>
          <w:lang w:val="pl-PL" w:eastAsia="en-US"/>
        </w:rPr>
      </w:pPr>
    </w:p>
    <w:p w14:paraId="761F4899" w14:textId="77777777" w:rsidR="006B6179" w:rsidRPr="00515AFA" w:rsidRDefault="006B6179" w:rsidP="006B6179">
      <w:pPr>
        <w:widowControl w:val="0"/>
        <w:autoSpaceDE w:val="0"/>
        <w:autoSpaceDN w:val="0"/>
        <w:spacing w:before="90"/>
        <w:ind w:right="110"/>
        <w:jc w:val="both"/>
        <w:outlineLvl w:val="0"/>
        <w:rPr>
          <w:rFonts w:eastAsia="Verdana"/>
          <w:b/>
          <w:bCs/>
          <w:sz w:val="22"/>
          <w:szCs w:val="22"/>
          <w:lang w:val="pl-PL" w:eastAsia="en-US"/>
        </w:rPr>
      </w:pPr>
    </w:p>
    <w:p w14:paraId="29311124" w14:textId="77777777" w:rsidR="006B6179" w:rsidRPr="00515AFA" w:rsidRDefault="006B6179" w:rsidP="006B6179">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6B6179" w:rsidRPr="004D2F87" w14:paraId="7F9DADD7" w14:textId="77777777" w:rsidTr="009B12C7">
        <w:tc>
          <w:tcPr>
            <w:tcW w:w="4105" w:type="dxa"/>
            <w:hideMark/>
          </w:tcPr>
          <w:p w14:paraId="5A6B59C9" w14:textId="77777777" w:rsidR="006B6179" w:rsidRPr="00515AFA" w:rsidRDefault="006B6179" w:rsidP="009B12C7">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604757" w14:textId="77777777" w:rsidR="006B6179" w:rsidRPr="00515AFA" w:rsidRDefault="006B6179" w:rsidP="009B12C7">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5F231E1E" w14:textId="77777777" w:rsidR="006B6179" w:rsidRPr="00515AFA" w:rsidRDefault="006B6179" w:rsidP="006B6179">
      <w:pPr>
        <w:spacing w:line="360" w:lineRule="auto"/>
        <w:jc w:val="both"/>
        <w:rPr>
          <w:rFonts w:eastAsia="Calibri"/>
          <w:color w:val="222A35"/>
          <w:sz w:val="22"/>
          <w:szCs w:val="22"/>
          <w:lang w:val="pl-PL" w:eastAsia="x-none"/>
        </w:rPr>
      </w:pPr>
    </w:p>
    <w:p w14:paraId="61475F68" w14:textId="77777777" w:rsidR="006B6179" w:rsidRPr="002E3AF9" w:rsidRDefault="006B6179" w:rsidP="006B6179">
      <w:pPr>
        <w:rPr>
          <w:lang w:val="pl-PL"/>
        </w:rPr>
      </w:pPr>
    </w:p>
    <w:p w14:paraId="5A5CABBF" w14:textId="77777777" w:rsidR="006B6179" w:rsidRPr="007775F0" w:rsidRDefault="006B6179" w:rsidP="006B6179">
      <w:pPr>
        <w:rPr>
          <w:lang w:val="pl-PL"/>
        </w:rPr>
      </w:pPr>
    </w:p>
    <w:p w14:paraId="3035A377" w14:textId="77777777" w:rsidR="006B6179" w:rsidRPr="009A2FD4" w:rsidRDefault="006B6179" w:rsidP="006B6179">
      <w:pPr>
        <w:rPr>
          <w:lang w:val="pl-PL"/>
        </w:rPr>
      </w:pPr>
    </w:p>
    <w:p w14:paraId="14CCE759" w14:textId="77777777" w:rsidR="006B6179" w:rsidRPr="004830B6" w:rsidRDefault="006B6179" w:rsidP="006B6179">
      <w:pPr>
        <w:rPr>
          <w:lang w:val="pl-PL"/>
        </w:rPr>
      </w:pPr>
    </w:p>
    <w:p w14:paraId="13D3F004" w14:textId="77777777" w:rsidR="006B6179" w:rsidRPr="00291156" w:rsidRDefault="006B6179" w:rsidP="006B6179">
      <w:pPr>
        <w:rPr>
          <w:lang w:val="pl-PL"/>
        </w:rPr>
      </w:pPr>
    </w:p>
    <w:p w14:paraId="5F6B5375" w14:textId="77777777" w:rsidR="00496551" w:rsidRPr="006B6179" w:rsidRDefault="00496551" w:rsidP="006B6179">
      <w:pPr>
        <w:rPr>
          <w:lang w:val="pl-PL"/>
        </w:rPr>
      </w:pPr>
    </w:p>
    <w:sectPr w:rsidR="00496551" w:rsidRPr="006B6179">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FC630" w14:textId="77777777" w:rsidR="00DB3572" w:rsidRDefault="00DB3572">
      <w:r>
        <w:separator/>
      </w:r>
    </w:p>
  </w:endnote>
  <w:endnote w:type="continuationSeparator" w:id="0">
    <w:p w14:paraId="049A5E92" w14:textId="77777777" w:rsidR="00DB3572" w:rsidRDefault="00DB3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2F40" w14:textId="77777777" w:rsidR="00FB354D" w:rsidRDefault="00FB354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09A99" w14:textId="77777777" w:rsidR="006B6179" w:rsidRDefault="006B6179">
    <w:pPr>
      <w:pStyle w:val="Stopka"/>
      <w:jc w:val="right"/>
    </w:pPr>
    <w:r>
      <w:fldChar w:fldCharType="begin"/>
    </w:r>
    <w:r>
      <w:instrText>PAGE   \* MERGEFORMAT</w:instrText>
    </w:r>
    <w:r>
      <w:fldChar w:fldCharType="separate"/>
    </w:r>
    <w:r>
      <w:rPr>
        <w:lang w:val="pl-PL"/>
      </w:rPr>
      <w:t>2</w:t>
    </w:r>
    <w:r>
      <w:fldChar w:fldCharType="end"/>
    </w:r>
  </w:p>
  <w:p w14:paraId="50C0309D" w14:textId="77777777" w:rsidR="00FB354D" w:rsidRDefault="00FB354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3FB55" w14:textId="77777777" w:rsidR="00FB354D" w:rsidRDefault="00FB354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029E4" w14:textId="77777777" w:rsidR="00DB3572" w:rsidRDefault="00DB3572">
      <w:r>
        <w:separator/>
      </w:r>
    </w:p>
  </w:footnote>
  <w:footnote w:type="continuationSeparator" w:id="0">
    <w:p w14:paraId="360153E4" w14:textId="77777777" w:rsidR="00DB3572" w:rsidRDefault="00DB3572">
      <w:r>
        <w:continuationSeparator/>
      </w:r>
    </w:p>
  </w:footnote>
  <w:footnote w:id="1">
    <w:p w14:paraId="332064D7" w14:textId="77777777" w:rsidR="006B6179" w:rsidRDefault="006B6179" w:rsidP="006B6179">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CC95741" w14:textId="77777777" w:rsidR="006B6179" w:rsidRDefault="006B6179" w:rsidP="006B6179">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3255FEF" w14:textId="77777777" w:rsidR="006B6179" w:rsidRDefault="006B6179" w:rsidP="006B6179">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BDE2F76" w14:textId="77777777" w:rsidR="006B6179" w:rsidRDefault="006B6179" w:rsidP="006B6179">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5CFA153" w14:textId="77777777" w:rsidR="006B6179" w:rsidRDefault="006B6179" w:rsidP="006B6179">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96CD6BA" w14:textId="77777777" w:rsidR="006B6179" w:rsidRDefault="006B6179" w:rsidP="006B6179">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F7674DD" w14:textId="77777777" w:rsidR="006B6179" w:rsidRDefault="006B6179" w:rsidP="006B6179">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E6E0D37" w14:textId="77777777" w:rsidR="006B6179" w:rsidRDefault="006B6179" w:rsidP="006B6179">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EFDC307" w14:textId="77777777" w:rsidR="006B6179" w:rsidRDefault="006B6179" w:rsidP="006B6179">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82FF1C1" w14:textId="77777777" w:rsidR="006B6179" w:rsidRDefault="006B6179" w:rsidP="006B6179">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25A7007" w14:textId="77777777" w:rsidR="006B6179" w:rsidRDefault="006B6179" w:rsidP="006B6179">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2887A23" w14:textId="77777777" w:rsidR="006B6179" w:rsidRDefault="006B6179" w:rsidP="006B6179">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8C25008" w14:textId="77777777" w:rsidR="006B6179" w:rsidRDefault="006B6179" w:rsidP="006B6179">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85090B" w14:textId="77777777" w:rsidR="006B6179" w:rsidRDefault="006B6179" w:rsidP="006B6179">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7B89F12" w14:textId="77777777" w:rsidR="006B6179" w:rsidRDefault="006B6179" w:rsidP="006B6179">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0BB5898" w14:textId="77777777" w:rsidR="006B6179" w:rsidRDefault="006B6179" w:rsidP="006B6179">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E429E00" w14:textId="77777777" w:rsidR="006B6179" w:rsidRDefault="006B6179" w:rsidP="006B6179">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CB45D97" w14:textId="77777777" w:rsidR="006B6179" w:rsidRDefault="006B6179" w:rsidP="006B6179">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E77196E" w14:textId="77777777" w:rsidR="006B6179" w:rsidRDefault="006B6179" w:rsidP="006B6179">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A179E47" w14:textId="77777777" w:rsidR="006B6179" w:rsidRDefault="006B6179" w:rsidP="006B6179">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71FD373" w14:textId="77777777" w:rsidR="006B6179" w:rsidRDefault="006B6179" w:rsidP="006B6179">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AFFAB75" w14:textId="77777777" w:rsidR="006B6179" w:rsidRDefault="006B6179" w:rsidP="006B6179">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D6188B0" w14:textId="77777777" w:rsidR="006B6179" w:rsidRDefault="006B6179" w:rsidP="006B6179">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1C591F8" w14:textId="77777777" w:rsidR="006B6179" w:rsidRDefault="006B6179" w:rsidP="006B6179">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37D9C40" w14:textId="77777777" w:rsidR="006B6179" w:rsidRDefault="006B6179" w:rsidP="006B6179">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4E03631" w14:textId="77777777" w:rsidR="006B6179" w:rsidRDefault="006B6179" w:rsidP="006B6179">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88BC1B3" w14:textId="77777777" w:rsidR="006B6179" w:rsidRDefault="006B6179" w:rsidP="006B6179">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492F04E" w14:textId="77777777" w:rsidR="006B6179" w:rsidRDefault="006B6179" w:rsidP="006B6179">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419B8FA" w14:textId="77777777" w:rsidR="006B6179" w:rsidRDefault="006B6179" w:rsidP="006B6179">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9DA2416" w14:textId="77777777" w:rsidR="006B6179" w:rsidRDefault="006B6179" w:rsidP="006B6179">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A39D1" w14:textId="77777777" w:rsidR="00FB354D" w:rsidRDefault="00FB354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76FA7" w14:textId="77777777" w:rsidR="00FB354D" w:rsidRDefault="00FB354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52D27" w14:textId="77777777" w:rsidR="00FB354D" w:rsidRDefault="00FB354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26453978">
    <w:abstractNumId w:val="19"/>
  </w:num>
  <w:num w:numId="2" w16cid:durableId="68382922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95410224">
    <w:abstractNumId w:val="29"/>
  </w:num>
  <w:num w:numId="4" w16cid:durableId="725641732">
    <w:abstractNumId w:val="11"/>
  </w:num>
  <w:num w:numId="5" w16cid:durableId="1802454762">
    <w:abstractNumId w:val="30"/>
  </w:num>
  <w:num w:numId="6" w16cid:durableId="1297835458">
    <w:abstractNumId w:val="32"/>
  </w:num>
  <w:num w:numId="7" w16cid:durableId="238714651">
    <w:abstractNumId w:val="35"/>
  </w:num>
  <w:num w:numId="8" w16cid:durableId="11953750">
    <w:abstractNumId w:val="25"/>
  </w:num>
  <w:num w:numId="9" w16cid:durableId="820389880">
    <w:abstractNumId w:val="39"/>
  </w:num>
  <w:num w:numId="10" w16cid:durableId="248538310">
    <w:abstractNumId w:val="27"/>
  </w:num>
  <w:num w:numId="11" w16cid:durableId="1550798178">
    <w:abstractNumId w:val="6"/>
  </w:num>
  <w:num w:numId="12" w16cid:durableId="1917081825">
    <w:abstractNumId w:val="10"/>
  </w:num>
  <w:num w:numId="13" w16cid:durableId="59982928">
    <w:abstractNumId w:val="14"/>
  </w:num>
  <w:num w:numId="14" w16cid:durableId="1811316539">
    <w:abstractNumId w:val="40"/>
  </w:num>
  <w:num w:numId="15" w16cid:durableId="1024407496">
    <w:abstractNumId w:val="13"/>
  </w:num>
  <w:num w:numId="16" w16cid:durableId="1020475444">
    <w:abstractNumId w:val="9"/>
  </w:num>
  <w:num w:numId="17" w16cid:durableId="1917595451">
    <w:abstractNumId w:val="37"/>
  </w:num>
  <w:num w:numId="18" w16cid:durableId="605306332">
    <w:abstractNumId w:val="28"/>
  </w:num>
  <w:num w:numId="19" w16cid:durableId="1918785242">
    <w:abstractNumId w:val="23"/>
  </w:num>
  <w:num w:numId="20" w16cid:durableId="518007303">
    <w:abstractNumId w:val="26"/>
  </w:num>
  <w:num w:numId="21" w16cid:durableId="2055301319">
    <w:abstractNumId w:val="20"/>
  </w:num>
  <w:num w:numId="22" w16cid:durableId="2040809859">
    <w:abstractNumId w:val="0"/>
  </w:num>
  <w:num w:numId="23" w16cid:durableId="1813207851">
    <w:abstractNumId w:val="38"/>
  </w:num>
  <w:num w:numId="24" w16cid:durableId="1224491175">
    <w:abstractNumId w:val="18"/>
  </w:num>
  <w:num w:numId="25" w16cid:durableId="106700744">
    <w:abstractNumId w:val="3"/>
  </w:num>
  <w:num w:numId="26" w16cid:durableId="1730108553">
    <w:abstractNumId w:val="31"/>
  </w:num>
  <w:num w:numId="27" w16cid:durableId="74156146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547415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036548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2538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1633178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957104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132392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027245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47026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4866392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001860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981579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819183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934713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72953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606241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956489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74456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394454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606185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262337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018762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4E5"/>
    <w:rsid w:val="000033EA"/>
    <w:rsid w:val="0002467C"/>
    <w:rsid w:val="00040A7A"/>
    <w:rsid w:val="0007315E"/>
    <w:rsid w:val="000936CA"/>
    <w:rsid w:val="00097182"/>
    <w:rsid w:val="000B1A00"/>
    <w:rsid w:val="000C0F66"/>
    <w:rsid w:val="001764D4"/>
    <w:rsid w:val="001F341B"/>
    <w:rsid w:val="00200A7F"/>
    <w:rsid w:val="002430FD"/>
    <w:rsid w:val="0026402B"/>
    <w:rsid w:val="00267340"/>
    <w:rsid w:val="00275C59"/>
    <w:rsid w:val="002E46B7"/>
    <w:rsid w:val="00337165"/>
    <w:rsid w:val="00391863"/>
    <w:rsid w:val="003974EB"/>
    <w:rsid w:val="003C6167"/>
    <w:rsid w:val="003F1749"/>
    <w:rsid w:val="00496551"/>
    <w:rsid w:val="004A692C"/>
    <w:rsid w:val="004C4EC3"/>
    <w:rsid w:val="004D2F87"/>
    <w:rsid w:val="0050219D"/>
    <w:rsid w:val="00512FD2"/>
    <w:rsid w:val="00523F87"/>
    <w:rsid w:val="00593CEB"/>
    <w:rsid w:val="005C6D38"/>
    <w:rsid w:val="005D2104"/>
    <w:rsid w:val="00614C95"/>
    <w:rsid w:val="00660027"/>
    <w:rsid w:val="0069339E"/>
    <w:rsid w:val="006B6179"/>
    <w:rsid w:val="006F51B5"/>
    <w:rsid w:val="006F7905"/>
    <w:rsid w:val="00714F51"/>
    <w:rsid w:val="00731F6E"/>
    <w:rsid w:val="007A2EF1"/>
    <w:rsid w:val="007B00D4"/>
    <w:rsid w:val="007D703B"/>
    <w:rsid w:val="00800261"/>
    <w:rsid w:val="00841B63"/>
    <w:rsid w:val="0086736E"/>
    <w:rsid w:val="008D3AF3"/>
    <w:rsid w:val="008E0730"/>
    <w:rsid w:val="008E5BEF"/>
    <w:rsid w:val="0090408F"/>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43EBC"/>
    <w:rsid w:val="00BA1B11"/>
    <w:rsid w:val="00BA5498"/>
    <w:rsid w:val="00BD0C12"/>
    <w:rsid w:val="00BD5E3D"/>
    <w:rsid w:val="00BD74E5"/>
    <w:rsid w:val="00C02F21"/>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B3572"/>
    <w:rsid w:val="00DD0EDB"/>
    <w:rsid w:val="00DE2464"/>
    <w:rsid w:val="00E13592"/>
    <w:rsid w:val="00E256BD"/>
    <w:rsid w:val="00E27575"/>
    <w:rsid w:val="00E3334C"/>
    <w:rsid w:val="00E41EFD"/>
    <w:rsid w:val="00E4751B"/>
    <w:rsid w:val="00E874DC"/>
    <w:rsid w:val="00ED7A5A"/>
    <w:rsid w:val="00EE6740"/>
    <w:rsid w:val="00EF0390"/>
    <w:rsid w:val="00F053A7"/>
    <w:rsid w:val="00F07ABB"/>
    <w:rsid w:val="00F735E6"/>
    <w:rsid w:val="00FB354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A513D0"/>
  <w15:chartTrackingRefBased/>
  <w15:docId w15:val="{EB9E8745-B37A-48ED-93EB-429E1A4EC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B6179"/>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6B6179"/>
    <w:rPr>
      <w:lang w:val="en-US"/>
    </w:rPr>
  </w:style>
  <w:style w:type="character" w:styleId="Pogrubienie">
    <w:name w:val="Strong"/>
    <w:uiPriority w:val="22"/>
    <w:qFormat/>
    <w:rsid w:val="003918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6</TotalTime>
  <Pages>8</Pages>
  <Words>2400</Words>
  <Characters>14401</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16768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2026-03-26T12:04:00Z</cp:lastPrinted>
  <dcterms:created xsi:type="dcterms:W3CDTF">2026-04-22T06:38:00Z</dcterms:created>
  <dcterms:modified xsi:type="dcterms:W3CDTF">2026-04-22T06:42:00Z</dcterms:modified>
</cp:coreProperties>
</file>