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32F61" w14:textId="77777777" w:rsidR="00F14F33" w:rsidRPr="002A16E2" w:rsidRDefault="006832CE" w:rsidP="00F14F33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0F0CBF4A">
          <v:roundrect id="AutoShape 2" o:spid="_x0000_s1027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F14F33" w:rsidRPr="002A16E2">
        <w:rPr>
          <w:rFonts w:ascii="Times New Roman" w:hAnsi="Times New Roman"/>
          <w:b w:val="0"/>
          <w:sz w:val="22"/>
          <w:szCs w:val="22"/>
        </w:rPr>
        <w:tab/>
      </w:r>
      <w:r w:rsidR="00F14F33" w:rsidRPr="002A16E2">
        <w:rPr>
          <w:rFonts w:ascii="Times New Roman" w:hAnsi="Times New Roman"/>
          <w:b w:val="0"/>
          <w:sz w:val="22"/>
          <w:szCs w:val="22"/>
        </w:rPr>
        <w:tab/>
      </w:r>
      <w:r w:rsidR="00F14F33" w:rsidRPr="002A16E2">
        <w:rPr>
          <w:rFonts w:ascii="Times New Roman" w:hAnsi="Times New Roman"/>
          <w:b w:val="0"/>
          <w:sz w:val="22"/>
          <w:szCs w:val="22"/>
        </w:rPr>
        <w:tab/>
      </w:r>
      <w:r w:rsidR="00F14F33" w:rsidRPr="002A16E2">
        <w:rPr>
          <w:rFonts w:ascii="Times New Roman" w:hAnsi="Times New Roman"/>
          <w:b w:val="0"/>
          <w:sz w:val="22"/>
          <w:szCs w:val="22"/>
        </w:rPr>
        <w:tab/>
      </w:r>
      <w:r w:rsidR="00F14F33" w:rsidRPr="002A16E2">
        <w:rPr>
          <w:rFonts w:ascii="Times New Roman" w:hAnsi="Times New Roman"/>
          <w:b w:val="0"/>
          <w:sz w:val="22"/>
          <w:szCs w:val="22"/>
        </w:rPr>
        <w:tab/>
      </w:r>
      <w:r w:rsidR="00F14F33" w:rsidRPr="002A16E2">
        <w:rPr>
          <w:rFonts w:ascii="Times New Roman" w:hAnsi="Times New Roman"/>
          <w:b w:val="0"/>
          <w:sz w:val="22"/>
          <w:szCs w:val="22"/>
        </w:rPr>
        <w:tab/>
      </w:r>
      <w:r w:rsidR="00F14F33" w:rsidRPr="002A16E2">
        <w:rPr>
          <w:rFonts w:ascii="Times New Roman" w:hAnsi="Times New Roman"/>
          <w:b w:val="0"/>
          <w:sz w:val="22"/>
          <w:szCs w:val="22"/>
        </w:rPr>
        <w:tab/>
      </w:r>
      <w:r w:rsidR="00F14F33" w:rsidRPr="002A16E2">
        <w:rPr>
          <w:rFonts w:ascii="Times New Roman" w:hAnsi="Times New Roman"/>
          <w:sz w:val="22"/>
          <w:szCs w:val="22"/>
        </w:rPr>
        <w:t>Załącznik nr 1</w:t>
      </w:r>
    </w:p>
    <w:p w14:paraId="360D909A" w14:textId="77777777" w:rsidR="00F14F33" w:rsidRPr="002A16E2" w:rsidRDefault="00F14F33" w:rsidP="00F14F3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171413B" w14:textId="77777777" w:rsidR="00F14F33" w:rsidRPr="002A16E2" w:rsidRDefault="00F14F33" w:rsidP="00F14F3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30E053BE" w14:textId="77777777" w:rsidR="00F14F33" w:rsidRPr="002A16E2" w:rsidRDefault="00F14F33" w:rsidP="00F14F33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8F97BAA" w14:textId="77777777" w:rsidR="00F14F33" w:rsidRPr="002A16E2" w:rsidRDefault="00F14F33" w:rsidP="00F14F3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609E1DB" w14:textId="77777777" w:rsidR="00F14F33" w:rsidRPr="00FA50AF" w:rsidRDefault="00F14F33" w:rsidP="00F14F33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442A51C5" w14:textId="77777777" w:rsidR="00F14F33" w:rsidRPr="002A16E2" w:rsidRDefault="00F14F33" w:rsidP="00F14F3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268FC9C9" w14:textId="77777777" w:rsidR="00F14F33" w:rsidRPr="002A16E2" w:rsidRDefault="00F14F33" w:rsidP="00F14F3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753CE7FA" w14:textId="77777777" w:rsidR="00F14F33" w:rsidRPr="002A16E2" w:rsidRDefault="00F14F33" w:rsidP="00F14F3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3C9C585B" w14:textId="77777777" w:rsidR="00F14F33" w:rsidRPr="002A16E2" w:rsidRDefault="00F14F33" w:rsidP="00F14F3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4F682AF" w14:textId="77777777" w:rsidR="00F14F33" w:rsidRPr="002A16E2" w:rsidRDefault="00F14F33" w:rsidP="00F14F3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000556F" w14:textId="77777777" w:rsidR="00F14F33" w:rsidRPr="002A16E2" w:rsidRDefault="00F14F33" w:rsidP="00F14F3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7DA3F57" w14:textId="77777777" w:rsidR="00F14F33" w:rsidRPr="002A16E2" w:rsidRDefault="00F14F33" w:rsidP="00F14F3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0ABCD968" w14:textId="77777777" w:rsidR="00F14F33" w:rsidRPr="002A16E2" w:rsidRDefault="00F14F33" w:rsidP="00F14F33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9ED145F" w14:textId="77777777" w:rsidR="00F14F33" w:rsidRPr="002A16E2" w:rsidRDefault="00F14F33" w:rsidP="00F14F3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67332CB8" w14:textId="77777777" w:rsidR="00F14F33" w:rsidRPr="002A16E2" w:rsidRDefault="00F14F33" w:rsidP="00F14F3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1476F21" w14:textId="77777777" w:rsidR="00F14F33" w:rsidRPr="002A16E2" w:rsidRDefault="00F14F33" w:rsidP="00F14F3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1C7F0820" w14:textId="77777777" w:rsidR="00F14F33" w:rsidRPr="002A16E2" w:rsidRDefault="00F14F33" w:rsidP="00F14F3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06783DF" w14:textId="77777777" w:rsidR="00F14F33" w:rsidRPr="002A16E2" w:rsidRDefault="00F14F33" w:rsidP="00F14F33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2E3AF075" w14:textId="77777777" w:rsidR="00F14F33" w:rsidRPr="002A16E2" w:rsidRDefault="00F14F33" w:rsidP="00F14F33">
      <w:pPr>
        <w:ind w:firstLine="3969"/>
        <w:rPr>
          <w:b/>
          <w:sz w:val="22"/>
          <w:szCs w:val="22"/>
        </w:rPr>
      </w:pPr>
    </w:p>
    <w:p w14:paraId="2627884E" w14:textId="14B8C408" w:rsidR="00F14F33" w:rsidRDefault="00F14F33" w:rsidP="00F14F33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953210" w:rsidRPr="00953210">
        <w:rPr>
          <w:b/>
          <w:sz w:val="22"/>
          <w:szCs w:val="22"/>
        </w:rPr>
        <w:t>Dostawa urządzeń drukujących, skanerów dokumentów oraz czytników kodów kreskowych na potrzeby jednostek AGH</w:t>
      </w:r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KC-DE</w:t>
      </w:r>
      <w:r w:rsidRPr="002A16E2">
        <w:rPr>
          <w:b/>
          <w:sz w:val="22"/>
          <w:szCs w:val="22"/>
        </w:rPr>
        <w:t>-zp.2</w:t>
      </w:r>
      <w:r w:rsidR="002918BE">
        <w:rPr>
          <w:b/>
          <w:sz w:val="22"/>
          <w:szCs w:val="22"/>
        </w:rPr>
        <w:t>5.</w:t>
      </w:r>
      <w:r w:rsidR="00953210">
        <w:rPr>
          <w:b/>
          <w:sz w:val="22"/>
          <w:szCs w:val="22"/>
        </w:rPr>
        <w:t>13</w:t>
      </w:r>
      <w:r w:rsidR="002918BE">
        <w:rPr>
          <w:b/>
          <w:sz w:val="22"/>
          <w:szCs w:val="22"/>
        </w:rPr>
        <w:t>.20</w:t>
      </w:r>
      <w:r w:rsidR="00953210">
        <w:rPr>
          <w:b/>
          <w:sz w:val="22"/>
          <w:szCs w:val="22"/>
        </w:rPr>
        <w:t>26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warunków zamówienia.</w:t>
      </w:r>
    </w:p>
    <w:p w14:paraId="55A4DCF8" w14:textId="77777777" w:rsidR="00F14F33" w:rsidRDefault="00F14F33" w:rsidP="00F14F33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30BDFE9F" w14:textId="77777777" w:rsidR="00F14F33" w:rsidRPr="00BB4283" w:rsidRDefault="00F14F33" w:rsidP="00F14F33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1</w:t>
      </w:r>
    </w:p>
    <w:p w14:paraId="03DDDC27" w14:textId="2DCE29A4" w:rsidR="00F14F33" w:rsidRPr="004E7108" w:rsidRDefault="00B37301" w:rsidP="00F14F33">
      <w:pPr>
        <w:widowControl w:val="0"/>
        <w:ind w:right="1"/>
        <w:jc w:val="both"/>
        <w:rPr>
          <w:b/>
          <w:bCs/>
          <w:color w:val="FF0000"/>
        </w:rPr>
      </w:pPr>
      <w:r w:rsidRPr="00B37301">
        <w:rPr>
          <w:b/>
          <w:bCs/>
          <w:color w:val="FF0000"/>
        </w:rPr>
        <w:t>Dostawa urządzeń drukujących wraz z materiałami eksploatacyjnymi</w:t>
      </w:r>
    </w:p>
    <w:p w14:paraId="35CEDA49" w14:textId="77777777" w:rsidR="00DD0BFD" w:rsidRDefault="00DD0BFD" w:rsidP="00DD0BFD">
      <w:pPr>
        <w:widowControl w:val="0"/>
        <w:spacing w:line="264" w:lineRule="auto"/>
        <w:ind w:right="1"/>
        <w:rPr>
          <w:b/>
        </w:rPr>
      </w:pPr>
    </w:p>
    <w:p w14:paraId="6A451BCC" w14:textId="11C7B747" w:rsidR="00DD0BFD" w:rsidRPr="00426906" w:rsidRDefault="00DD0BFD" w:rsidP="00DD0BFD">
      <w:pPr>
        <w:widowControl w:val="0"/>
        <w:spacing w:line="264" w:lineRule="auto"/>
        <w:ind w:right="1"/>
        <w:rPr>
          <w:b/>
        </w:rPr>
      </w:pPr>
      <w:r w:rsidRPr="00426906">
        <w:rPr>
          <w:b/>
        </w:rPr>
        <w:t xml:space="preserve">Wartość netto:   .........................................................................PLN </w:t>
      </w:r>
    </w:p>
    <w:p w14:paraId="784847D5" w14:textId="77777777" w:rsidR="00DD0BFD" w:rsidRPr="00426906" w:rsidRDefault="00DD0BFD" w:rsidP="00DD0BFD">
      <w:pPr>
        <w:widowControl w:val="0"/>
        <w:spacing w:line="264" w:lineRule="auto"/>
        <w:ind w:right="1"/>
        <w:rPr>
          <w:b/>
        </w:rPr>
      </w:pPr>
    </w:p>
    <w:p w14:paraId="07F8B7B5" w14:textId="77777777" w:rsidR="00DD0BFD" w:rsidRPr="00426906" w:rsidRDefault="00DD0BFD" w:rsidP="00DD0BFD">
      <w:pPr>
        <w:widowControl w:val="0"/>
        <w:spacing w:line="264" w:lineRule="auto"/>
        <w:ind w:right="1"/>
        <w:rPr>
          <w:b/>
        </w:rPr>
      </w:pPr>
      <w:r w:rsidRPr="00426906">
        <w:rPr>
          <w:b/>
        </w:rPr>
        <w:t>Wartość brutto: .........................................................................PLN</w:t>
      </w:r>
    </w:p>
    <w:p w14:paraId="6BAC6202" w14:textId="77777777" w:rsidR="00DD0BFD" w:rsidRPr="00426906" w:rsidRDefault="00DD0BFD" w:rsidP="00DD0BFD">
      <w:pPr>
        <w:widowControl w:val="0"/>
        <w:spacing w:line="264" w:lineRule="auto"/>
        <w:ind w:right="1"/>
        <w:jc w:val="both"/>
        <w:rPr>
          <w:b/>
        </w:rPr>
      </w:pPr>
    </w:p>
    <w:p w14:paraId="4F38DCF6" w14:textId="77777777" w:rsidR="00DD0BFD" w:rsidRPr="00426906" w:rsidRDefault="00DD0BFD" w:rsidP="00DD0BFD">
      <w:pPr>
        <w:widowControl w:val="0"/>
        <w:spacing w:line="264" w:lineRule="auto"/>
        <w:ind w:right="1"/>
        <w:jc w:val="both"/>
      </w:pPr>
      <w:r w:rsidRPr="00426906">
        <w:t>Słownie brutto :.......................................................................................................................</w:t>
      </w:r>
    </w:p>
    <w:p w14:paraId="5381BB7B" w14:textId="77777777" w:rsidR="00DD0BFD" w:rsidRPr="00426906" w:rsidRDefault="00DD0BFD" w:rsidP="00DD0BFD">
      <w:pPr>
        <w:pStyle w:val="Tekstpodstawowy"/>
        <w:spacing w:before="120"/>
      </w:pPr>
      <w:r w:rsidRPr="00426906">
        <w:t>Powyższa cena zawiera podatek VAT w wysokości 23 % tj.…………………….PLN</w:t>
      </w:r>
    </w:p>
    <w:p w14:paraId="33025006" w14:textId="134AD359" w:rsidR="00DD0BFD" w:rsidRPr="00955A10" w:rsidRDefault="00DD0BFD" w:rsidP="00DD0BFD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4A50D7">
        <w:rPr>
          <w:b/>
          <w:color w:val="EE0000"/>
          <w:sz w:val="22"/>
          <w:szCs w:val="22"/>
        </w:rPr>
        <w:t xml:space="preserve">Okres udzielonej gwarancji na </w:t>
      </w:r>
      <w:r w:rsidR="00CA2D73" w:rsidRPr="004A50D7">
        <w:rPr>
          <w:b/>
          <w:color w:val="EE0000"/>
          <w:sz w:val="22"/>
          <w:szCs w:val="22"/>
        </w:rPr>
        <w:t xml:space="preserve">oferowane </w:t>
      </w:r>
      <w:r w:rsidRPr="004A50D7">
        <w:rPr>
          <w:b/>
          <w:color w:val="EE0000"/>
          <w:sz w:val="22"/>
          <w:szCs w:val="22"/>
        </w:rPr>
        <w:t>urządzenia wynosi:</w:t>
      </w:r>
      <w:r w:rsidRPr="004A50D7">
        <w:rPr>
          <w:color w:val="EE0000"/>
          <w:sz w:val="22"/>
          <w:szCs w:val="22"/>
        </w:rPr>
        <w:t xml:space="preserve"> …………miesięcy</w:t>
      </w:r>
      <w:r>
        <w:rPr>
          <w:sz w:val="22"/>
          <w:szCs w:val="22"/>
        </w:rPr>
        <w:t xml:space="preserve"> </w:t>
      </w:r>
      <w:r w:rsidRPr="00215A93">
        <w:t>(</w:t>
      </w:r>
      <w:r w:rsidRPr="00370585">
        <w:rPr>
          <w:highlight w:val="yellow"/>
        </w:rPr>
        <w:t>kryterium oceny ofert</w:t>
      </w:r>
      <w:r w:rsidRPr="00215A93">
        <w:t>).</w:t>
      </w:r>
    </w:p>
    <w:p w14:paraId="7AC4D70F" w14:textId="6B7D754B" w:rsidR="00DD0BFD" w:rsidRPr="004975EA" w:rsidRDefault="00DD0BFD" w:rsidP="00DD0BFD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955A10">
        <w:rPr>
          <w:b/>
          <w:sz w:val="22"/>
          <w:szCs w:val="22"/>
        </w:rPr>
        <w:t xml:space="preserve">Okres </w:t>
      </w:r>
      <w:r w:rsidR="00CA2D73">
        <w:rPr>
          <w:b/>
          <w:sz w:val="22"/>
          <w:szCs w:val="22"/>
        </w:rPr>
        <w:t>przydatności</w:t>
      </w:r>
      <w:r w:rsidRPr="00955A10">
        <w:rPr>
          <w:b/>
          <w:sz w:val="22"/>
          <w:szCs w:val="22"/>
        </w:rPr>
        <w:t xml:space="preserve"> materiał</w:t>
      </w:r>
      <w:r w:rsidR="00CA2D73">
        <w:rPr>
          <w:b/>
          <w:sz w:val="22"/>
          <w:szCs w:val="22"/>
        </w:rPr>
        <w:t>ów</w:t>
      </w:r>
      <w:r w:rsidRPr="00955A10">
        <w:rPr>
          <w:b/>
          <w:sz w:val="22"/>
          <w:szCs w:val="22"/>
        </w:rPr>
        <w:t xml:space="preserve"> eksploatacyjn</w:t>
      </w:r>
      <w:r w:rsidR="00CA2D73">
        <w:rPr>
          <w:b/>
          <w:sz w:val="22"/>
          <w:szCs w:val="22"/>
        </w:rPr>
        <w:t xml:space="preserve">ych </w:t>
      </w:r>
      <w:r w:rsidRPr="00955A10">
        <w:rPr>
          <w:b/>
          <w:sz w:val="22"/>
          <w:szCs w:val="22"/>
        </w:rPr>
        <w:t>wynosi:</w:t>
      </w:r>
      <w:r w:rsidRPr="00955A10">
        <w:rPr>
          <w:sz w:val="22"/>
          <w:szCs w:val="22"/>
        </w:rPr>
        <w:t xml:space="preserve"> </w:t>
      </w:r>
      <w:r w:rsidRPr="004975EA">
        <w:rPr>
          <w:b/>
          <w:bCs/>
          <w:sz w:val="22"/>
          <w:szCs w:val="22"/>
        </w:rPr>
        <w:t>12 miesięcy</w:t>
      </w:r>
    </w:p>
    <w:p w14:paraId="6C7B5554" w14:textId="17959F98" w:rsidR="00DD0BFD" w:rsidRDefault="00DD0BFD" w:rsidP="00DD0BFD">
      <w:pPr>
        <w:pStyle w:val="Akapitzlist"/>
        <w:spacing w:after="0" w:line="360" w:lineRule="auto"/>
        <w:ind w:left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955A10">
        <w:rPr>
          <w:rFonts w:ascii="Times New Roman" w:eastAsia="Times New Roman" w:hAnsi="Times New Roman"/>
          <w:sz w:val="24"/>
          <w:szCs w:val="24"/>
          <w:lang w:eastAsia="pl-PL"/>
        </w:rPr>
        <w:t xml:space="preserve">Termin realizacji: </w:t>
      </w:r>
      <w:r w:rsidRPr="0037058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Sukcesywnie w okresie </w:t>
      </w:r>
      <w:r w:rsidR="00CA2D7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24</w:t>
      </w:r>
      <w:r w:rsidRPr="0037058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miesięcy od daty podpisania umowy</w:t>
      </w:r>
      <w:r w:rsidRPr="00955A1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2857385" w14:textId="38F107DF" w:rsidR="00DD0BFD" w:rsidRPr="00215A93" w:rsidRDefault="00DD0BFD" w:rsidP="00DD0BFD">
      <w:pPr>
        <w:pStyle w:val="Akapitzlist"/>
        <w:spacing w:after="0" w:line="360" w:lineRule="auto"/>
        <w:ind w:left="0"/>
        <w:rPr>
          <w:rFonts w:ascii="Times New Roman" w:eastAsia="Times New Roman" w:hAnsi="Times New Roman"/>
          <w:lang w:eastAsia="pl-PL"/>
        </w:rPr>
      </w:pPr>
      <w:r w:rsidRPr="00215A93">
        <w:rPr>
          <w:rFonts w:ascii="Times New Roman" w:eastAsia="Times New Roman" w:hAnsi="Times New Roman"/>
          <w:b/>
          <w:lang w:eastAsia="pl-PL"/>
        </w:rPr>
        <w:t>Termin realizacji zamówienia cząstkowego</w:t>
      </w:r>
      <w:r w:rsidRPr="00215A93">
        <w:rPr>
          <w:rFonts w:ascii="Times New Roman" w:eastAsia="Times New Roman" w:hAnsi="Times New Roman"/>
          <w:lang w:eastAsia="pl-PL"/>
        </w:rPr>
        <w:t xml:space="preserve">: do </w:t>
      </w:r>
      <w:r>
        <w:rPr>
          <w:rFonts w:ascii="Times New Roman" w:eastAsia="Times New Roman" w:hAnsi="Times New Roman"/>
          <w:lang w:eastAsia="pl-PL"/>
        </w:rPr>
        <w:t>3</w:t>
      </w:r>
      <w:r w:rsidRPr="00215A93">
        <w:rPr>
          <w:rFonts w:ascii="Times New Roman" w:eastAsia="Times New Roman" w:hAnsi="Times New Roman"/>
          <w:lang w:eastAsia="pl-PL"/>
        </w:rPr>
        <w:t xml:space="preserve"> dni roboczych od daty przekazania zamówienia cząstkowego przez Zamawiającego </w:t>
      </w:r>
    </w:p>
    <w:p w14:paraId="74E61A55" w14:textId="77777777" w:rsidR="00DD0BFD" w:rsidRPr="00DB4EB0" w:rsidRDefault="00DD0BFD" w:rsidP="00DD0BFD">
      <w:pPr>
        <w:tabs>
          <w:tab w:val="right" w:pos="9000"/>
        </w:tabs>
        <w:rPr>
          <w:sz w:val="22"/>
          <w:szCs w:val="22"/>
        </w:rPr>
      </w:pPr>
    </w:p>
    <w:p w14:paraId="3A8D30BB" w14:textId="77777777" w:rsidR="00DD0BFD" w:rsidRPr="002A16E2" w:rsidRDefault="00DD0BFD" w:rsidP="00DD0BFD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i/>
          <w:iCs/>
          <w:color w:val="000000"/>
          <w:sz w:val="22"/>
          <w:szCs w:val="22"/>
          <w:lang w:eastAsia="ar-SA"/>
        </w:rPr>
        <w:t>drukarki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1E8478D" w14:textId="77777777" w:rsidR="00F14F33" w:rsidRPr="002A16E2" w:rsidRDefault="00F14F33" w:rsidP="00F14F3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70DD414" w14:textId="77777777" w:rsidR="00F14F33" w:rsidRPr="002A16E2" w:rsidRDefault="00F14F33" w:rsidP="00F14F3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388DAD4D" w14:textId="77777777" w:rsidR="00F14F33" w:rsidRDefault="00F14F33" w:rsidP="00F14F33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E3E38FE" w14:textId="77777777" w:rsidR="00F14F33" w:rsidRDefault="00F14F33" w:rsidP="00F14F3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41D2FD5" w14:textId="77777777" w:rsidR="00F14F33" w:rsidRDefault="00F14F33" w:rsidP="00F14F3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EC0C3C4" w14:textId="77777777" w:rsidR="00F14F33" w:rsidRPr="00BB4283" w:rsidRDefault="00F14F33" w:rsidP="00F14F33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2</w:t>
      </w:r>
    </w:p>
    <w:p w14:paraId="1422F153" w14:textId="1AED06D2" w:rsidR="00F14F33" w:rsidRPr="002A16E2" w:rsidRDefault="00DD0BFD" w:rsidP="00F14F33">
      <w:pPr>
        <w:widowControl w:val="0"/>
        <w:ind w:right="1"/>
        <w:jc w:val="both"/>
        <w:rPr>
          <w:sz w:val="22"/>
          <w:szCs w:val="22"/>
        </w:rPr>
      </w:pPr>
      <w:r w:rsidRPr="00DD0BFD">
        <w:rPr>
          <w:b/>
          <w:bCs/>
          <w:color w:val="FF0000"/>
        </w:rPr>
        <w:t>Dostawa drukarek i czytników kodów kreskowych oraz skanerów dokumentów</w:t>
      </w:r>
    </w:p>
    <w:p w14:paraId="59D0A00D" w14:textId="77777777" w:rsidR="00DD0BFD" w:rsidRDefault="00DD0BFD" w:rsidP="00DD0BFD">
      <w:pPr>
        <w:widowControl w:val="0"/>
        <w:spacing w:line="264" w:lineRule="auto"/>
        <w:ind w:right="1"/>
        <w:rPr>
          <w:b/>
        </w:rPr>
      </w:pPr>
    </w:p>
    <w:p w14:paraId="470DE41F" w14:textId="28C2F228" w:rsidR="00DD0BFD" w:rsidRPr="00426906" w:rsidRDefault="00DD0BFD" w:rsidP="00DD0BFD">
      <w:pPr>
        <w:widowControl w:val="0"/>
        <w:spacing w:line="264" w:lineRule="auto"/>
        <w:ind w:right="1"/>
        <w:rPr>
          <w:b/>
        </w:rPr>
      </w:pPr>
      <w:r w:rsidRPr="00426906">
        <w:rPr>
          <w:b/>
        </w:rPr>
        <w:t xml:space="preserve">Wartość netto:   .........................................................................PLN </w:t>
      </w:r>
    </w:p>
    <w:p w14:paraId="7AF5434A" w14:textId="77777777" w:rsidR="00DD0BFD" w:rsidRPr="00426906" w:rsidRDefault="00DD0BFD" w:rsidP="00DD0BFD">
      <w:pPr>
        <w:widowControl w:val="0"/>
        <w:spacing w:line="264" w:lineRule="auto"/>
        <w:ind w:right="1"/>
        <w:rPr>
          <w:b/>
        </w:rPr>
      </w:pPr>
    </w:p>
    <w:p w14:paraId="2E235968" w14:textId="77777777" w:rsidR="00DD0BFD" w:rsidRPr="00426906" w:rsidRDefault="00DD0BFD" w:rsidP="00DD0BFD">
      <w:pPr>
        <w:widowControl w:val="0"/>
        <w:spacing w:line="264" w:lineRule="auto"/>
        <w:ind w:right="1"/>
        <w:rPr>
          <w:b/>
        </w:rPr>
      </w:pPr>
      <w:r w:rsidRPr="00426906">
        <w:rPr>
          <w:b/>
        </w:rPr>
        <w:t>Wartość brutto: .........................................................................PLN</w:t>
      </w:r>
    </w:p>
    <w:p w14:paraId="1D29B76F" w14:textId="77777777" w:rsidR="00DD0BFD" w:rsidRPr="00426906" w:rsidRDefault="00DD0BFD" w:rsidP="00DD0BFD">
      <w:pPr>
        <w:widowControl w:val="0"/>
        <w:spacing w:line="264" w:lineRule="auto"/>
        <w:ind w:right="1"/>
        <w:jc w:val="both"/>
        <w:rPr>
          <w:b/>
        </w:rPr>
      </w:pPr>
    </w:p>
    <w:p w14:paraId="646EF031" w14:textId="77777777" w:rsidR="00DD0BFD" w:rsidRPr="00426906" w:rsidRDefault="00DD0BFD" w:rsidP="00DD0BFD">
      <w:pPr>
        <w:widowControl w:val="0"/>
        <w:spacing w:line="264" w:lineRule="auto"/>
        <w:ind w:right="1"/>
        <w:jc w:val="both"/>
      </w:pPr>
      <w:r w:rsidRPr="00426906">
        <w:t>Słownie brutto :.......................................................................................................................</w:t>
      </w:r>
    </w:p>
    <w:p w14:paraId="0F0183F6" w14:textId="77777777" w:rsidR="00DD0BFD" w:rsidRPr="00426906" w:rsidRDefault="00DD0BFD" w:rsidP="00DD0BFD">
      <w:pPr>
        <w:pStyle w:val="Tekstpodstawowy"/>
        <w:spacing w:before="120"/>
      </w:pPr>
      <w:r w:rsidRPr="00426906">
        <w:t>Powyższa cena zawiera podatek VAT w wysokości 23 % tj.…………………….PLN</w:t>
      </w:r>
    </w:p>
    <w:p w14:paraId="5E1C2134" w14:textId="77777777" w:rsidR="00CA2D73" w:rsidRPr="004A50D7" w:rsidRDefault="00DD0BFD" w:rsidP="00DD0BFD">
      <w:pPr>
        <w:widowControl w:val="0"/>
        <w:spacing w:line="360" w:lineRule="auto"/>
        <w:ind w:right="1"/>
        <w:jc w:val="both"/>
        <w:rPr>
          <w:b/>
          <w:color w:val="EE0000"/>
          <w:sz w:val="22"/>
          <w:szCs w:val="22"/>
        </w:rPr>
      </w:pPr>
      <w:r w:rsidRPr="004A50D7">
        <w:rPr>
          <w:b/>
          <w:color w:val="EE0000"/>
          <w:sz w:val="22"/>
          <w:szCs w:val="22"/>
        </w:rPr>
        <w:t xml:space="preserve">Okres udzielonej gwarancji na </w:t>
      </w:r>
      <w:r w:rsidR="00CA2D73" w:rsidRPr="004A50D7">
        <w:rPr>
          <w:b/>
          <w:color w:val="EE0000"/>
          <w:sz w:val="22"/>
          <w:szCs w:val="22"/>
        </w:rPr>
        <w:t>oferowane urządzenia</w:t>
      </w:r>
      <w:r w:rsidRPr="004A50D7">
        <w:rPr>
          <w:b/>
          <w:color w:val="EE0000"/>
          <w:sz w:val="22"/>
          <w:szCs w:val="22"/>
        </w:rPr>
        <w:t xml:space="preserve"> </w:t>
      </w:r>
    </w:p>
    <w:p w14:paraId="48302705" w14:textId="4A70A2A3" w:rsidR="00DD0BFD" w:rsidRPr="00955A10" w:rsidRDefault="00DD0BFD" w:rsidP="00DD0BFD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4A50D7">
        <w:rPr>
          <w:b/>
          <w:color w:val="EE0000"/>
          <w:sz w:val="22"/>
          <w:szCs w:val="22"/>
        </w:rPr>
        <w:t>wynosi:</w:t>
      </w:r>
      <w:r w:rsidRPr="004A50D7">
        <w:rPr>
          <w:color w:val="EE0000"/>
          <w:sz w:val="22"/>
          <w:szCs w:val="22"/>
        </w:rPr>
        <w:t xml:space="preserve"> …………miesięcy</w:t>
      </w:r>
      <w:r>
        <w:rPr>
          <w:sz w:val="22"/>
          <w:szCs w:val="22"/>
        </w:rPr>
        <w:t xml:space="preserve"> </w:t>
      </w:r>
      <w:r w:rsidRPr="00215A93">
        <w:t>(</w:t>
      </w:r>
      <w:r w:rsidRPr="00370585">
        <w:rPr>
          <w:highlight w:val="yellow"/>
        </w:rPr>
        <w:t>kryterium oceny ofert</w:t>
      </w:r>
      <w:r w:rsidRPr="00215A93">
        <w:t>).</w:t>
      </w:r>
    </w:p>
    <w:p w14:paraId="7A55BC8F" w14:textId="066D3952" w:rsidR="00DD0BFD" w:rsidRPr="00955A10" w:rsidRDefault="00CA2D73" w:rsidP="00DD0BFD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955A10">
        <w:rPr>
          <w:b/>
          <w:sz w:val="22"/>
          <w:szCs w:val="22"/>
        </w:rPr>
        <w:t xml:space="preserve">Okres </w:t>
      </w:r>
      <w:r>
        <w:rPr>
          <w:b/>
          <w:sz w:val="22"/>
          <w:szCs w:val="22"/>
        </w:rPr>
        <w:t>przydatności</w:t>
      </w:r>
      <w:r w:rsidRPr="00955A10">
        <w:rPr>
          <w:b/>
          <w:sz w:val="22"/>
          <w:szCs w:val="22"/>
        </w:rPr>
        <w:t xml:space="preserve"> materiał</w:t>
      </w:r>
      <w:r>
        <w:rPr>
          <w:b/>
          <w:sz w:val="22"/>
          <w:szCs w:val="22"/>
        </w:rPr>
        <w:t>ów</w:t>
      </w:r>
      <w:r w:rsidRPr="00955A10">
        <w:rPr>
          <w:b/>
          <w:sz w:val="22"/>
          <w:szCs w:val="22"/>
        </w:rPr>
        <w:t xml:space="preserve"> eksploatacyjn</w:t>
      </w:r>
      <w:r>
        <w:rPr>
          <w:b/>
          <w:sz w:val="22"/>
          <w:szCs w:val="22"/>
        </w:rPr>
        <w:t xml:space="preserve">ych </w:t>
      </w:r>
      <w:r w:rsidRPr="00955A10">
        <w:rPr>
          <w:b/>
          <w:sz w:val="22"/>
          <w:szCs w:val="22"/>
        </w:rPr>
        <w:t>wynosi</w:t>
      </w:r>
      <w:r w:rsidR="00DD0BFD" w:rsidRPr="00955A10">
        <w:rPr>
          <w:b/>
          <w:sz w:val="22"/>
          <w:szCs w:val="22"/>
        </w:rPr>
        <w:t>:</w:t>
      </w:r>
      <w:r w:rsidR="00DD0BFD" w:rsidRPr="00955A10">
        <w:rPr>
          <w:sz w:val="22"/>
          <w:szCs w:val="22"/>
        </w:rPr>
        <w:t xml:space="preserve"> </w:t>
      </w:r>
      <w:r w:rsidR="004975EA" w:rsidRPr="004975EA">
        <w:rPr>
          <w:b/>
          <w:bCs/>
          <w:sz w:val="22"/>
          <w:szCs w:val="22"/>
        </w:rPr>
        <w:t xml:space="preserve">12 </w:t>
      </w:r>
      <w:r w:rsidR="00DD0BFD" w:rsidRPr="004975EA">
        <w:rPr>
          <w:b/>
          <w:bCs/>
          <w:sz w:val="22"/>
          <w:szCs w:val="22"/>
        </w:rPr>
        <w:t>miesięcy</w:t>
      </w:r>
    </w:p>
    <w:p w14:paraId="462FC0AC" w14:textId="6CDC0B18" w:rsidR="00DD0BFD" w:rsidRDefault="00DD0BFD" w:rsidP="00DD0BFD">
      <w:pPr>
        <w:pStyle w:val="Akapitzlist"/>
        <w:spacing w:after="0" w:line="360" w:lineRule="auto"/>
        <w:ind w:left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955A10">
        <w:rPr>
          <w:rFonts w:ascii="Times New Roman" w:eastAsia="Times New Roman" w:hAnsi="Times New Roman"/>
          <w:sz w:val="24"/>
          <w:szCs w:val="24"/>
          <w:lang w:eastAsia="pl-PL"/>
        </w:rPr>
        <w:t xml:space="preserve">Termin realizacji: </w:t>
      </w:r>
      <w:r w:rsidRPr="0037058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Sukcesywnie w okresie </w:t>
      </w:r>
      <w:r w:rsidR="00CA2D7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24</w:t>
      </w:r>
      <w:r w:rsidRPr="0037058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miesięcy od daty podpisania umowy</w:t>
      </w:r>
      <w:r w:rsidRPr="00955A1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0FF50BD" w14:textId="734A771B" w:rsidR="00DD0BFD" w:rsidRPr="00215A93" w:rsidRDefault="00DD0BFD" w:rsidP="00DD0BFD">
      <w:pPr>
        <w:pStyle w:val="Akapitzlist"/>
        <w:spacing w:after="0" w:line="360" w:lineRule="auto"/>
        <w:ind w:left="0"/>
        <w:rPr>
          <w:rFonts w:ascii="Times New Roman" w:eastAsia="Times New Roman" w:hAnsi="Times New Roman"/>
          <w:lang w:eastAsia="pl-PL"/>
        </w:rPr>
      </w:pPr>
      <w:r w:rsidRPr="00215A93">
        <w:rPr>
          <w:rFonts w:ascii="Times New Roman" w:eastAsia="Times New Roman" w:hAnsi="Times New Roman"/>
          <w:b/>
          <w:lang w:eastAsia="pl-PL"/>
        </w:rPr>
        <w:t>Termin realizacji zamówienia cząstkowego</w:t>
      </w:r>
      <w:r w:rsidRPr="00215A93">
        <w:rPr>
          <w:rFonts w:ascii="Times New Roman" w:eastAsia="Times New Roman" w:hAnsi="Times New Roman"/>
          <w:lang w:eastAsia="pl-PL"/>
        </w:rPr>
        <w:t xml:space="preserve">: do </w:t>
      </w:r>
      <w:r w:rsidR="004975EA">
        <w:rPr>
          <w:rFonts w:ascii="Times New Roman" w:eastAsia="Times New Roman" w:hAnsi="Times New Roman"/>
          <w:lang w:eastAsia="pl-PL"/>
        </w:rPr>
        <w:t>3</w:t>
      </w:r>
      <w:r w:rsidRPr="00215A93">
        <w:rPr>
          <w:rFonts w:ascii="Times New Roman" w:eastAsia="Times New Roman" w:hAnsi="Times New Roman"/>
          <w:lang w:eastAsia="pl-PL"/>
        </w:rPr>
        <w:t xml:space="preserve"> dni roboczych od daty przekazania zamówienia cząstkowego przez Zamawiającego </w:t>
      </w:r>
    </w:p>
    <w:p w14:paraId="3C2B6BC9" w14:textId="77777777" w:rsidR="00DD0BFD" w:rsidRPr="00DB4EB0" w:rsidRDefault="00DD0BFD" w:rsidP="00DD0BFD">
      <w:pPr>
        <w:tabs>
          <w:tab w:val="right" w:pos="9000"/>
        </w:tabs>
        <w:rPr>
          <w:sz w:val="22"/>
          <w:szCs w:val="22"/>
        </w:rPr>
      </w:pPr>
    </w:p>
    <w:p w14:paraId="68D2CB0B" w14:textId="08105664" w:rsidR="00DD0BFD" w:rsidRPr="002A16E2" w:rsidRDefault="00DD0BFD" w:rsidP="00DD0BFD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i/>
          <w:iCs/>
          <w:color w:val="000000"/>
          <w:sz w:val="22"/>
          <w:szCs w:val="22"/>
          <w:lang w:eastAsia="ar-SA"/>
        </w:rPr>
        <w:t>drukarki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b/>
          <w:color w:val="000000"/>
          <w:sz w:val="22"/>
          <w:szCs w:val="22"/>
          <w:lang w:eastAsia="ar-SA"/>
        </w:rPr>
        <w:t xml:space="preserve"> i skanery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251494F0" w14:textId="77777777" w:rsidR="00F14F33" w:rsidRPr="002A16E2" w:rsidRDefault="00F14F33" w:rsidP="00F14F3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1A285BE" w14:textId="77777777" w:rsidR="00F14F33" w:rsidRPr="002A16E2" w:rsidRDefault="00F14F33" w:rsidP="00F14F3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2F19998" w14:textId="77777777" w:rsidR="00F14F33" w:rsidRPr="00E63BA7" w:rsidRDefault="00F14F33" w:rsidP="00F14F33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99E58AD" w14:textId="77777777" w:rsidR="00F14F33" w:rsidRPr="00E63BA7" w:rsidRDefault="00F14F33" w:rsidP="00F14F33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0ABCB373" w14:textId="77777777" w:rsidR="00F14F33" w:rsidRDefault="00F14F33" w:rsidP="00F14F33">
      <w:pPr>
        <w:tabs>
          <w:tab w:val="left" w:pos="426"/>
        </w:tabs>
        <w:jc w:val="both"/>
        <w:rPr>
          <w:sz w:val="22"/>
          <w:szCs w:val="22"/>
        </w:rPr>
      </w:pPr>
    </w:p>
    <w:p w14:paraId="043D0B03" w14:textId="77777777" w:rsidR="00F14F33" w:rsidRDefault="00F14F33" w:rsidP="00F14F33">
      <w:pPr>
        <w:tabs>
          <w:tab w:val="left" w:pos="426"/>
        </w:tabs>
        <w:jc w:val="both"/>
        <w:rPr>
          <w:sz w:val="22"/>
          <w:szCs w:val="22"/>
        </w:rPr>
      </w:pPr>
    </w:p>
    <w:p w14:paraId="34DC2976" w14:textId="77777777" w:rsidR="00F14F33" w:rsidRDefault="00F14F33" w:rsidP="00F14F33">
      <w:pPr>
        <w:tabs>
          <w:tab w:val="left" w:pos="426"/>
        </w:tabs>
        <w:jc w:val="both"/>
        <w:rPr>
          <w:sz w:val="22"/>
          <w:szCs w:val="22"/>
        </w:rPr>
      </w:pPr>
    </w:p>
    <w:p w14:paraId="7D2F769F" w14:textId="77777777" w:rsidR="00F14F33" w:rsidRDefault="00F14F33" w:rsidP="00F14F33">
      <w:pPr>
        <w:tabs>
          <w:tab w:val="left" w:pos="426"/>
        </w:tabs>
        <w:jc w:val="both"/>
        <w:rPr>
          <w:sz w:val="22"/>
          <w:szCs w:val="22"/>
        </w:rPr>
      </w:pPr>
    </w:p>
    <w:p w14:paraId="3FC5B7F5" w14:textId="77777777" w:rsidR="00F14F33" w:rsidRPr="002A16E2" w:rsidRDefault="00F14F33" w:rsidP="00F14F33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1F2F0D58" w14:textId="77777777" w:rsidR="00F14F33" w:rsidRDefault="00F14F33" w:rsidP="00F14F3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6B1FAC8D" w14:textId="77777777" w:rsidR="00F14F33" w:rsidRDefault="00F14F33" w:rsidP="00F14F3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 w:rsidRPr="001E70CA">
        <w:rPr>
          <w:color w:val="000000"/>
          <w:sz w:val="22"/>
          <w:szCs w:val="22"/>
          <w:lang w:eastAsia="ar-SA"/>
        </w:rPr>
        <w:br/>
        <w:t>w Specyfikacji Istotnych Warunków Zamówienia, w miejscu i terminie wyznaczonym przez zamawiającego</w:t>
      </w:r>
      <w:r w:rsidRPr="001E70CA">
        <w:rPr>
          <w:color w:val="000000"/>
          <w:sz w:val="22"/>
          <w:szCs w:val="22"/>
        </w:rPr>
        <w:t xml:space="preserve"> i nie wnosimy do nich żadnych zastrzeżeń.</w:t>
      </w:r>
    </w:p>
    <w:p w14:paraId="5B2624C9" w14:textId="765C8891" w:rsidR="00DD0BFD" w:rsidRPr="001D671E" w:rsidRDefault="00DD0BFD" w:rsidP="00DD0B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A50D7">
        <w:rPr>
          <w:b/>
          <w:bCs/>
          <w:color w:val="000000"/>
          <w:sz w:val="22"/>
          <w:szCs w:val="22"/>
        </w:rPr>
        <w:t xml:space="preserve">Oświadczamy, że serwis oferowanych urządzeń będzie realizowany przez producenta lub autoryzowanego przedstawiciela producenta </w:t>
      </w:r>
      <w:r w:rsidR="00F23CC5" w:rsidRPr="004A50D7">
        <w:rPr>
          <w:b/>
          <w:bCs/>
          <w:color w:val="000000"/>
          <w:sz w:val="22"/>
          <w:szCs w:val="22"/>
        </w:rPr>
        <w:t xml:space="preserve">tj. </w:t>
      </w:r>
      <w:r w:rsidRPr="004A50D7">
        <w:rPr>
          <w:b/>
          <w:bCs/>
          <w:color w:val="000000"/>
          <w:sz w:val="22"/>
          <w:szCs w:val="22"/>
        </w:rPr>
        <w:t>………………………</w:t>
      </w:r>
      <w:r>
        <w:rPr>
          <w:color w:val="000000"/>
          <w:sz w:val="22"/>
          <w:szCs w:val="22"/>
        </w:rPr>
        <w:t xml:space="preserve"> </w:t>
      </w:r>
      <w:r w:rsidR="00F23CC5">
        <w:rPr>
          <w:color w:val="000000"/>
          <w:sz w:val="22"/>
          <w:szCs w:val="22"/>
        </w:rPr>
        <w:t>(</w:t>
      </w:r>
      <w:r w:rsidR="00F23CC5" w:rsidRPr="00F23CC5">
        <w:rPr>
          <w:i/>
          <w:iCs/>
          <w:color w:val="000000"/>
          <w:sz w:val="22"/>
          <w:szCs w:val="22"/>
        </w:rPr>
        <w:t>należy uzupełnić, jeśli dotyczy</w:t>
      </w:r>
      <w:r w:rsidR="00F23CC5">
        <w:rPr>
          <w:color w:val="000000"/>
          <w:sz w:val="22"/>
          <w:szCs w:val="22"/>
        </w:rPr>
        <w:t>)</w:t>
      </w:r>
    </w:p>
    <w:p w14:paraId="615E0C2F" w14:textId="77777777" w:rsidR="00DD0BFD" w:rsidRPr="00D63892" w:rsidRDefault="00DD0BFD" w:rsidP="00DD0B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EB1550">
        <w:rPr>
          <w:color w:val="000000"/>
          <w:sz w:val="22"/>
          <w:szCs w:val="22"/>
        </w:rPr>
        <w:t xml:space="preserve">Oświadczamy, że oferowany przez nas sprzęt został wyprodukowany zgodnie </w:t>
      </w:r>
      <w:r w:rsidRPr="00EB1550">
        <w:rPr>
          <w:b/>
          <w:color w:val="000000"/>
          <w:sz w:val="22"/>
          <w:szCs w:val="22"/>
        </w:rPr>
        <w:t>z normami ISO 9001 i ISO 14001 lub równoważnymi.</w:t>
      </w:r>
    </w:p>
    <w:p w14:paraId="1C4FB1A6" w14:textId="7C2CBA7C" w:rsidR="00D63892" w:rsidRPr="00EB1550" w:rsidRDefault="00D63892" w:rsidP="00DD0B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63892">
        <w:rPr>
          <w:bCs/>
          <w:color w:val="000000"/>
          <w:sz w:val="22"/>
          <w:szCs w:val="22"/>
        </w:rPr>
        <w:t>Oświadczamy, że</w:t>
      </w:r>
      <w:r>
        <w:rPr>
          <w:b/>
          <w:color w:val="000000"/>
          <w:sz w:val="22"/>
          <w:szCs w:val="22"/>
        </w:rPr>
        <w:t xml:space="preserve"> </w:t>
      </w:r>
      <w:r w:rsidR="00F23CC5">
        <w:rPr>
          <w:bCs/>
        </w:rPr>
        <w:t>podmiot odpowiedzialny za serwis oferowanego sprzętu posiada</w:t>
      </w:r>
      <w:r w:rsidRPr="009C6FC4">
        <w:rPr>
          <w:bCs/>
        </w:rPr>
        <w:t xml:space="preserve"> ważny certyfikat potwierdzający posiadanie wdrożonego systemu zarządzania jakością zgodnego z wymogami normy </w:t>
      </w:r>
      <w:r w:rsidRPr="00D63892">
        <w:rPr>
          <w:b/>
        </w:rPr>
        <w:t>PN-EN ISO 9001:2025</w:t>
      </w:r>
      <w:r>
        <w:rPr>
          <w:bCs/>
        </w:rPr>
        <w:t xml:space="preserve"> lub równoważnej</w:t>
      </w:r>
      <w:r w:rsidRPr="009C6FC4">
        <w:rPr>
          <w:bCs/>
        </w:rPr>
        <w:t xml:space="preserve"> w zakresie serwisu sprzętu biurowego lub certyfikat  równoważn</w:t>
      </w:r>
      <w:r>
        <w:rPr>
          <w:bCs/>
        </w:rPr>
        <w:t>y</w:t>
      </w:r>
      <w:r w:rsidRPr="009C6FC4">
        <w:rPr>
          <w:bCs/>
        </w:rPr>
        <w:t>.</w:t>
      </w:r>
    </w:p>
    <w:p w14:paraId="045CFC69" w14:textId="13DD9D57" w:rsidR="00DD0BFD" w:rsidRPr="00EB1550" w:rsidRDefault="00DD0BFD" w:rsidP="00DD0B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EB1550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EB1550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EB1550">
        <w:rPr>
          <w:sz w:val="22"/>
          <w:szCs w:val="22"/>
        </w:rPr>
        <w:t>późn</w:t>
      </w:r>
      <w:proofErr w:type="spellEnd"/>
      <w:r w:rsidRPr="00EB1550">
        <w:rPr>
          <w:sz w:val="22"/>
          <w:szCs w:val="22"/>
        </w:rPr>
        <w:t xml:space="preserve">. zm.) </w:t>
      </w:r>
      <w:r w:rsidRPr="00EB1550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EB1550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drukarki i skanery</w:t>
      </w:r>
      <w:r w:rsidRPr="00EB1550">
        <w:rPr>
          <w:b/>
          <w:color w:val="000000"/>
          <w:sz w:val="22"/>
          <w:szCs w:val="22"/>
          <w:lang w:eastAsia="ar-SA"/>
        </w:rPr>
        <w:t xml:space="preserve"> </w:t>
      </w:r>
      <w:r w:rsidRPr="00EB1550">
        <w:rPr>
          <w:sz w:val="22"/>
          <w:szCs w:val="22"/>
        </w:rPr>
        <w:t xml:space="preserve">w zakresie objętym zwolnieniem – zgodnie z art. 83 ust. 1 pkt 26 przywołanej ustawy. </w:t>
      </w:r>
    </w:p>
    <w:p w14:paraId="7E4C0D60" w14:textId="05D55CFB" w:rsidR="00DD0BFD" w:rsidRDefault="00DD0BFD" w:rsidP="00DD0BFD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drukarki i skanery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392B9748" w14:textId="77777777" w:rsidR="00F14F33" w:rsidRPr="003E2056" w:rsidRDefault="00F14F33" w:rsidP="00F14F33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8577AF3" w14:textId="77777777" w:rsidR="00F14F33" w:rsidRPr="002A16E2" w:rsidRDefault="00F14F33" w:rsidP="00F14F3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F14954B" w14:textId="77777777" w:rsidR="00F14F33" w:rsidRPr="002A16E2" w:rsidRDefault="00F14F33" w:rsidP="00F14F3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3B02FFE" w14:textId="77777777" w:rsidR="00F14F33" w:rsidRPr="002A16E2" w:rsidRDefault="00F14F33" w:rsidP="00F14F3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2E03A1" w14:textId="77777777" w:rsidR="00F14F33" w:rsidRPr="002A16E2" w:rsidRDefault="00F14F33" w:rsidP="00F14F3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14F33" w:rsidRPr="002A16E2" w14:paraId="344751B7" w14:textId="77777777" w:rsidTr="006072C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E27F4" w14:textId="77777777" w:rsidR="00F14F33" w:rsidRPr="002A16E2" w:rsidRDefault="00F14F33" w:rsidP="006072C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FAE22" w14:textId="77777777" w:rsidR="00F14F33" w:rsidRPr="002A16E2" w:rsidRDefault="00F14F33" w:rsidP="006072C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BA816CF" w14:textId="77777777" w:rsidR="00F14F33" w:rsidRPr="002A16E2" w:rsidRDefault="00F14F33" w:rsidP="006072C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FCF7B" w14:textId="77777777" w:rsidR="00F14F33" w:rsidRPr="002A16E2" w:rsidRDefault="00F14F33" w:rsidP="006072C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F14F33" w:rsidRPr="002A16E2" w14:paraId="628DA132" w14:textId="77777777" w:rsidTr="006072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69D84" w14:textId="77777777" w:rsidR="00F14F33" w:rsidRPr="002A16E2" w:rsidRDefault="00F14F33" w:rsidP="006072C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5A819" w14:textId="77777777" w:rsidR="00F14F33" w:rsidRPr="002A16E2" w:rsidRDefault="00F14F33" w:rsidP="006072C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E8414" w14:textId="77777777" w:rsidR="00F14F33" w:rsidRPr="002A16E2" w:rsidRDefault="00F14F33" w:rsidP="006072C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14F33" w:rsidRPr="002A16E2" w14:paraId="30548062" w14:textId="77777777" w:rsidTr="006072C3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DE243" w14:textId="77777777" w:rsidR="00F14F33" w:rsidRPr="002A16E2" w:rsidRDefault="00F14F33" w:rsidP="006072C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E2226" w14:textId="77777777" w:rsidR="00F14F33" w:rsidRPr="002A16E2" w:rsidRDefault="00F14F33" w:rsidP="006072C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0BE61" w14:textId="77777777" w:rsidR="00F14F33" w:rsidRPr="002A16E2" w:rsidRDefault="00F14F33" w:rsidP="006072C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4CDEDB8" w14:textId="77777777" w:rsidR="00F14F33" w:rsidRPr="002A16E2" w:rsidRDefault="00F14F33" w:rsidP="00F14F3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5B257592" w14:textId="77777777" w:rsidR="00F14F33" w:rsidRPr="002A16E2" w:rsidRDefault="00F14F33" w:rsidP="00F14F33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71C580D" w14:textId="77777777" w:rsidR="00F14F33" w:rsidRPr="002A16E2" w:rsidRDefault="00F14F33" w:rsidP="00F14F3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256AC7C9" w14:textId="77777777" w:rsidR="00F14F33" w:rsidRPr="002A16E2" w:rsidRDefault="00F14F33" w:rsidP="00F14F3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C7F346D" w14:textId="77777777" w:rsidR="00F14F33" w:rsidRPr="002A16E2" w:rsidRDefault="00F14F33" w:rsidP="00F14F3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070AFB3D" w14:textId="77777777" w:rsidR="00F14F33" w:rsidRPr="002A16E2" w:rsidRDefault="00F14F33" w:rsidP="00F14F33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B550B22" w14:textId="77777777" w:rsidR="00F14F33" w:rsidRPr="002A16E2" w:rsidRDefault="00F14F33" w:rsidP="00F14F3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1898E521" w14:textId="77777777" w:rsidR="00F14F33" w:rsidRPr="002A16E2" w:rsidRDefault="00F14F33" w:rsidP="00F14F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3C9AEB4B" w14:textId="77777777" w:rsidR="00F14F33" w:rsidRPr="002A16E2" w:rsidRDefault="00F14F33" w:rsidP="00F14F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E4180F4" w14:textId="77777777" w:rsidR="00F14F33" w:rsidRPr="00F47191" w:rsidRDefault="00F14F33" w:rsidP="00F14F33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51FCC8E9" w14:textId="77777777" w:rsidR="00F14F33" w:rsidRPr="00EE3A24" w:rsidRDefault="00F14F33" w:rsidP="00F14F33"/>
    <w:p w14:paraId="69B47C4B" w14:textId="77777777" w:rsidR="00F14F33" w:rsidRPr="00495C58" w:rsidRDefault="00F14F33" w:rsidP="00F14F33"/>
    <w:p w14:paraId="4C11276E" w14:textId="77777777" w:rsidR="00F14F33" w:rsidRPr="006F53B0" w:rsidRDefault="00F14F33" w:rsidP="00F14F33"/>
    <w:p w14:paraId="1F95D202" w14:textId="77777777" w:rsidR="00FE545C" w:rsidRPr="00F14F33" w:rsidRDefault="00FE545C" w:rsidP="00F14F33"/>
    <w:sectPr w:rsidR="00FE545C" w:rsidRPr="00F14F3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C2B3B" w14:textId="77777777" w:rsidR="006832CE" w:rsidRDefault="006832CE">
      <w:r>
        <w:separator/>
      </w:r>
    </w:p>
  </w:endnote>
  <w:endnote w:type="continuationSeparator" w:id="0">
    <w:p w14:paraId="4EB440EE" w14:textId="77777777" w:rsidR="006832CE" w:rsidRDefault="00683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4DB26" w14:textId="77777777" w:rsidR="00CA2D73" w:rsidRDefault="00CA2D7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2F114B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FE2E2" w14:textId="77777777" w:rsidR="006832CE" w:rsidRDefault="006832CE">
      <w:r>
        <w:separator/>
      </w:r>
    </w:p>
  </w:footnote>
  <w:footnote w:type="continuationSeparator" w:id="0">
    <w:p w14:paraId="76663DA4" w14:textId="77777777" w:rsidR="006832CE" w:rsidRDefault="00683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1B2C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50362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852945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4031291">
    <w:abstractNumId w:val="0"/>
  </w:num>
  <w:num w:numId="4" w16cid:durableId="16426869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5CD0"/>
    <w:rsid w:val="00012286"/>
    <w:rsid w:val="000704FC"/>
    <w:rsid w:val="00071CCC"/>
    <w:rsid w:val="000B731D"/>
    <w:rsid w:val="000D6134"/>
    <w:rsid w:val="000E09C7"/>
    <w:rsid w:val="000E0D1F"/>
    <w:rsid w:val="000F6589"/>
    <w:rsid w:val="00106636"/>
    <w:rsid w:val="00116EC6"/>
    <w:rsid w:val="001801DD"/>
    <w:rsid w:val="001D4612"/>
    <w:rsid w:val="001E2A16"/>
    <w:rsid w:val="00207E98"/>
    <w:rsid w:val="002723B0"/>
    <w:rsid w:val="002918BE"/>
    <w:rsid w:val="00302099"/>
    <w:rsid w:val="003066D3"/>
    <w:rsid w:val="00315A4A"/>
    <w:rsid w:val="003760BE"/>
    <w:rsid w:val="0045552F"/>
    <w:rsid w:val="004975EA"/>
    <w:rsid w:val="004A50D7"/>
    <w:rsid w:val="004B7300"/>
    <w:rsid w:val="004C6753"/>
    <w:rsid w:val="00595C87"/>
    <w:rsid w:val="005D2C65"/>
    <w:rsid w:val="005E6D94"/>
    <w:rsid w:val="005F26E1"/>
    <w:rsid w:val="0063384F"/>
    <w:rsid w:val="00643C6F"/>
    <w:rsid w:val="00646202"/>
    <w:rsid w:val="0065290F"/>
    <w:rsid w:val="006815F6"/>
    <w:rsid w:val="006832CE"/>
    <w:rsid w:val="007748F0"/>
    <w:rsid w:val="007A4321"/>
    <w:rsid w:val="00833933"/>
    <w:rsid w:val="00853083"/>
    <w:rsid w:val="008B2F0C"/>
    <w:rsid w:val="008B4928"/>
    <w:rsid w:val="008D2AB8"/>
    <w:rsid w:val="008F1C66"/>
    <w:rsid w:val="00953210"/>
    <w:rsid w:val="00970FE4"/>
    <w:rsid w:val="009E3C5F"/>
    <w:rsid w:val="00A0022B"/>
    <w:rsid w:val="00A346FE"/>
    <w:rsid w:val="00A47B4D"/>
    <w:rsid w:val="00A83018"/>
    <w:rsid w:val="00AA5CD0"/>
    <w:rsid w:val="00B37301"/>
    <w:rsid w:val="00B774DC"/>
    <w:rsid w:val="00C22EBC"/>
    <w:rsid w:val="00C537FE"/>
    <w:rsid w:val="00C969A6"/>
    <w:rsid w:val="00CA2D73"/>
    <w:rsid w:val="00CA7D36"/>
    <w:rsid w:val="00D24208"/>
    <w:rsid w:val="00D60C38"/>
    <w:rsid w:val="00D63892"/>
    <w:rsid w:val="00D66893"/>
    <w:rsid w:val="00D90ACB"/>
    <w:rsid w:val="00DC1500"/>
    <w:rsid w:val="00DD0BFD"/>
    <w:rsid w:val="00E44371"/>
    <w:rsid w:val="00E71F96"/>
    <w:rsid w:val="00E949B0"/>
    <w:rsid w:val="00EB7CE7"/>
    <w:rsid w:val="00EC0BEA"/>
    <w:rsid w:val="00F00591"/>
    <w:rsid w:val="00F14F33"/>
    <w:rsid w:val="00F23CC5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6D44898"/>
  <w15:chartTrackingRefBased/>
  <w15:docId w15:val="{89AFF3A0-ED9B-4CDD-A6D1-7F3947E86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4F3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99"/>
    <w:qFormat/>
    <w:rsid w:val="00DD0B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CA2D73"/>
  </w:style>
  <w:style w:type="character" w:customStyle="1" w:styleId="StopkaZnak">
    <w:name w:val="Stopka Znak"/>
    <w:basedOn w:val="Domylnaczcionkaakapitu"/>
    <w:link w:val="Stopka"/>
    <w:uiPriority w:val="99"/>
    <w:rsid w:val="00CA2D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1239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2026-04-17T12:13:00Z</cp:lastPrinted>
  <dcterms:created xsi:type="dcterms:W3CDTF">2026-04-17T11:35:00Z</dcterms:created>
  <dcterms:modified xsi:type="dcterms:W3CDTF">2026-04-17T12:15:00Z</dcterms:modified>
</cp:coreProperties>
</file>