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96EA1" w14:textId="0EE7EE92" w:rsidR="00D665F5" w:rsidRDefault="00C14155" w:rsidP="00D665F5">
      <w:pPr>
        <w:spacing w:after="240"/>
        <w:jc w:val="right"/>
        <w:rPr>
          <w:sz w:val="22"/>
          <w:szCs w:val="22"/>
        </w:rPr>
      </w:pPr>
      <w:r w:rsidRPr="00C141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4155">
        <w:rPr>
          <w:sz w:val="22"/>
          <w:szCs w:val="22"/>
        </w:rPr>
        <w:t>2026-04-28</w:t>
      </w:r>
    </w:p>
    <w:p w14:paraId="4E45E7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C8A90C" w14:textId="77777777" w:rsidR="00C14155" w:rsidRPr="00C14155" w:rsidRDefault="00C14155" w:rsidP="00577BC6">
      <w:pPr>
        <w:spacing w:after="40"/>
        <w:rPr>
          <w:b/>
          <w:bCs/>
          <w:sz w:val="22"/>
          <w:szCs w:val="22"/>
        </w:rPr>
      </w:pPr>
      <w:r w:rsidRPr="00C14155">
        <w:rPr>
          <w:b/>
          <w:bCs/>
          <w:sz w:val="22"/>
          <w:szCs w:val="22"/>
        </w:rPr>
        <w:t>Akademia Górniczo - Hutnicza</w:t>
      </w:r>
    </w:p>
    <w:p w14:paraId="6B26DCB7" w14:textId="77777777" w:rsidR="00C14155" w:rsidRPr="00C14155" w:rsidRDefault="00C14155" w:rsidP="00577BC6">
      <w:pPr>
        <w:spacing w:after="40"/>
        <w:rPr>
          <w:b/>
          <w:bCs/>
          <w:sz w:val="22"/>
          <w:szCs w:val="22"/>
        </w:rPr>
      </w:pPr>
      <w:r w:rsidRPr="00C14155">
        <w:rPr>
          <w:b/>
          <w:bCs/>
          <w:sz w:val="22"/>
          <w:szCs w:val="22"/>
        </w:rPr>
        <w:t>im. Stanisława Staszica w Krakowie</w:t>
      </w:r>
    </w:p>
    <w:p w14:paraId="6ABD2839" w14:textId="4CEE4161" w:rsidR="00D665F5" w:rsidRPr="00D91931" w:rsidRDefault="00C14155" w:rsidP="00577BC6">
      <w:pPr>
        <w:spacing w:after="40"/>
        <w:rPr>
          <w:b/>
          <w:bCs/>
          <w:sz w:val="22"/>
          <w:szCs w:val="22"/>
        </w:rPr>
      </w:pPr>
      <w:r w:rsidRPr="00C14155">
        <w:rPr>
          <w:b/>
          <w:bCs/>
          <w:sz w:val="22"/>
          <w:szCs w:val="22"/>
        </w:rPr>
        <w:t>Dział Zamówień Publicznych</w:t>
      </w:r>
    </w:p>
    <w:p w14:paraId="75BCF862" w14:textId="3D681EE5" w:rsidR="00D665F5" w:rsidRPr="00BD5546" w:rsidRDefault="00C14155" w:rsidP="00D665F5">
      <w:pPr>
        <w:rPr>
          <w:sz w:val="22"/>
          <w:szCs w:val="22"/>
        </w:rPr>
      </w:pPr>
      <w:r w:rsidRPr="00C141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4155">
        <w:rPr>
          <w:sz w:val="22"/>
          <w:szCs w:val="22"/>
        </w:rPr>
        <w:t>30</w:t>
      </w:r>
    </w:p>
    <w:p w14:paraId="6D91B418" w14:textId="7310A2BA" w:rsidR="00D665F5" w:rsidRPr="00BD5546" w:rsidRDefault="00C14155" w:rsidP="00D665F5">
      <w:pPr>
        <w:rPr>
          <w:sz w:val="22"/>
          <w:szCs w:val="22"/>
        </w:rPr>
      </w:pPr>
      <w:r w:rsidRPr="00C141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4155">
        <w:rPr>
          <w:sz w:val="22"/>
          <w:szCs w:val="22"/>
        </w:rPr>
        <w:t>Kraków</w:t>
      </w:r>
    </w:p>
    <w:p w14:paraId="09B6FD86" w14:textId="08C0C78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4155" w:rsidRPr="00C14155">
        <w:rPr>
          <w:b/>
          <w:sz w:val="22"/>
          <w:szCs w:val="22"/>
        </w:rPr>
        <w:t>KC-DE-zp.25.123.2026</w:t>
      </w:r>
      <w:r w:rsidR="00A80738">
        <w:rPr>
          <w:sz w:val="24"/>
        </w:rPr>
        <w:tab/>
        <w:t xml:space="preserve"> </w:t>
      </w:r>
    </w:p>
    <w:p w14:paraId="4C28BA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58D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577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4ECA8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BC5A1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D9BF6F" w14:textId="775EC4E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4155" w:rsidRPr="00C1415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391E84E" w14:textId="623CA1E3" w:rsidR="00A80738" w:rsidRPr="00577BC6" w:rsidRDefault="00C141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4155">
        <w:rPr>
          <w:b/>
          <w:sz w:val="22"/>
          <w:szCs w:val="22"/>
        </w:rPr>
        <w:t>Zabezpieczenie bud. A-2 AGH w Krakowie przed skutkami deszczów nawalnych - KC-DE-zp.25.123.2026</w:t>
      </w:r>
    </w:p>
    <w:p w14:paraId="7F89D02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033D82" w14:textId="2684B73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4155" w:rsidRPr="00C14155">
        <w:rPr>
          <w:sz w:val="22"/>
          <w:szCs w:val="22"/>
        </w:rPr>
        <w:t>28/04/2026</w:t>
      </w:r>
      <w:r w:rsidR="00FF4AB1" w:rsidRPr="00577BC6">
        <w:rPr>
          <w:sz w:val="22"/>
          <w:szCs w:val="22"/>
        </w:rPr>
        <w:t xml:space="preserve"> o godz. </w:t>
      </w:r>
      <w:r w:rsidR="00C14155" w:rsidRPr="00C14155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65D678" w14:textId="77777777" w:rsidTr="003F57CD">
        <w:tc>
          <w:tcPr>
            <w:tcW w:w="993" w:type="dxa"/>
            <w:vAlign w:val="center"/>
          </w:tcPr>
          <w:p w14:paraId="485BA0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E1EE8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2D8B3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4155" w:rsidRPr="00493F8C" w14:paraId="1FE69D8F" w14:textId="77777777" w:rsidTr="00052995">
        <w:tc>
          <w:tcPr>
            <w:tcW w:w="993" w:type="dxa"/>
            <w:vAlign w:val="center"/>
          </w:tcPr>
          <w:p w14:paraId="51BD2014" w14:textId="792120BB" w:rsidR="00C14155" w:rsidRPr="00490DC0" w:rsidRDefault="00C14155" w:rsidP="00052995">
            <w:pPr>
              <w:spacing w:before="120" w:after="120"/>
              <w:jc w:val="center"/>
            </w:pPr>
            <w:r w:rsidRPr="00C14155">
              <w:t>1</w:t>
            </w:r>
          </w:p>
        </w:tc>
        <w:tc>
          <w:tcPr>
            <w:tcW w:w="5244" w:type="dxa"/>
          </w:tcPr>
          <w:p w14:paraId="5F848338" w14:textId="7EE9E52F" w:rsidR="00C14155" w:rsidRPr="00490DC0" w:rsidRDefault="00C14155" w:rsidP="00052995">
            <w:pPr>
              <w:spacing w:before="40"/>
            </w:pPr>
            <w:r w:rsidRPr="00C14155">
              <w:t>AMTC POLAND Spółka z ograniczoną odpowiedzialnością</w:t>
            </w:r>
          </w:p>
          <w:p w14:paraId="79AAE105" w14:textId="3E496B4B" w:rsidR="00C14155" w:rsidRPr="00490DC0" w:rsidRDefault="00C14155" w:rsidP="00052995">
            <w:r w:rsidRPr="00C14155">
              <w:t>ul. Młodzieży</w:t>
            </w:r>
            <w:r w:rsidRPr="00490DC0">
              <w:t xml:space="preserve"> </w:t>
            </w:r>
            <w:r w:rsidRPr="00C14155">
              <w:t>9D</w:t>
            </w:r>
            <w:r w:rsidRPr="00490DC0">
              <w:t xml:space="preserve"> </w:t>
            </w:r>
          </w:p>
          <w:p w14:paraId="2B876950" w14:textId="23C95C22" w:rsidR="00C14155" w:rsidRPr="00490DC0" w:rsidRDefault="00C14155" w:rsidP="00052995">
            <w:pPr>
              <w:spacing w:after="40"/>
              <w:jc w:val="both"/>
            </w:pPr>
            <w:r w:rsidRPr="00C14155">
              <w:t>30-829</w:t>
            </w:r>
            <w:r w:rsidRPr="00490DC0">
              <w:t xml:space="preserve"> </w:t>
            </w:r>
            <w:r w:rsidRPr="00C14155">
              <w:t>Kraków</w:t>
            </w:r>
          </w:p>
        </w:tc>
        <w:tc>
          <w:tcPr>
            <w:tcW w:w="2835" w:type="dxa"/>
            <w:vAlign w:val="center"/>
          </w:tcPr>
          <w:p w14:paraId="04DFFC81" w14:textId="7FF1F653" w:rsidR="00C14155" w:rsidRPr="00490DC0" w:rsidRDefault="00C14155" w:rsidP="00052995">
            <w:pPr>
              <w:spacing w:before="120" w:after="120"/>
              <w:jc w:val="both"/>
            </w:pPr>
            <w:r w:rsidRPr="00C14155">
              <w:t>378 874.86 zł</w:t>
            </w:r>
          </w:p>
        </w:tc>
      </w:tr>
      <w:tr w:rsidR="00C14155" w:rsidRPr="00493F8C" w14:paraId="1DC6A88D" w14:textId="77777777" w:rsidTr="00052995">
        <w:tc>
          <w:tcPr>
            <w:tcW w:w="993" w:type="dxa"/>
            <w:vAlign w:val="center"/>
          </w:tcPr>
          <w:p w14:paraId="0083C238" w14:textId="5EFFAFCB" w:rsidR="00C14155" w:rsidRPr="00490DC0" w:rsidRDefault="00C14155" w:rsidP="00052995">
            <w:pPr>
              <w:spacing w:before="120" w:after="120"/>
              <w:jc w:val="center"/>
            </w:pPr>
            <w:r w:rsidRPr="00C14155">
              <w:t>2</w:t>
            </w:r>
          </w:p>
        </w:tc>
        <w:tc>
          <w:tcPr>
            <w:tcW w:w="5244" w:type="dxa"/>
          </w:tcPr>
          <w:p w14:paraId="59BE9FC1" w14:textId="53689484" w:rsidR="00C14155" w:rsidRPr="00490DC0" w:rsidRDefault="00C14155" w:rsidP="00052995">
            <w:pPr>
              <w:spacing w:before="40"/>
            </w:pPr>
            <w:r w:rsidRPr="00C14155">
              <w:t>F.H.U. "LAWINA" S.C. J. KUĆMIERZ, K. KUĆMIERZ</w:t>
            </w:r>
          </w:p>
          <w:p w14:paraId="01039EE9" w14:textId="55FA1F7F" w:rsidR="00C14155" w:rsidRPr="00490DC0" w:rsidRDefault="00C14155" w:rsidP="00052995">
            <w:r w:rsidRPr="00C14155">
              <w:t>Przeginia</w:t>
            </w:r>
            <w:r w:rsidRPr="00490DC0">
              <w:t xml:space="preserve"> </w:t>
            </w:r>
            <w:r w:rsidRPr="00C14155">
              <w:t>136</w:t>
            </w:r>
            <w:r w:rsidRPr="00490DC0">
              <w:t xml:space="preserve"> </w:t>
            </w:r>
          </w:p>
          <w:p w14:paraId="02F40FE3" w14:textId="0B6BC5AB" w:rsidR="00C14155" w:rsidRPr="00490DC0" w:rsidRDefault="00C14155" w:rsidP="00052995">
            <w:pPr>
              <w:spacing w:after="40"/>
              <w:jc w:val="both"/>
            </w:pPr>
            <w:r w:rsidRPr="00C14155">
              <w:t>32-049</w:t>
            </w:r>
            <w:r w:rsidRPr="00490DC0">
              <w:t xml:space="preserve"> </w:t>
            </w:r>
            <w:r w:rsidRPr="00C14155">
              <w:t>PRZEGINIA</w:t>
            </w:r>
          </w:p>
        </w:tc>
        <w:tc>
          <w:tcPr>
            <w:tcW w:w="2835" w:type="dxa"/>
            <w:vAlign w:val="center"/>
          </w:tcPr>
          <w:p w14:paraId="681236A1" w14:textId="2AE3B998" w:rsidR="00C14155" w:rsidRPr="00490DC0" w:rsidRDefault="00C14155" w:rsidP="00052995">
            <w:pPr>
              <w:spacing w:before="120" w:after="120"/>
              <w:jc w:val="both"/>
            </w:pPr>
            <w:r w:rsidRPr="00C14155">
              <w:t>289 050.00 zł</w:t>
            </w:r>
          </w:p>
        </w:tc>
      </w:tr>
      <w:tr w:rsidR="00C14155" w:rsidRPr="00493F8C" w14:paraId="74AC5C00" w14:textId="77777777" w:rsidTr="00052995">
        <w:tc>
          <w:tcPr>
            <w:tcW w:w="993" w:type="dxa"/>
            <w:vAlign w:val="center"/>
          </w:tcPr>
          <w:p w14:paraId="7D53B95B" w14:textId="599854E2" w:rsidR="00C14155" w:rsidRPr="00490DC0" w:rsidRDefault="00C14155" w:rsidP="00052995">
            <w:pPr>
              <w:spacing w:before="120" w:after="120"/>
              <w:jc w:val="center"/>
            </w:pPr>
            <w:r w:rsidRPr="00C14155">
              <w:t>3</w:t>
            </w:r>
          </w:p>
        </w:tc>
        <w:tc>
          <w:tcPr>
            <w:tcW w:w="5244" w:type="dxa"/>
          </w:tcPr>
          <w:p w14:paraId="0FFAE0A8" w14:textId="67E55C35" w:rsidR="00C14155" w:rsidRPr="00490DC0" w:rsidRDefault="00C14155" w:rsidP="00052995">
            <w:pPr>
              <w:spacing w:before="40"/>
            </w:pPr>
            <w:r w:rsidRPr="00C14155">
              <w:t>Zakład Budownictwa Ogólnego Instalacji Sanitarnej ,,Instalbud" Sp. J. Grzegorz Rojewski Henryk Rojewski</w:t>
            </w:r>
          </w:p>
          <w:p w14:paraId="2689459B" w14:textId="16AE2B84" w:rsidR="00C14155" w:rsidRPr="00490DC0" w:rsidRDefault="00C14155" w:rsidP="00052995">
            <w:r w:rsidRPr="00C14155">
              <w:t>Mogilska</w:t>
            </w:r>
            <w:r w:rsidRPr="00490DC0">
              <w:t xml:space="preserve"> </w:t>
            </w:r>
            <w:r w:rsidRPr="00C14155">
              <w:t>80</w:t>
            </w:r>
            <w:r w:rsidRPr="00490DC0">
              <w:t xml:space="preserve"> </w:t>
            </w:r>
          </w:p>
          <w:p w14:paraId="7B40041A" w14:textId="4445C262" w:rsidR="00C14155" w:rsidRPr="00490DC0" w:rsidRDefault="00C14155" w:rsidP="00052995">
            <w:pPr>
              <w:spacing w:after="40"/>
              <w:jc w:val="both"/>
            </w:pPr>
            <w:r w:rsidRPr="00C14155">
              <w:t>31-546</w:t>
            </w:r>
            <w:r w:rsidRPr="00490DC0">
              <w:t xml:space="preserve"> </w:t>
            </w:r>
            <w:r w:rsidRPr="00C14155">
              <w:t>Kraków</w:t>
            </w:r>
          </w:p>
        </w:tc>
        <w:tc>
          <w:tcPr>
            <w:tcW w:w="2835" w:type="dxa"/>
            <w:vAlign w:val="center"/>
          </w:tcPr>
          <w:p w14:paraId="61EA4D82" w14:textId="65FA9A9F" w:rsidR="00C14155" w:rsidRPr="00490DC0" w:rsidRDefault="00C14155" w:rsidP="00052995">
            <w:pPr>
              <w:spacing w:before="120" w:after="120"/>
              <w:jc w:val="both"/>
            </w:pPr>
            <w:r w:rsidRPr="00C14155">
              <w:t>287 730.00 zł</w:t>
            </w:r>
          </w:p>
        </w:tc>
      </w:tr>
    </w:tbl>
    <w:p w14:paraId="5860E70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95C1A" w14:textId="77777777" w:rsidR="00FF397F" w:rsidRDefault="00FF397F">
      <w:r>
        <w:separator/>
      </w:r>
    </w:p>
  </w:endnote>
  <w:endnote w:type="continuationSeparator" w:id="0">
    <w:p w14:paraId="158C0A2D" w14:textId="77777777" w:rsidR="00FF397F" w:rsidRDefault="00FF3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030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08BB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2E6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8FECD4">
        <v:line id="_x0000_s1025" style="position:absolute;left:0;text-align:left;z-index:251657728" from="-3.85pt,8.7pt" to="455.15pt,8.7pt"/>
      </w:pict>
    </w:r>
  </w:p>
  <w:p w14:paraId="29804E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68A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1063AE" w14:textId="77777777" w:rsidR="009F189D" w:rsidRDefault="009F189D">
    <w:pPr>
      <w:pStyle w:val="Stopka"/>
      <w:tabs>
        <w:tab w:val="clear" w:pos="4536"/>
      </w:tabs>
      <w:jc w:val="center"/>
    </w:pPr>
  </w:p>
  <w:p w14:paraId="3DCCB0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201C8" w14:textId="77777777" w:rsidR="00FF397F" w:rsidRDefault="00FF397F">
      <w:r>
        <w:separator/>
      </w:r>
    </w:p>
  </w:footnote>
  <w:footnote w:type="continuationSeparator" w:id="0">
    <w:p w14:paraId="54226D36" w14:textId="77777777" w:rsidR="00FF397F" w:rsidRDefault="00FF3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9619" w14:textId="77777777" w:rsidR="00C14155" w:rsidRDefault="00C141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CC6ED" w14:textId="77777777" w:rsidR="00C14155" w:rsidRDefault="00C141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AC97" w14:textId="77777777" w:rsidR="00C14155" w:rsidRDefault="00C141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17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14155"/>
    <w:rsid w:val="00C236D3"/>
    <w:rsid w:val="00C659E2"/>
    <w:rsid w:val="00CB0802"/>
    <w:rsid w:val="00D20908"/>
    <w:rsid w:val="00D665F5"/>
    <w:rsid w:val="00D7128F"/>
    <w:rsid w:val="00EA3476"/>
    <w:rsid w:val="00EC7176"/>
    <w:rsid w:val="00F44906"/>
    <w:rsid w:val="00F95C33"/>
    <w:rsid w:val="00FB196E"/>
    <w:rsid w:val="00FF39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99C11D"/>
  <w15:chartTrackingRefBased/>
  <w15:docId w15:val="{E9F16C5E-9247-451F-B2A7-932BFED2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2026-04-28T07:59:00Z</dcterms:created>
  <dcterms:modified xsi:type="dcterms:W3CDTF">2026-04-28T07:59:00Z</dcterms:modified>
</cp:coreProperties>
</file>