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EADF5" w14:textId="5E9624EF" w:rsidR="00D665F5" w:rsidRDefault="00763C36" w:rsidP="00D665F5">
      <w:pPr>
        <w:spacing w:after="240"/>
        <w:jc w:val="right"/>
        <w:rPr>
          <w:sz w:val="22"/>
          <w:szCs w:val="22"/>
        </w:rPr>
      </w:pPr>
      <w:r w:rsidRPr="00763C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3C36">
        <w:rPr>
          <w:sz w:val="22"/>
          <w:szCs w:val="22"/>
        </w:rPr>
        <w:t>2026-05-07</w:t>
      </w:r>
    </w:p>
    <w:p w14:paraId="4BB4418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5A3FA2B" w14:textId="77777777" w:rsidR="00763C36" w:rsidRPr="00763C36" w:rsidRDefault="00763C36" w:rsidP="00577BC6">
      <w:pPr>
        <w:spacing w:after="40"/>
        <w:rPr>
          <w:b/>
          <w:bCs/>
          <w:sz w:val="22"/>
          <w:szCs w:val="22"/>
        </w:rPr>
      </w:pPr>
      <w:r w:rsidRPr="00763C36">
        <w:rPr>
          <w:b/>
          <w:bCs/>
          <w:sz w:val="22"/>
          <w:szCs w:val="22"/>
        </w:rPr>
        <w:t>Akademia Górniczo - Hutnicza</w:t>
      </w:r>
    </w:p>
    <w:p w14:paraId="2265E01A" w14:textId="77777777" w:rsidR="00763C36" w:rsidRPr="00763C36" w:rsidRDefault="00763C36" w:rsidP="00577BC6">
      <w:pPr>
        <w:spacing w:after="40"/>
        <w:rPr>
          <w:b/>
          <w:bCs/>
          <w:sz w:val="22"/>
          <w:szCs w:val="22"/>
        </w:rPr>
      </w:pPr>
      <w:r w:rsidRPr="00763C36">
        <w:rPr>
          <w:b/>
          <w:bCs/>
          <w:sz w:val="22"/>
          <w:szCs w:val="22"/>
        </w:rPr>
        <w:t>im. Stanisława Staszica w Krakowie</w:t>
      </w:r>
    </w:p>
    <w:p w14:paraId="5D42DAB7" w14:textId="3952FE8B" w:rsidR="00D665F5" w:rsidRPr="00D91931" w:rsidRDefault="00763C36" w:rsidP="00577BC6">
      <w:pPr>
        <w:spacing w:after="40"/>
        <w:rPr>
          <w:b/>
          <w:bCs/>
          <w:sz w:val="22"/>
          <w:szCs w:val="22"/>
        </w:rPr>
      </w:pPr>
      <w:r w:rsidRPr="00763C36">
        <w:rPr>
          <w:b/>
          <w:bCs/>
          <w:sz w:val="22"/>
          <w:szCs w:val="22"/>
        </w:rPr>
        <w:t>Dział Zamówień Publicznych</w:t>
      </w:r>
    </w:p>
    <w:p w14:paraId="68CD964A" w14:textId="305751A0" w:rsidR="00D665F5" w:rsidRPr="00BD5546" w:rsidRDefault="00763C36" w:rsidP="00D665F5">
      <w:pPr>
        <w:rPr>
          <w:sz w:val="22"/>
          <w:szCs w:val="22"/>
        </w:rPr>
      </w:pPr>
      <w:r w:rsidRPr="00763C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3C36">
        <w:rPr>
          <w:sz w:val="22"/>
          <w:szCs w:val="22"/>
        </w:rPr>
        <w:t>30</w:t>
      </w:r>
    </w:p>
    <w:p w14:paraId="320B7FBB" w14:textId="7084E681" w:rsidR="00D665F5" w:rsidRPr="00BD5546" w:rsidRDefault="00763C36" w:rsidP="00D665F5">
      <w:pPr>
        <w:rPr>
          <w:sz w:val="22"/>
          <w:szCs w:val="22"/>
        </w:rPr>
      </w:pPr>
      <w:r w:rsidRPr="00763C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3C36">
        <w:rPr>
          <w:sz w:val="22"/>
          <w:szCs w:val="22"/>
        </w:rPr>
        <w:t>Kraków</w:t>
      </w:r>
    </w:p>
    <w:p w14:paraId="7E300385" w14:textId="50F4E78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3C36" w:rsidRPr="00763C36">
        <w:rPr>
          <w:b/>
          <w:sz w:val="22"/>
          <w:szCs w:val="22"/>
        </w:rPr>
        <w:t>KC-DE-zp.25.157.2026</w:t>
      </w:r>
      <w:r w:rsidR="00A80738">
        <w:rPr>
          <w:sz w:val="24"/>
        </w:rPr>
        <w:tab/>
        <w:t xml:space="preserve"> </w:t>
      </w:r>
    </w:p>
    <w:p w14:paraId="1303F6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D0B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751B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ACA60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6A8B5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71BAA0" w14:textId="1E46DC9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3C36" w:rsidRPr="00763C36">
        <w:rPr>
          <w:sz w:val="22"/>
          <w:szCs w:val="22"/>
        </w:rPr>
        <w:t xml:space="preserve">Tryb podstawowy bez negocjacji - art. 275 pkt. 1 ustawy </w:t>
      </w:r>
      <w:proofErr w:type="spellStart"/>
      <w:r w:rsidR="00763C36" w:rsidRPr="00763C3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E115123" w14:textId="31AA3FA0" w:rsidR="00A80738" w:rsidRPr="00577BC6" w:rsidRDefault="00763C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3C36">
        <w:rPr>
          <w:b/>
          <w:sz w:val="22"/>
          <w:szCs w:val="22"/>
        </w:rPr>
        <w:t xml:space="preserve">Dostawa mieszadła magnetycznego jednostanowiskowego z ogrzewaniem i ceramiczną płytą grzejną dla </w:t>
      </w:r>
      <w:proofErr w:type="spellStart"/>
      <w:r w:rsidRPr="00763C36">
        <w:rPr>
          <w:b/>
          <w:sz w:val="22"/>
          <w:szCs w:val="22"/>
        </w:rPr>
        <w:t>WIMiC</w:t>
      </w:r>
      <w:proofErr w:type="spellEnd"/>
      <w:r w:rsidRPr="00763C36">
        <w:rPr>
          <w:b/>
          <w:sz w:val="22"/>
          <w:szCs w:val="22"/>
        </w:rPr>
        <w:t xml:space="preserve"> KC-DE-zp.25.157.2026</w:t>
      </w:r>
    </w:p>
    <w:p w14:paraId="49626A5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96F934" w14:textId="29BF7D9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3C36" w:rsidRPr="00763C36">
        <w:rPr>
          <w:sz w:val="22"/>
          <w:szCs w:val="22"/>
        </w:rPr>
        <w:t>07/05/2026</w:t>
      </w:r>
      <w:r w:rsidR="00FF4AB1" w:rsidRPr="00577BC6">
        <w:rPr>
          <w:sz w:val="22"/>
          <w:szCs w:val="22"/>
        </w:rPr>
        <w:t xml:space="preserve"> o godz. </w:t>
      </w:r>
      <w:r w:rsidR="00763C36" w:rsidRPr="00763C3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29026D" w14:textId="77777777" w:rsidTr="003F57CD">
        <w:tc>
          <w:tcPr>
            <w:tcW w:w="993" w:type="dxa"/>
            <w:vAlign w:val="center"/>
          </w:tcPr>
          <w:p w14:paraId="3DE319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C450D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02E16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3C36" w:rsidRPr="00493F8C" w14:paraId="7A61BEB3" w14:textId="77777777" w:rsidTr="00E96030">
        <w:tc>
          <w:tcPr>
            <w:tcW w:w="993" w:type="dxa"/>
            <w:vAlign w:val="center"/>
          </w:tcPr>
          <w:p w14:paraId="12E40F43" w14:textId="629EACDE" w:rsidR="00763C36" w:rsidRPr="00490DC0" w:rsidRDefault="00763C36" w:rsidP="00E96030">
            <w:pPr>
              <w:spacing w:before="120" w:after="120"/>
              <w:jc w:val="center"/>
            </w:pPr>
            <w:r w:rsidRPr="00763C36">
              <w:t>1</w:t>
            </w:r>
          </w:p>
        </w:tc>
        <w:tc>
          <w:tcPr>
            <w:tcW w:w="5244" w:type="dxa"/>
          </w:tcPr>
          <w:p w14:paraId="522A389B" w14:textId="3DB6FE9F" w:rsidR="00763C36" w:rsidRPr="00490DC0" w:rsidRDefault="00763C36" w:rsidP="00E96030">
            <w:pPr>
              <w:spacing w:before="40"/>
            </w:pPr>
            <w:proofErr w:type="spellStart"/>
            <w:r w:rsidRPr="00763C36">
              <w:t>Alchem</w:t>
            </w:r>
            <w:proofErr w:type="spellEnd"/>
            <w:r w:rsidRPr="00763C36">
              <w:t xml:space="preserve"> Grupa Sp. z o.o. Oddział Śląsk</w:t>
            </w:r>
          </w:p>
          <w:p w14:paraId="38CA8626" w14:textId="4436B086" w:rsidR="00763C36" w:rsidRPr="00490DC0" w:rsidRDefault="00763C36" w:rsidP="00E96030">
            <w:r w:rsidRPr="00763C36">
              <w:t>Jana Kasprowicza</w:t>
            </w:r>
            <w:r w:rsidRPr="00490DC0">
              <w:t xml:space="preserve"> </w:t>
            </w:r>
            <w:r w:rsidRPr="00763C36">
              <w:t>9/2</w:t>
            </w:r>
            <w:r w:rsidRPr="00490DC0">
              <w:t xml:space="preserve"> </w:t>
            </w:r>
          </w:p>
          <w:p w14:paraId="4C89329A" w14:textId="026706D6" w:rsidR="00763C36" w:rsidRPr="00490DC0" w:rsidRDefault="00763C36" w:rsidP="00E96030">
            <w:pPr>
              <w:spacing w:after="40"/>
              <w:jc w:val="both"/>
            </w:pPr>
            <w:r w:rsidRPr="00763C36">
              <w:t>43-300</w:t>
            </w:r>
            <w:r w:rsidRPr="00490DC0">
              <w:t xml:space="preserve"> </w:t>
            </w:r>
            <w:r w:rsidRPr="00763C36">
              <w:t>Bielsko-Biała</w:t>
            </w:r>
          </w:p>
        </w:tc>
        <w:tc>
          <w:tcPr>
            <w:tcW w:w="2835" w:type="dxa"/>
            <w:vAlign w:val="center"/>
          </w:tcPr>
          <w:p w14:paraId="46670CC5" w14:textId="0CB493D7" w:rsidR="00763C36" w:rsidRPr="00490DC0" w:rsidRDefault="00763C36" w:rsidP="00E96030">
            <w:pPr>
              <w:spacing w:before="120" w:after="120"/>
              <w:jc w:val="both"/>
            </w:pPr>
            <w:r w:rsidRPr="00763C36">
              <w:t>4 231.20 zł</w:t>
            </w:r>
          </w:p>
        </w:tc>
      </w:tr>
      <w:tr w:rsidR="00763C36" w:rsidRPr="00493F8C" w14:paraId="234E9AD2" w14:textId="77777777" w:rsidTr="00E96030">
        <w:tc>
          <w:tcPr>
            <w:tcW w:w="993" w:type="dxa"/>
            <w:vAlign w:val="center"/>
          </w:tcPr>
          <w:p w14:paraId="06985116" w14:textId="30316C2B" w:rsidR="00763C36" w:rsidRPr="00490DC0" w:rsidRDefault="00763C36" w:rsidP="00E96030">
            <w:pPr>
              <w:spacing w:before="120" w:after="120"/>
              <w:jc w:val="center"/>
            </w:pPr>
            <w:r w:rsidRPr="00763C36">
              <w:t>2</w:t>
            </w:r>
          </w:p>
        </w:tc>
        <w:tc>
          <w:tcPr>
            <w:tcW w:w="5244" w:type="dxa"/>
          </w:tcPr>
          <w:p w14:paraId="1C6B7264" w14:textId="338225EC" w:rsidR="00763C36" w:rsidRPr="00490DC0" w:rsidRDefault="00763C36" w:rsidP="00E96030">
            <w:pPr>
              <w:spacing w:before="40"/>
            </w:pPr>
            <w:r w:rsidRPr="00763C36">
              <w:t>VWR International sp. z o. o.</w:t>
            </w:r>
          </w:p>
          <w:p w14:paraId="61101F0C" w14:textId="2F3EDDBE" w:rsidR="00763C36" w:rsidRPr="00490DC0" w:rsidRDefault="00702C16" w:rsidP="00E96030">
            <w:r>
              <w:t>Ul. Jana Pałubickiego 2</w:t>
            </w:r>
          </w:p>
          <w:p w14:paraId="4283FC75" w14:textId="4E1315FE" w:rsidR="00763C36" w:rsidRPr="00490DC0" w:rsidRDefault="00763C36" w:rsidP="00E96030">
            <w:pPr>
              <w:spacing w:after="40"/>
              <w:jc w:val="both"/>
            </w:pPr>
            <w:r w:rsidRPr="00763C36">
              <w:t>80-175</w:t>
            </w:r>
            <w:r w:rsidRPr="00490DC0">
              <w:t xml:space="preserve"> </w:t>
            </w:r>
            <w:r w:rsidRPr="00763C36">
              <w:t>Gdańsk</w:t>
            </w:r>
          </w:p>
        </w:tc>
        <w:tc>
          <w:tcPr>
            <w:tcW w:w="2835" w:type="dxa"/>
            <w:vAlign w:val="center"/>
          </w:tcPr>
          <w:p w14:paraId="5C78D9F6" w14:textId="1C43ECA1" w:rsidR="00763C36" w:rsidRPr="00490DC0" w:rsidRDefault="00763C36" w:rsidP="00E96030">
            <w:pPr>
              <w:spacing w:before="120" w:after="120"/>
              <w:jc w:val="both"/>
            </w:pPr>
            <w:r w:rsidRPr="00763C36">
              <w:t>3 841.04 zł</w:t>
            </w:r>
          </w:p>
        </w:tc>
      </w:tr>
      <w:tr w:rsidR="00763C36" w:rsidRPr="00493F8C" w14:paraId="4F692211" w14:textId="77777777" w:rsidTr="00E96030">
        <w:tc>
          <w:tcPr>
            <w:tcW w:w="993" w:type="dxa"/>
            <w:vAlign w:val="center"/>
          </w:tcPr>
          <w:p w14:paraId="74D9997A" w14:textId="24362AFA" w:rsidR="00763C36" w:rsidRPr="00490DC0" w:rsidRDefault="00763C36" w:rsidP="00E96030">
            <w:pPr>
              <w:spacing w:before="120" w:after="120"/>
              <w:jc w:val="center"/>
            </w:pPr>
            <w:r w:rsidRPr="00763C36">
              <w:t>3</w:t>
            </w:r>
          </w:p>
        </w:tc>
        <w:tc>
          <w:tcPr>
            <w:tcW w:w="5244" w:type="dxa"/>
          </w:tcPr>
          <w:p w14:paraId="5AE1D7FA" w14:textId="305E4E0D" w:rsidR="00763C36" w:rsidRPr="00490DC0" w:rsidRDefault="00763C36" w:rsidP="00E96030">
            <w:pPr>
              <w:spacing w:before="40"/>
            </w:pPr>
            <w:proofErr w:type="spellStart"/>
            <w:r w:rsidRPr="00763C36">
              <w:t>Equimed</w:t>
            </w:r>
            <w:proofErr w:type="spellEnd"/>
            <w:r w:rsidRPr="00763C36">
              <w:t xml:space="preserve"> Prosta Spółka Akcyjna</w:t>
            </w:r>
          </w:p>
          <w:p w14:paraId="25277900" w14:textId="5CEB9006" w:rsidR="00763C36" w:rsidRPr="00490DC0" w:rsidRDefault="00763C36" w:rsidP="00E96030">
            <w:r w:rsidRPr="00763C36">
              <w:t>Prądnicka</w:t>
            </w:r>
            <w:r w:rsidRPr="00490DC0">
              <w:t xml:space="preserve"> </w:t>
            </w:r>
            <w:r w:rsidRPr="00763C36">
              <w:t>46</w:t>
            </w:r>
            <w:r w:rsidRPr="00490DC0">
              <w:t xml:space="preserve"> </w:t>
            </w:r>
          </w:p>
          <w:p w14:paraId="7659AD0B" w14:textId="698A4DAB" w:rsidR="00763C36" w:rsidRPr="00490DC0" w:rsidRDefault="00763C36" w:rsidP="00E96030">
            <w:pPr>
              <w:spacing w:after="40"/>
              <w:jc w:val="both"/>
            </w:pPr>
            <w:r w:rsidRPr="00763C36">
              <w:t>31-202</w:t>
            </w:r>
            <w:r w:rsidRPr="00490DC0">
              <w:t xml:space="preserve"> </w:t>
            </w:r>
            <w:r w:rsidRPr="00763C36">
              <w:t>Kraków</w:t>
            </w:r>
          </w:p>
        </w:tc>
        <w:tc>
          <w:tcPr>
            <w:tcW w:w="2835" w:type="dxa"/>
            <w:vAlign w:val="center"/>
          </w:tcPr>
          <w:p w14:paraId="69507A1A" w14:textId="1D318F45" w:rsidR="00763C36" w:rsidRPr="00490DC0" w:rsidRDefault="00763C36" w:rsidP="00E96030">
            <w:pPr>
              <w:spacing w:before="120" w:after="120"/>
              <w:jc w:val="both"/>
            </w:pPr>
            <w:r w:rsidRPr="00763C36">
              <w:t>5 584.20 zł</w:t>
            </w:r>
          </w:p>
        </w:tc>
      </w:tr>
      <w:tr w:rsidR="00763C36" w:rsidRPr="00493F8C" w14:paraId="27E0B666" w14:textId="77777777" w:rsidTr="00E96030">
        <w:tc>
          <w:tcPr>
            <w:tcW w:w="993" w:type="dxa"/>
            <w:vAlign w:val="center"/>
          </w:tcPr>
          <w:p w14:paraId="115208C9" w14:textId="22E598E1" w:rsidR="00763C36" w:rsidRPr="00490DC0" w:rsidRDefault="00763C36" w:rsidP="00E96030">
            <w:pPr>
              <w:spacing w:before="120" w:after="120"/>
              <w:jc w:val="center"/>
            </w:pPr>
            <w:r w:rsidRPr="00763C36">
              <w:t>4</w:t>
            </w:r>
          </w:p>
        </w:tc>
        <w:tc>
          <w:tcPr>
            <w:tcW w:w="5244" w:type="dxa"/>
          </w:tcPr>
          <w:p w14:paraId="1327BBC6" w14:textId="313BA507" w:rsidR="00763C36" w:rsidRPr="00490DC0" w:rsidRDefault="00763C36" w:rsidP="00E96030">
            <w:pPr>
              <w:spacing w:before="40"/>
            </w:pPr>
            <w:r w:rsidRPr="00763C36">
              <w:t>IKA POL Wojciech Byrski</w:t>
            </w:r>
          </w:p>
          <w:p w14:paraId="765B499B" w14:textId="683B6698" w:rsidR="00763C36" w:rsidRPr="00490DC0" w:rsidRDefault="00763C36" w:rsidP="00E96030">
            <w:r w:rsidRPr="00763C36">
              <w:t>Przy Bażantarni</w:t>
            </w:r>
            <w:r w:rsidRPr="00490DC0">
              <w:t xml:space="preserve"> </w:t>
            </w:r>
            <w:r w:rsidRPr="00763C36">
              <w:t>4/6</w:t>
            </w:r>
            <w:r w:rsidRPr="00490DC0">
              <w:t xml:space="preserve"> </w:t>
            </w:r>
          </w:p>
          <w:p w14:paraId="2723C5BB" w14:textId="31BD5A24" w:rsidR="00763C36" w:rsidRPr="00490DC0" w:rsidRDefault="00763C36" w:rsidP="00E96030">
            <w:pPr>
              <w:spacing w:after="40"/>
              <w:jc w:val="both"/>
            </w:pPr>
            <w:r w:rsidRPr="00763C36">
              <w:t>02-793</w:t>
            </w:r>
            <w:r w:rsidRPr="00490DC0">
              <w:t xml:space="preserve"> </w:t>
            </w:r>
            <w:r w:rsidRPr="00763C36">
              <w:t>Warszawa</w:t>
            </w:r>
          </w:p>
        </w:tc>
        <w:tc>
          <w:tcPr>
            <w:tcW w:w="2835" w:type="dxa"/>
            <w:vAlign w:val="center"/>
          </w:tcPr>
          <w:p w14:paraId="22656BAE" w14:textId="213FA5CB" w:rsidR="00763C36" w:rsidRPr="00490DC0" w:rsidRDefault="00763C36" w:rsidP="00E96030">
            <w:pPr>
              <w:spacing w:before="120" w:after="120"/>
              <w:jc w:val="both"/>
            </w:pPr>
            <w:r w:rsidRPr="00763C36">
              <w:t>4 428.00 zł</w:t>
            </w:r>
          </w:p>
        </w:tc>
      </w:tr>
    </w:tbl>
    <w:p w14:paraId="636F387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D7D4C" w14:textId="77777777" w:rsidR="00670A7B" w:rsidRDefault="00670A7B">
      <w:r>
        <w:separator/>
      </w:r>
    </w:p>
  </w:endnote>
  <w:endnote w:type="continuationSeparator" w:id="0">
    <w:p w14:paraId="29C48B28" w14:textId="77777777" w:rsidR="00670A7B" w:rsidRDefault="0067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2AF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E6A4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EDE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86FECF">
        <v:line id="_x0000_s1025" style="position:absolute;left:0;text-align:left;z-index:251657728" from="-3.85pt,8.7pt" to="455.15pt,8.7pt"/>
      </w:pict>
    </w:r>
  </w:p>
  <w:p w14:paraId="5A09EE6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6B9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1F603D" w14:textId="77777777" w:rsidR="009F189D" w:rsidRDefault="009F189D">
    <w:pPr>
      <w:pStyle w:val="Stopka"/>
      <w:tabs>
        <w:tab w:val="clear" w:pos="4536"/>
      </w:tabs>
      <w:jc w:val="center"/>
    </w:pPr>
  </w:p>
  <w:p w14:paraId="20BBF6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8D81A" w14:textId="77777777" w:rsidR="00670A7B" w:rsidRDefault="00670A7B">
      <w:r>
        <w:separator/>
      </w:r>
    </w:p>
  </w:footnote>
  <w:footnote w:type="continuationSeparator" w:id="0">
    <w:p w14:paraId="384B79D4" w14:textId="77777777" w:rsidR="00670A7B" w:rsidRDefault="00670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C1FED" w14:textId="77777777" w:rsidR="00763C36" w:rsidRDefault="00763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21D2" w14:textId="77777777" w:rsidR="00763C36" w:rsidRDefault="00763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86928" w14:textId="77777777" w:rsidR="00763C36" w:rsidRDefault="00763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B7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0A7B"/>
    <w:rsid w:val="0069085C"/>
    <w:rsid w:val="006D03E2"/>
    <w:rsid w:val="006E3702"/>
    <w:rsid w:val="00702C16"/>
    <w:rsid w:val="0073323E"/>
    <w:rsid w:val="00763C36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4B72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0174F"/>
  <w15:chartTrackingRefBased/>
  <w15:docId w15:val="{0E648EA7-1366-48C9-8A69-BE21B818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2026-05-07T10:01:00Z</cp:lastPrinted>
  <dcterms:created xsi:type="dcterms:W3CDTF">2026-05-07T10:01:00Z</dcterms:created>
  <dcterms:modified xsi:type="dcterms:W3CDTF">2026-05-07T10:01:00Z</dcterms:modified>
</cp:coreProperties>
</file>