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083672" w:rsidRDefault="00B156D6" w:rsidP="0008367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016222" w:rsidRPr="0022732C" w:rsidRDefault="00016222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</w:t>
      </w:r>
      <w:proofErr w:type="gramStart"/>
      <w:r w:rsidRPr="0022732C">
        <w:rPr>
          <w:sz w:val="22"/>
        </w:rPr>
        <w:t>…….</w:t>
      </w:r>
      <w:proofErr w:type="gramEnd"/>
      <w:r w:rsidRPr="0022732C">
        <w:rPr>
          <w:sz w:val="22"/>
        </w:rPr>
        <w:t>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Pr="00016222">
        <w:rPr>
          <w:b/>
          <w:sz w:val="22"/>
          <w:szCs w:val="22"/>
        </w:rPr>
        <w:t xml:space="preserve">usługa </w:t>
      </w:r>
      <w:proofErr w:type="spellStart"/>
      <w:r w:rsidR="001F0413" w:rsidRPr="001F0413">
        <w:rPr>
          <w:b/>
          <w:sz w:val="22"/>
          <w:szCs w:val="22"/>
        </w:rPr>
        <w:t>Usługa</w:t>
      </w:r>
      <w:proofErr w:type="spellEnd"/>
      <w:r w:rsidR="001F0413" w:rsidRPr="001F0413">
        <w:rPr>
          <w:b/>
          <w:sz w:val="22"/>
          <w:szCs w:val="22"/>
        </w:rPr>
        <w:t xml:space="preserve"> dostarczania przesyłek kurierskich w obrocie krajowym i zagranicznym dla potrzeb AGH - KC-DE-zp.25.</w:t>
      </w:r>
      <w:r w:rsidR="002B7B30">
        <w:rPr>
          <w:b/>
          <w:sz w:val="22"/>
          <w:szCs w:val="22"/>
        </w:rPr>
        <w:t>206</w:t>
      </w:r>
      <w:bookmarkStart w:id="0" w:name="_GoBack"/>
      <w:bookmarkEnd w:id="0"/>
      <w:r w:rsidR="001F0413" w:rsidRPr="001F0413">
        <w:rPr>
          <w:b/>
          <w:sz w:val="22"/>
          <w:szCs w:val="22"/>
        </w:rPr>
        <w:t>.2026</w:t>
      </w:r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:rsidR="00083672" w:rsidRDefault="00083672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>netto</w:t>
      </w:r>
      <w:r w:rsidRPr="00016222">
        <w:rPr>
          <w:b/>
          <w:sz w:val="22"/>
          <w:szCs w:val="22"/>
        </w:rPr>
        <w:t xml:space="preserve"> za całość zamówienia: …………………</w:t>
      </w:r>
    </w:p>
    <w:p w:rsidR="00083672" w:rsidRDefault="00083672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83672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="00187A8E">
        <w:rPr>
          <w:sz w:val="22"/>
          <w:szCs w:val="22"/>
        </w:rPr>
        <w:t>do 12</w:t>
      </w:r>
      <w:r w:rsidRPr="00016222">
        <w:rPr>
          <w:sz w:val="22"/>
          <w:szCs w:val="22"/>
        </w:rPr>
        <w:t xml:space="preserve"> miesięcy.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016222" w:rsidRDefault="00B156D6" w:rsidP="00083672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 w:rsidR="003832C1" w:rsidRPr="003832C1">
        <w:rPr>
          <w:sz w:val="22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3832C1" w:rsidRPr="003832C1">
        <w:rPr>
          <w:sz w:val="22"/>
        </w:rPr>
        <w:t>KSeF</w:t>
      </w:r>
      <w:proofErr w:type="spellEnd"/>
      <w:r w:rsidR="003832C1" w:rsidRPr="003832C1">
        <w:rPr>
          <w:sz w:val="22"/>
        </w:rPr>
        <w:t xml:space="preserve"> ID)</w:t>
      </w:r>
      <w:r w:rsidRPr="003D7573">
        <w:rPr>
          <w:sz w:val="22"/>
        </w:rPr>
        <w:t>.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16222" w:rsidRDefault="00016222" w:rsidP="00016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016222" w:rsidRPr="00A3594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.</w:t>
      </w:r>
    </w:p>
    <w:p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6222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16222" w:rsidRDefault="00016222" w:rsidP="00016222">
      <w:pPr>
        <w:jc w:val="both"/>
        <w:rPr>
          <w:sz w:val="22"/>
          <w:szCs w:val="22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16222" w:rsidRPr="00A67735" w:rsidRDefault="00016222" w:rsidP="00D138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B156D6" w:rsidRPr="00D138FE" w:rsidRDefault="00016222" w:rsidP="00B156D6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B156D6" w:rsidRPr="00D13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2B4" w:rsidRDefault="007C12B4">
      <w:r>
        <w:separator/>
      </w:r>
    </w:p>
  </w:endnote>
  <w:endnote w:type="continuationSeparator" w:id="0">
    <w:p w:rsidR="007C12B4" w:rsidRDefault="007C1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2B4" w:rsidRDefault="007C12B4">
      <w:r>
        <w:separator/>
      </w:r>
    </w:p>
  </w:footnote>
  <w:footnote w:type="continuationSeparator" w:id="0">
    <w:p w:rsidR="007C12B4" w:rsidRDefault="007C12B4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83672"/>
    <w:rsid w:val="000B731D"/>
    <w:rsid w:val="000D6134"/>
    <w:rsid w:val="000E09C7"/>
    <w:rsid w:val="000F6589"/>
    <w:rsid w:val="00106636"/>
    <w:rsid w:val="00116EC6"/>
    <w:rsid w:val="001801DD"/>
    <w:rsid w:val="00187A8E"/>
    <w:rsid w:val="001B53EB"/>
    <w:rsid w:val="001D4612"/>
    <w:rsid w:val="001F0413"/>
    <w:rsid w:val="00207E98"/>
    <w:rsid w:val="002723B0"/>
    <w:rsid w:val="002B7B30"/>
    <w:rsid w:val="002E50A1"/>
    <w:rsid w:val="003050F9"/>
    <w:rsid w:val="00315A4A"/>
    <w:rsid w:val="003832C1"/>
    <w:rsid w:val="00432F9C"/>
    <w:rsid w:val="00471AF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FCB"/>
    <w:rsid w:val="007A4321"/>
    <w:rsid w:val="007C12B4"/>
    <w:rsid w:val="00833933"/>
    <w:rsid w:val="00853083"/>
    <w:rsid w:val="008B2F0C"/>
    <w:rsid w:val="008B4928"/>
    <w:rsid w:val="008D2AB8"/>
    <w:rsid w:val="008F1C66"/>
    <w:rsid w:val="00970FE4"/>
    <w:rsid w:val="009C196C"/>
    <w:rsid w:val="00A0022B"/>
    <w:rsid w:val="00A10A90"/>
    <w:rsid w:val="00A346FE"/>
    <w:rsid w:val="00A47B4D"/>
    <w:rsid w:val="00A83018"/>
    <w:rsid w:val="00B156D6"/>
    <w:rsid w:val="00B65614"/>
    <w:rsid w:val="00B774DC"/>
    <w:rsid w:val="00B96DFB"/>
    <w:rsid w:val="00C969A6"/>
    <w:rsid w:val="00CA7D36"/>
    <w:rsid w:val="00D138FE"/>
    <w:rsid w:val="00D24208"/>
    <w:rsid w:val="00D60C38"/>
    <w:rsid w:val="00D66893"/>
    <w:rsid w:val="00D90ACB"/>
    <w:rsid w:val="00DC1500"/>
    <w:rsid w:val="00E31FFC"/>
    <w:rsid w:val="00E44371"/>
    <w:rsid w:val="00E51A9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19B68F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2BC7C-0388-4698-970C-53211B4F9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2026-02-20T07:47:00Z</cp:lastPrinted>
  <dcterms:created xsi:type="dcterms:W3CDTF">2026-05-14T07:53:00Z</dcterms:created>
  <dcterms:modified xsi:type="dcterms:W3CDTF">2026-05-14T07:53:00Z</dcterms:modified>
</cp:coreProperties>
</file>