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350851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350851" w:rsidRPr="00490796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E74B51">
        <w:rPr>
          <w:b/>
        </w:rPr>
        <w:t>u</w:t>
      </w:r>
      <w:r w:rsidR="00E74B51" w:rsidRPr="00E74B51">
        <w:rPr>
          <w:b/>
        </w:rPr>
        <w:t>sług</w:t>
      </w:r>
      <w:r w:rsidR="00E74B51">
        <w:rPr>
          <w:b/>
        </w:rPr>
        <w:t>ę</w:t>
      </w:r>
      <w:r w:rsidR="00E74B51" w:rsidRPr="00E74B51">
        <w:rPr>
          <w:b/>
        </w:rPr>
        <w:t xml:space="preserve"> dostarczania przesyłek kurierskich w obrocie krajowym i zagranicznym dla potrzeb AGH - KC-DE-zp.25.</w:t>
      </w:r>
      <w:r w:rsidR="00936693">
        <w:rPr>
          <w:b/>
        </w:rPr>
        <w:t>206</w:t>
      </w:r>
      <w:bookmarkStart w:id="0" w:name="_GoBack"/>
      <w:bookmarkEnd w:id="0"/>
      <w:r w:rsidR="00E74B51" w:rsidRPr="00E74B51">
        <w:rPr>
          <w:b/>
        </w:rPr>
        <w:t>.2026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1" w:name="_Hlk51322359"/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673BC4" w:rsidRDefault="00673BC4" w:rsidP="00673BC4">
      <w:pPr>
        <w:jc w:val="both"/>
        <w:rPr>
          <w:b/>
          <w:color w:val="FF0000"/>
        </w:rPr>
      </w:pPr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89B" w:rsidRDefault="00EE089B">
      <w:r>
        <w:separator/>
      </w:r>
    </w:p>
  </w:endnote>
  <w:endnote w:type="continuationSeparator" w:id="0">
    <w:p w:rsidR="00EE089B" w:rsidRDefault="00EE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89B" w:rsidRDefault="00EE089B">
      <w:r>
        <w:separator/>
      </w:r>
    </w:p>
  </w:footnote>
  <w:footnote w:type="continuationSeparator" w:id="0">
    <w:p w:rsidR="00EE089B" w:rsidRDefault="00EE089B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A643B"/>
    <w:rsid w:val="000C4504"/>
    <w:rsid w:val="00205CBC"/>
    <w:rsid w:val="002355F4"/>
    <w:rsid w:val="002605A3"/>
    <w:rsid w:val="002646BC"/>
    <w:rsid w:val="002F6942"/>
    <w:rsid w:val="00326EA6"/>
    <w:rsid w:val="00350851"/>
    <w:rsid w:val="0038090D"/>
    <w:rsid w:val="003857B7"/>
    <w:rsid w:val="00437D39"/>
    <w:rsid w:val="004561E6"/>
    <w:rsid w:val="00490796"/>
    <w:rsid w:val="00521F36"/>
    <w:rsid w:val="00523584"/>
    <w:rsid w:val="006077D3"/>
    <w:rsid w:val="006715C4"/>
    <w:rsid w:val="00673BC4"/>
    <w:rsid w:val="006979C9"/>
    <w:rsid w:val="006A5B9B"/>
    <w:rsid w:val="006B58EB"/>
    <w:rsid w:val="006F12AA"/>
    <w:rsid w:val="007335B2"/>
    <w:rsid w:val="00750860"/>
    <w:rsid w:val="00751891"/>
    <w:rsid w:val="007F6BAB"/>
    <w:rsid w:val="008926F4"/>
    <w:rsid w:val="008D3D57"/>
    <w:rsid w:val="009237B2"/>
    <w:rsid w:val="00936693"/>
    <w:rsid w:val="00964321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74B51"/>
    <w:rsid w:val="00E93A60"/>
    <w:rsid w:val="00EB64E2"/>
    <w:rsid w:val="00EC2192"/>
    <w:rsid w:val="00EE089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8E1CF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2E173-67BB-4005-BBE5-6A0496C4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2023-12-06T10:42:00Z</cp:lastPrinted>
  <dcterms:created xsi:type="dcterms:W3CDTF">2026-05-14T07:59:00Z</dcterms:created>
  <dcterms:modified xsi:type="dcterms:W3CDTF">2026-05-14T07:59:00Z</dcterms:modified>
</cp:coreProperties>
</file>