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4AD7C" w14:textId="77777777" w:rsidR="00F97233" w:rsidRDefault="00F97233" w:rsidP="00F97233">
      <w:pPr>
        <w:pStyle w:val="Nagwek"/>
      </w:pPr>
    </w:p>
    <w:p w14:paraId="29403408" w14:textId="3E71D9A1" w:rsidR="00F97233" w:rsidRDefault="00F97233" w:rsidP="00F97233">
      <w:pPr>
        <w:pStyle w:val="Nagwek"/>
      </w:pPr>
      <w:r>
        <w:t xml:space="preserve">Znak Sprawy: </w:t>
      </w:r>
      <w:r w:rsidRPr="005F5D76">
        <w:rPr>
          <w:b/>
          <w:bCs/>
        </w:rPr>
        <w:t>KC-</w:t>
      </w:r>
      <w:r>
        <w:rPr>
          <w:b/>
        </w:rPr>
        <w:t>DE-zp.25.</w:t>
      </w:r>
      <w:r>
        <w:rPr>
          <w:b/>
        </w:rPr>
        <w:t>208</w:t>
      </w:r>
      <w:r>
        <w:rPr>
          <w:b/>
        </w:rPr>
        <w:t>.2026</w:t>
      </w:r>
    </w:p>
    <w:p w14:paraId="1F18E369" w14:textId="77777777" w:rsidR="00F97233" w:rsidRDefault="00F97233" w:rsidP="00F9723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18D8F815" w14:textId="77777777" w:rsidR="00F97233" w:rsidRDefault="00F97233" w:rsidP="00F97233">
      <w:pPr>
        <w:jc w:val="center"/>
        <w:rPr>
          <w:rFonts w:ascii="Times New Roman" w:hAnsi="Times New Roman"/>
          <w:b/>
        </w:rPr>
      </w:pPr>
    </w:p>
    <w:p w14:paraId="56B1F54D" w14:textId="77777777" w:rsidR="00F97233" w:rsidRDefault="00F97233" w:rsidP="00F97233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041C633E" w14:textId="77777777" w:rsidR="00F97233" w:rsidRDefault="00F97233" w:rsidP="00F97233">
      <w:pPr>
        <w:pStyle w:val="Tekstpodstawowywcity"/>
        <w:ind w:firstLine="0"/>
        <w:jc w:val="center"/>
        <w:rPr>
          <w:i/>
          <w:sz w:val="22"/>
        </w:rPr>
      </w:pPr>
      <w:r>
        <w:rPr>
          <w:i/>
          <w:sz w:val="22"/>
        </w:rPr>
        <w:t>(pełna nazwa i adres Wykonawcy)</w:t>
      </w:r>
    </w:p>
    <w:p w14:paraId="5017F3F3" w14:textId="77777777" w:rsidR="00F97233" w:rsidRDefault="00F97233" w:rsidP="00F9723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41F6947C" w14:textId="77777777" w:rsidR="00F97233" w:rsidRDefault="00F97233" w:rsidP="00F97233">
      <w:pPr>
        <w:pStyle w:val="Tekstpodstawowywcity"/>
        <w:spacing w:line="360" w:lineRule="auto"/>
        <w:ind w:firstLine="0"/>
        <w:rPr>
          <w:b/>
          <w:bCs/>
          <w:sz w:val="22"/>
        </w:rPr>
      </w:pPr>
      <w:r>
        <w:rPr>
          <w:sz w:val="22"/>
        </w:rPr>
        <w:t xml:space="preserve">Na potrzeby postępowania o udzielenie zamówienia publicznego prowadzonym </w:t>
      </w:r>
      <w:r>
        <w:rPr>
          <w:b/>
          <w:bCs/>
          <w:sz w:val="22"/>
        </w:rPr>
        <w:t>w trybie przetargu nieograniczonego na:</w:t>
      </w:r>
    </w:p>
    <w:p w14:paraId="2BAB1F68" w14:textId="2D379B40" w:rsidR="00F97233" w:rsidRDefault="00F97233" w:rsidP="00F9723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5114EF">
        <w:rPr>
          <w:b/>
        </w:rPr>
        <w:t xml:space="preserve">Dostawa </w:t>
      </w:r>
      <w:r>
        <w:rPr>
          <w:b/>
        </w:rPr>
        <w:t>1 szt. laptopa</w:t>
      </w:r>
      <w:r w:rsidRPr="005114EF">
        <w:rPr>
          <w:b/>
        </w:rPr>
        <w:t xml:space="preserve"> na potrzeby </w:t>
      </w:r>
      <w:r>
        <w:rPr>
          <w:b/>
        </w:rPr>
        <w:t>WEiP</w:t>
      </w:r>
      <w:r>
        <w:rPr>
          <w:rFonts w:ascii="Times New Roman" w:hAnsi="Times New Roman"/>
          <w:b/>
        </w:rPr>
        <w:t>, nr sprawy: KC-DE-zp.25.</w:t>
      </w:r>
      <w:r>
        <w:rPr>
          <w:rFonts w:ascii="Times New Roman" w:hAnsi="Times New Roman"/>
          <w:b/>
        </w:rPr>
        <w:t>208</w:t>
      </w:r>
      <w:r>
        <w:rPr>
          <w:rFonts w:ascii="Times New Roman" w:hAnsi="Times New Roman"/>
          <w:b/>
        </w:rPr>
        <w:t>.2026</w:t>
      </w:r>
      <w:r>
        <w:rPr>
          <w:rFonts w:ascii="Times New Roman" w:hAnsi="Times New Roman"/>
          <w:b/>
          <w:bCs/>
          <w:iCs/>
        </w:rPr>
        <w:t xml:space="preserve">, </w:t>
      </w:r>
      <w:r>
        <w:rPr>
          <w:rFonts w:ascii="Times New Roman" w:hAnsi="Times New Roman"/>
        </w:rPr>
        <w:t xml:space="preserve">prowadzonego przez Akademię Górniczo-Hutniczą w Krakowie, </w:t>
      </w:r>
    </w:p>
    <w:p w14:paraId="5EE0A1C3" w14:textId="77777777" w:rsidR="00F97233" w:rsidRDefault="00F97233" w:rsidP="00F9723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AAA8C88" w14:textId="77777777" w:rsidR="00F97233" w:rsidRDefault="00F97233" w:rsidP="00F9723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2BDE1D51" w14:textId="77777777" w:rsidR="00F97233" w:rsidRDefault="00F97233" w:rsidP="00F9723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03177316" w14:textId="77777777" w:rsidR="00F97233" w:rsidRDefault="00F97233" w:rsidP="00F97233">
      <w:pPr>
        <w:pStyle w:val="Akapitzlist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35A6D17C" w14:textId="77777777" w:rsidR="00F97233" w:rsidRDefault="00F97233" w:rsidP="00F9723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BBF4841" w14:textId="77777777" w:rsidR="00F97233" w:rsidRDefault="00F97233" w:rsidP="00F9723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97233" w14:paraId="674E6B98" w14:textId="77777777" w:rsidTr="006140E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3DE06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620C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34657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F97233" w14:paraId="1A8F468D" w14:textId="77777777" w:rsidTr="006140E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286F3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053A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3999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97233" w14:paraId="0EBC7100" w14:textId="77777777" w:rsidTr="006140E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49E6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A949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4037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97233" w14:paraId="35CB0AFF" w14:textId="77777777" w:rsidTr="006140E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B981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8605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46E8" w14:textId="77777777" w:rsidR="00F97233" w:rsidRDefault="00F97233" w:rsidP="006140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4971B4E0" w14:textId="77777777" w:rsidR="00F97233" w:rsidRDefault="00F97233" w:rsidP="00F97233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2A34BFDB" w14:textId="77777777" w:rsidR="00F97233" w:rsidRDefault="00F97233" w:rsidP="00F97233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44B0FD2A" w14:textId="77777777" w:rsidR="00F97233" w:rsidRDefault="00F97233" w:rsidP="00F9723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4ED0E78" w14:textId="77777777" w:rsidR="00F97233" w:rsidRDefault="00F97233" w:rsidP="00F9723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2)………………………………………………………………………………………………</w:t>
      </w:r>
    </w:p>
    <w:p w14:paraId="2551061C" w14:textId="77777777" w:rsidR="00F97233" w:rsidRDefault="00F97233" w:rsidP="00F9723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306424F5" w14:textId="77777777" w:rsidR="00F97233" w:rsidRDefault="00F97233" w:rsidP="00F9723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0CEA9B1B" w14:textId="77777777" w:rsidR="00F97233" w:rsidRDefault="00F97233" w:rsidP="00F97233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F4D14F5" w14:textId="77777777" w:rsidR="00F97233" w:rsidRDefault="00F97233" w:rsidP="00F97233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6B29ACAE" w14:textId="77777777" w:rsidR="00F97233" w:rsidRDefault="00F97233" w:rsidP="00F97233">
      <w:pPr>
        <w:rPr>
          <w:rFonts w:ascii="Times New Roman" w:hAnsi="Times New Roman"/>
        </w:rPr>
      </w:pPr>
    </w:p>
    <w:p w14:paraId="38D27976" w14:textId="77777777" w:rsidR="00F97233" w:rsidRDefault="00F97233" w:rsidP="00F97233">
      <w:pPr>
        <w:rPr>
          <w:rFonts w:ascii="Times New Roman" w:hAnsi="Times New Roman"/>
        </w:rPr>
      </w:pPr>
    </w:p>
    <w:p w14:paraId="7D8A6D38" w14:textId="77777777" w:rsidR="00F97233" w:rsidRDefault="00F97233" w:rsidP="00F97233"/>
    <w:p w14:paraId="428CF6E1" w14:textId="77777777" w:rsidR="00F97233" w:rsidRDefault="00F97233" w:rsidP="00F97233"/>
    <w:p w14:paraId="34E7E131" w14:textId="77777777" w:rsidR="00F97233" w:rsidRDefault="00F97233" w:rsidP="00F97233"/>
    <w:p w14:paraId="3EB6EB45" w14:textId="77777777" w:rsidR="00F97233" w:rsidRDefault="00F97233" w:rsidP="00F97233"/>
    <w:p w14:paraId="0A6C8113" w14:textId="77777777" w:rsidR="00F97233" w:rsidRDefault="00F97233" w:rsidP="00F97233"/>
    <w:p w14:paraId="7FA0628E" w14:textId="77777777" w:rsidR="00F97233" w:rsidRDefault="00F97233" w:rsidP="00F97233"/>
    <w:p w14:paraId="46F1EBAE" w14:textId="77777777" w:rsidR="00F97233" w:rsidRDefault="00F97233" w:rsidP="00F97233"/>
    <w:p w14:paraId="49EB430F" w14:textId="77777777" w:rsidR="00F97233" w:rsidRDefault="00F97233" w:rsidP="00F97233"/>
    <w:p w14:paraId="61786FE9" w14:textId="77777777" w:rsidR="00F97233" w:rsidRDefault="00F97233" w:rsidP="00F97233"/>
    <w:p w14:paraId="646A3933" w14:textId="77777777" w:rsidR="00F97233" w:rsidRPr="00FD6A10" w:rsidRDefault="00F97233" w:rsidP="00F97233"/>
    <w:p w14:paraId="5A214785" w14:textId="77777777" w:rsidR="00F97233" w:rsidRPr="00AD121F" w:rsidRDefault="00F97233" w:rsidP="00F97233"/>
    <w:p w14:paraId="49C1AC08" w14:textId="77777777" w:rsidR="00F97233" w:rsidRPr="005A1F38" w:rsidRDefault="00F97233" w:rsidP="00F97233"/>
    <w:p w14:paraId="25F18C45" w14:textId="77777777" w:rsidR="00F97233" w:rsidRPr="00C033CD" w:rsidRDefault="00F97233" w:rsidP="00F97233"/>
    <w:p w14:paraId="3E9EF2FB" w14:textId="77777777" w:rsidR="00F97233" w:rsidRPr="009C6297" w:rsidRDefault="00F97233" w:rsidP="00F97233"/>
    <w:p w14:paraId="72DC5EB2" w14:textId="77777777" w:rsidR="00F97233" w:rsidRPr="00BA0F62" w:rsidRDefault="00F97233" w:rsidP="00F97233"/>
    <w:p w14:paraId="0B29D8DD" w14:textId="77777777" w:rsidR="00F97233" w:rsidRPr="005F5D76" w:rsidRDefault="00F97233" w:rsidP="00F97233"/>
    <w:p w14:paraId="5F71560C" w14:textId="77777777" w:rsidR="00F97233" w:rsidRPr="004F0518" w:rsidRDefault="00F97233" w:rsidP="00F97233"/>
    <w:p w14:paraId="53305E27" w14:textId="77777777" w:rsidR="00E67EFE" w:rsidRPr="00F97233" w:rsidRDefault="00E67EFE" w:rsidP="00F97233"/>
    <w:sectPr w:rsidR="00E67EFE" w:rsidRPr="00F9723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827B2" w14:textId="77777777" w:rsidR="00BD5F6B" w:rsidRDefault="00BD5F6B">
      <w:pPr>
        <w:spacing w:after="0" w:line="240" w:lineRule="auto"/>
      </w:pPr>
      <w:r>
        <w:separator/>
      </w:r>
    </w:p>
  </w:endnote>
  <w:endnote w:type="continuationSeparator" w:id="0">
    <w:p w14:paraId="75AF8204" w14:textId="77777777" w:rsidR="00BD5F6B" w:rsidRDefault="00BD5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B7A46" w14:textId="77777777" w:rsidR="00BD5F6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CE8334" w14:textId="77777777" w:rsidR="00BD5F6B" w:rsidRDefault="00BD5F6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04498" w14:textId="77777777" w:rsidR="00BD5F6B" w:rsidRDefault="00BD5F6B" w:rsidP="004704CB">
    <w:pPr>
      <w:pStyle w:val="Stopka"/>
      <w:framePr w:wrap="around" w:vAnchor="text" w:hAnchor="margin" w:xAlign="right" w:y="1"/>
      <w:rPr>
        <w:rStyle w:val="Numerstrony"/>
      </w:rPr>
    </w:pPr>
  </w:p>
  <w:p w14:paraId="58E44AF1" w14:textId="77777777" w:rsidR="00BD5F6B" w:rsidRDefault="00BD5F6B" w:rsidP="00336EEB">
    <w:pPr>
      <w:pStyle w:val="Stopka"/>
      <w:tabs>
        <w:tab w:val="clear" w:pos="4536"/>
      </w:tabs>
      <w:jc w:val="center"/>
    </w:pPr>
    <w:r>
      <w:rPr>
        <w:noProof/>
      </w:rPr>
      <w:pict w14:anchorId="07A2BC28">
        <v:line id="_x0000_s1025" style="position:absolute;left:0;text-align:left;z-index:251659264" from="-3.85pt,8.7pt" to="455.15pt,8.7pt"/>
      </w:pict>
    </w:r>
  </w:p>
  <w:p w14:paraId="491BE394" w14:textId="77777777" w:rsidR="00BD5F6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A6F86" w14:textId="77777777" w:rsidR="00BD5F6B" w:rsidRDefault="00BD5F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62D91" w14:textId="77777777" w:rsidR="00BD5F6B" w:rsidRDefault="00BD5F6B">
      <w:pPr>
        <w:spacing w:after="0" w:line="240" w:lineRule="auto"/>
      </w:pPr>
      <w:r>
        <w:separator/>
      </w:r>
    </w:p>
  </w:footnote>
  <w:footnote w:type="continuationSeparator" w:id="0">
    <w:p w14:paraId="12C36D32" w14:textId="77777777" w:rsidR="00BD5F6B" w:rsidRDefault="00BD5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E426B" w14:textId="77777777" w:rsidR="00BD5F6B" w:rsidRDefault="00BD5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62D2C" w14:textId="77777777" w:rsidR="00BD5F6B" w:rsidRDefault="00BD5F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55186" w14:textId="77777777" w:rsidR="00BD5F6B" w:rsidRDefault="00BD5F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115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F647B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8F647B"/>
    <w:rsid w:val="00927537"/>
    <w:rsid w:val="0093180B"/>
    <w:rsid w:val="00BC579B"/>
    <w:rsid w:val="00BD5F6B"/>
    <w:rsid w:val="00D137A1"/>
    <w:rsid w:val="00D70839"/>
    <w:rsid w:val="00E67EFE"/>
    <w:rsid w:val="00F03BB6"/>
    <w:rsid w:val="00F85EA7"/>
    <w:rsid w:val="00F950FE"/>
    <w:rsid w:val="00F9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A6B62"/>
  <w15:docId w15:val="{D00E6387-F4FA-4040-92A4-2721F698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7233"/>
    <w:pPr>
      <w:spacing w:after="160" w:line="254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F9723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2026-05-14T08:38:00Z</dcterms:created>
  <dcterms:modified xsi:type="dcterms:W3CDTF">2026-05-14T08:40:00Z</dcterms:modified>
</cp:coreProperties>
</file>