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301CD1E" w:rsidR="006716F9" w:rsidRPr="00791ED5" w:rsidRDefault="006716F9" w:rsidP="00C970B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C970B5" w:rsidRPr="00C970B5">
        <w:rPr>
          <w:rFonts w:eastAsia="Times New Roman" w:cs="Calibri"/>
          <w:b/>
          <w:lang w:eastAsia="pl-PL"/>
        </w:rPr>
        <w:t xml:space="preserve">Dostawa i montaż mebli kuchennych wraz z </w:t>
      </w:r>
      <w:proofErr w:type="spellStart"/>
      <w:r w:rsidR="00C970B5" w:rsidRPr="00C970B5">
        <w:rPr>
          <w:rFonts w:eastAsia="Times New Roman" w:cs="Calibri"/>
          <w:b/>
          <w:lang w:eastAsia="pl-PL"/>
        </w:rPr>
        <w:t>agd</w:t>
      </w:r>
      <w:proofErr w:type="spellEnd"/>
      <w:r w:rsidR="00C970B5" w:rsidRPr="00C970B5">
        <w:rPr>
          <w:rFonts w:eastAsia="Times New Roman" w:cs="Calibri"/>
          <w:b/>
          <w:lang w:eastAsia="pl-PL"/>
        </w:rPr>
        <w:t xml:space="preserve"> do mieszkania nr 27 w budynku przy ul. Czarnowiejskiej 103 Krakowie </w:t>
      </w:r>
      <w:r w:rsidR="00C970B5">
        <w:rPr>
          <w:rFonts w:eastAsia="Times New Roman" w:cs="Calibri"/>
          <w:b/>
          <w:lang w:eastAsia="pl-PL"/>
        </w:rPr>
        <w:br/>
      </w:r>
      <w:r w:rsidR="00C970B5" w:rsidRPr="00C970B5">
        <w:rPr>
          <w:rFonts w:eastAsia="Times New Roman" w:cs="Calibri"/>
          <w:b/>
          <w:lang w:eastAsia="pl-PL"/>
        </w:rPr>
        <w:t>KC-DE-zp.25.223.2026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B33F1" w14:textId="77777777" w:rsidR="00AA0078" w:rsidRDefault="00AA0078" w:rsidP="0038231F">
      <w:pPr>
        <w:spacing w:after="0" w:line="240" w:lineRule="auto"/>
      </w:pPr>
      <w:r>
        <w:separator/>
      </w:r>
    </w:p>
  </w:endnote>
  <w:endnote w:type="continuationSeparator" w:id="0">
    <w:p w14:paraId="32E0488D" w14:textId="77777777" w:rsidR="00AA0078" w:rsidRDefault="00AA00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34088" w14:textId="77777777" w:rsidR="00AA0078" w:rsidRDefault="00AA0078" w:rsidP="0038231F">
      <w:pPr>
        <w:spacing w:after="0" w:line="240" w:lineRule="auto"/>
      </w:pPr>
      <w:r>
        <w:separator/>
      </w:r>
    </w:p>
  </w:footnote>
  <w:footnote w:type="continuationSeparator" w:id="0">
    <w:p w14:paraId="27AEAB29" w14:textId="77777777" w:rsidR="00AA0078" w:rsidRDefault="00AA0078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06940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1A3E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5F64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B322E"/>
    <w:rsid w:val="004C4854"/>
    <w:rsid w:val="004D7E48"/>
    <w:rsid w:val="004F23F7"/>
    <w:rsid w:val="004F3172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3A40"/>
    <w:rsid w:val="007961C8"/>
    <w:rsid w:val="007A3236"/>
    <w:rsid w:val="007B01C8"/>
    <w:rsid w:val="007C4F62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A2A0A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4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3ACF"/>
    <w:rsid w:val="00A44DDD"/>
    <w:rsid w:val="00A77D0B"/>
    <w:rsid w:val="00A94C22"/>
    <w:rsid w:val="00AA0078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970B5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1CCD"/>
    <w:rsid w:val="00F365F2"/>
    <w:rsid w:val="00F43919"/>
    <w:rsid w:val="00F473FB"/>
    <w:rsid w:val="00F66810"/>
    <w:rsid w:val="00F749CC"/>
    <w:rsid w:val="00F8042D"/>
    <w:rsid w:val="00F95E82"/>
    <w:rsid w:val="00FB242D"/>
    <w:rsid w:val="00FC0317"/>
    <w:rsid w:val="00FC3F3B"/>
    <w:rsid w:val="00FC552C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2026-05-19T08:29:00Z</dcterms:created>
  <dcterms:modified xsi:type="dcterms:W3CDTF">2026-05-19T08:30:00Z</dcterms:modified>
</cp:coreProperties>
</file>