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14F50" w14:textId="77777777" w:rsidR="00E95701" w:rsidRPr="00E874DC" w:rsidRDefault="00E95701" w:rsidP="00E95701">
      <w:pPr>
        <w:spacing w:before="48" w:line="240" w:lineRule="atLeast"/>
        <w:jc w:val="right"/>
        <w:rPr>
          <w:b/>
          <w:sz w:val="24"/>
          <w:szCs w:val="24"/>
          <w:lang w:val="pl-PL"/>
        </w:rPr>
      </w:pPr>
      <w:r w:rsidRPr="00E95701">
        <w:rPr>
          <w:lang w:val="pl-PL"/>
        </w:rPr>
        <w:t xml:space="preserve"> </w:t>
      </w:r>
      <w:r>
        <w:rPr>
          <w:b/>
          <w:sz w:val="24"/>
          <w:szCs w:val="24"/>
          <w:lang w:val="pl-PL"/>
        </w:rPr>
        <w:t xml:space="preserve">Załącznik nr </w:t>
      </w:r>
      <w:r w:rsidRPr="00A601F8">
        <w:rPr>
          <w:b/>
          <w:lang w:val="pl-PL"/>
        </w:rPr>
        <w:t>3</w:t>
      </w:r>
    </w:p>
    <w:p w14:paraId="3FFC8F39" w14:textId="77777777" w:rsidR="00E95701" w:rsidRDefault="00E95701" w:rsidP="00E95701">
      <w:pPr>
        <w:spacing w:before="48" w:line="240" w:lineRule="atLeast"/>
        <w:jc w:val="right"/>
        <w:rPr>
          <w:b/>
          <w:sz w:val="24"/>
          <w:szCs w:val="24"/>
          <w:lang w:val="pl-PL"/>
        </w:rPr>
      </w:pPr>
    </w:p>
    <w:p w14:paraId="570F4B68" w14:textId="77777777" w:rsidR="00E95701" w:rsidRDefault="00E95701" w:rsidP="00E95701">
      <w:pPr>
        <w:spacing w:before="48" w:line="240" w:lineRule="atLeast"/>
        <w:jc w:val="center"/>
        <w:rPr>
          <w:b/>
          <w:sz w:val="24"/>
          <w:szCs w:val="24"/>
          <w:lang w:val="pl-PL"/>
        </w:rPr>
      </w:pPr>
      <w:r>
        <w:rPr>
          <w:b/>
          <w:sz w:val="24"/>
          <w:szCs w:val="24"/>
          <w:lang w:val="pl-PL"/>
        </w:rPr>
        <w:t>WZÓR UMOWY</w:t>
      </w:r>
    </w:p>
    <w:p w14:paraId="00CCBC7C" w14:textId="77777777" w:rsidR="00E95701" w:rsidRDefault="00E95701" w:rsidP="00E9570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967A382" w14:textId="77777777" w:rsidR="00E95701" w:rsidRDefault="00E95701" w:rsidP="00E95701">
      <w:pPr>
        <w:spacing w:before="48" w:line="240" w:lineRule="atLeast"/>
        <w:jc w:val="center"/>
        <w:rPr>
          <w:b/>
          <w:sz w:val="28"/>
          <w:lang w:val="pl-PL"/>
        </w:rPr>
      </w:pPr>
    </w:p>
    <w:p w14:paraId="27F8907D" w14:textId="028B3337" w:rsidR="00E95701" w:rsidRPr="00AA2A22" w:rsidRDefault="00E95701" w:rsidP="00E9570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KC-DE-zp.25.1</w:t>
      </w:r>
      <w:r>
        <w:rPr>
          <w:rFonts w:ascii="Times New Roman" w:hAnsi="Times New Roman"/>
        </w:rPr>
        <w:t>8</w:t>
      </w:r>
      <w:r>
        <w:rPr>
          <w:rFonts w:ascii="Times New Roman" w:hAnsi="Times New Roman"/>
        </w:rPr>
        <w:t>1.2026</w:t>
      </w:r>
      <w:r w:rsidRPr="00AA2A22">
        <w:rPr>
          <w:rFonts w:ascii="Times New Roman" w:hAnsi="Times New Roman"/>
        </w:rPr>
        <w:t xml:space="preserve"> </w:t>
      </w:r>
    </w:p>
    <w:p w14:paraId="05CBDDAF" w14:textId="77777777" w:rsidR="00E95701" w:rsidRDefault="00E95701" w:rsidP="00E95701">
      <w:pPr>
        <w:pStyle w:val="Tekstpodstawowy"/>
        <w:ind w:right="-47"/>
        <w:jc w:val="both"/>
        <w:rPr>
          <w:rFonts w:ascii="Times New Roman" w:hAnsi="Times New Roman"/>
        </w:rPr>
      </w:pPr>
      <w:r w:rsidRPr="00AA2A22">
        <w:rPr>
          <w:rFonts w:ascii="Times New Roman" w:hAnsi="Times New Roman"/>
        </w:rPr>
        <w:t>pomiędzy</w:t>
      </w:r>
    </w:p>
    <w:p w14:paraId="790446FB" w14:textId="77777777" w:rsidR="00E95701" w:rsidRDefault="00E95701" w:rsidP="00E9570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424052B" w14:textId="77777777" w:rsidR="00E95701" w:rsidRDefault="00E95701" w:rsidP="00E95701">
      <w:pPr>
        <w:pStyle w:val="Tekstpodstawowy"/>
        <w:ind w:right="-47"/>
        <w:jc w:val="both"/>
        <w:rPr>
          <w:rFonts w:ascii="Times New Roman" w:hAnsi="Times New Roman"/>
        </w:rPr>
      </w:pPr>
      <w:r>
        <w:rPr>
          <w:rFonts w:ascii="Times New Roman" w:hAnsi="Times New Roman"/>
        </w:rPr>
        <w:t>reprezentowana przez:</w:t>
      </w:r>
    </w:p>
    <w:p w14:paraId="64E7115E"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1.Dziekana Wydziału /Kierownika Jednostki/............................................................................. </w:t>
      </w:r>
    </w:p>
    <w:p w14:paraId="0F923FAF" w14:textId="77777777" w:rsidR="00E95701" w:rsidRDefault="00E95701" w:rsidP="00E9570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8A1CBB3" w14:textId="77777777" w:rsidR="00E95701" w:rsidRDefault="00E95701" w:rsidP="00E95701">
      <w:pPr>
        <w:pStyle w:val="Tekstpodstawowy"/>
        <w:ind w:right="-47"/>
        <w:jc w:val="both"/>
        <w:rPr>
          <w:rFonts w:ascii="Times New Roman" w:hAnsi="Times New Roman"/>
        </w:rPr>
      </w:pPr>
      <w:r>
        <w:rPr>
          <w:rFonts w:ascii="Times New Roman" w:hAnsi="Times New Roman"/>
        </w:rPr>
        <w:t>zwaną dalej KUPUJĄCYM</w:t>
      </w:r>
    </w:p>
    <w:p w14:paraId="72109BE5"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a </w:t>
      </w:r>
    </w:p>
    <w:p w14:paraId="0239826D" w14:textId="77777777" w:rsidR="00E95701" w:rsidRDefault="00E95701" w:rsidP="00E95701">
      <w:pPr>
        <w:pStyle w:val="Tekstpodstawowy"/>
        <w:ind w:right="-47"/>
        <w:jc w:val="both"/>
        <w:rPr>
          <w:rFonts w:ascii="Times New Roman" w:hAnsi="Times New Roman"/>
        </w:rPr>
      </w:pPr>
      <w:r>
        <w:rPr>
          <w:rFonts w:ascii="Times New Roman" w:hAnsi="Times New Roman"/>
        </w:rPr>
        <w:t>......................................................................................................................................................</w:t>
      </w:r>
    </w:p>
    <w:p w14:paraId="734D482A" w14:textId="77777777" w:rsidR="00E95701" w:rsidRDefault="00E95701" w:rsidP="00E95701">
      <w:pPr>
        <w:pStyle w:val="Tekstpodstawowy"/>
        <w:ind w:right="-47"/>
        <w:jc w:val="both"/>
        <w:rPr>
          <w:rFonts w:ascii="Times New Roman" w:hAnsi="Times New Roman"/>
        </w:rPr>
      </w:pPr>
      <w:r>
        <w:rPr>
          <w:rFonts w:ascii="Times New Roman" w:hAnsi="Times New Roman"/>
        </w:rPr>
        <w:t>......................................................................................................................................................</w:t>
      </w:r>
    </w:p>
    <w:p w14:paraId="76D678C8" w14:textId="77777777" w:rsidR="00E95701" w:rsidRDefault="00E95701" w:rsidP="00E9570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CE47570" w14:textId="77777777" w:rsidR="00E95701" w:rsidRDefault="00E95701" w:rsidP="00E95701">
      <w:pPr>
        <w:pStyle w:val="Tekstpodstawowy"/>
        <w:ind w:right="-47"/>
        <w:jc w:val="both"/>
        <w:rPr>
          <w:rFonts w:ascii="Times New Roman" w:hAnsi="Times New Roman"/>
        </w:rPr>
      </w:pPr>
      <w:r>
        <w:rPr>
          <w:rFonts w:ascii="Times New Roman" w:hAnsi="Times New Roman"/>
        </w:rPr>
        <w:t>reprezentowanym przez:</w:t>
      </w:r>
    </w:p>
    <w:p w14:paraId="037A0902" w14:textId="77777777" w:rsidR="00E95701" w:rsidRDefault="00E95701" w:rsidP="00E95701">
      <w:pPr>
        <w:pStyle w:val="Tekstpodstawowy"/>
        <w:ind w:right="-47"/>
        <w:jc w:val="both"/>
        <w:rPr>
          <w:rFonts w:ascii="Times New Roman" w:hAnsi="Times New Roman"/>
        </w:rPr>
      </w:pPr>
      <w:r>
        <w:rPr>
          <w:rFonts w:ascii="Times New Roman" w:hAnsi="Times New Roman"/>
        </w:rPr>
        <w:t>1...................................................................................................................................................</w:t>
      </w:r>
    </w:p>
    <w:p w14:paraId="7BB8317E"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2................................................................................................................................................... </w:t>
      </w:r>
    </w:p>
    <w:p w14:paraId="644FAF93" w14:textId="77777777" w:rsidR="00E95701" w:rsidRDefault="00E95701" w:rsidP="00E95701">
      <w:pPr>
        <w:pStyle w:val="Tekstpodstawowy"/>
        <w:ind w:right="-47"/>
        <w:jc w:val="both"/>
        <w:rPr>
          <w:rFonts w:ascii="Times New Roman" w:hAnsi="Times New Roman"/>
        </w:rPr>
      </w:pPr>
      <w:r>
        <w:rPr>
          <w:rFonts w:ascii="Times New Roman" w:hAnsi="Times New Roman"/>
        </w:rPr>
        <w:t>zwanym dalej SPRZEDAWCĄ</w:t>
      </w:r>
    </w:p>
    <w:p w14:paraId="600F7D88" w14:textId="77777777" w:rsidR="00E95701" w:rsidRDefault="00E95701" w:rsidP="00E95701">
      <w:pPr>
        <w:pStyle w:val="Tekstpodstawowy"/>
        <w:ind w:right="-47"/>
        <w:jc w:val="center"/>
        <w:rPr>
          <w:rFonts w:ascii="Times New Roman" w:hAnsi="Times New Roman"/>
        </w:rPr>
      </w:pPr>
    </w:p>
    <w:p w14:paraId="4D4FB029"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1</w:t>
      </w:r>
    </w:p>
    <w:p w14:paraId="0525E200" w14:textId="76E7DC29" w:rsidR="00E95701" w:rsidRPr="009D242F" w:rsidRDefault="00E95701" w:rsidP="0065590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5 szt. komputerów przenośnych</w:t>
      </w:r>
      <w:r w:rsidRPr="00391863">
        <w:rPr>
          <w:rFonts w:ascii="Times New Roman" w:hAnsi="Times New Roman"/>
          <w:b/>
        </w:rPr>
        <w:t xml:space="preserve"> na potrzeby </w:t>
      </w:r>
      <w:proofErr w:type="spellStart"/>
      <w:r>
        <w:rPr>
          <w:rFonts w:ascii="Times New Roman" w:hAnsi="Times New Roman"/>
          <w:b/>
        </w:rPr>
        <w:t>ACMiN</w:t>
      </w:r>
      <w:proofErr w:type="spellEnd"/>
    </w:p>
    <w:p w14:paraId="195BC9F5" w14:textId="77777777" w:rsidR="00E95701" w:rsidRDefault="00E95701" w:rsidP="0065590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15F7911" w14:textId="77777777" w:rsidR="00E95701" w:rsidRPr="0043435F" w:rsidRDefault="00E95701" w:rsidP="0065590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6B482CC" w14:textId="77777777" w:rsidR="00E95701" w:rsidRDefault="00E95701" w:rsidP="00E95701">
      <w:pPr>
        <w:pStyle w:val="Tekstpodstawowy"/>
        <w:ind w:right="-47"/>
        <w:jc w:val="both"/>
        <w:rPr>
          <w:rFonts w:ascii="Times New Roman" w:hAnsi="Times New Roman"/>
        </w:rPr>
      </w:pPr>
    </w:p>
    <w:p w14:paraId="060AD59B"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2</w:t>
      </w:r>
    </w:p>
    <w:p w14:paraId="68B15AC5" w14:textId="77777777" w:rsidR="00E95701" w:rsidRPr="0043435F" w:rsidRDefault="00E95701" w:rsidP="0065590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6F431FF" w14:textId="77777777" w:rsidR="00E95701" w:rsidRPr="0043435F" w:rsidRDefault="00E95701" w:rsidP="0065590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12EFC33" w14:textId="77777777" w:rsidR="00E95701" w:rsidRPr="0043435F" w:rsidRDefault="00E95701" w:rsidP="0065590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28DEE0B" w14:textId="77777777" w:rsidR="00E95701" w:rsidRDefault="00E95701" w:rsidP="00E95701">
      <w:pPr>
        <w:pStyle w:val="Tekstpodstawowy"/>
        <w:ind w:right="-47"/>
        <w:jc w:val="both"/>
        <w:rPr>
          <w:rFonts w:ascii="Times New Roman" w:hAnsi="Times New Roman"/>
        </w:rPr>
      </w:pPr>
    </w:p>
    <w:p w14:paraId="29F1FAB5" w14:textId="77777777" w:rsidR="00E95701" w:rsidRDefault="00E95701" w:rsidP="00E95701">
      <w:pPr>
        <w:pStyle w:val="Tekstpodstawowy"/>
        <w:ind w:right="-47"/>
        <w:jc w:val="center"/>
        <w:rPr>
          <w:rFonts w:ascii="Times New Roman" w:hAnsi="Times New Roman"/>
          <w:b/>
        </w:rPr>
      </w:pPr>
    </w:p>
    <w:p w14:paraId="432BBC02" w14:textId="77777777" w:rsidR="00E95701" w:rsidRDefault="00E95701" w:rsidP="00E95701">
      <w:pPr>
        <w:pStyle w:val="Tekstpodstawowy"/>
        <w:ind w:right="-47"/>
        <w:jc w:val="center"/>
        <w:rPr>
          <w:rFonts w:ascii="Times New Roman" w:hAnsi="Times New Roman"/>
          <w:b/>
        </w:rPr>
      </w:pPr>
    </w:p>
    <w:p w14:paraId="7FD872C9"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3</w:t>
      </w:r>
    </w:p>
    <w:p w14:paraId="2DB895F6"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D5DCB79"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25390EA"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AEB1E13"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8ED9A2A" w14:textId="77777777" w:rsidR="00E95701" w:rsidRDefault="00E95701" w:rsidP="00E95701">
      <w:pPr>
        <w:pStyle w:val="Tekstpodstawowy"/>
        <w:ind w:right="-47"/>
        <w:jc w:val="both"/>
        <w:rPr>
          <w:rFonts w:ascii="Times New Roman" w:hAnsi="Times New Roman"/>
        </w:rPr>
      </w:pPr>
    </w:p>
    <w:p w14:paraId="0E40203E"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4</w:t>
      </w:r>
    </w:p>
    <w:p w14:paraId="4D219BFA" w14:textId="77777777" w:rsidR="00E95701" w:rsidRPr="00391863" w:rsidRDefault="00E95701" w:rsidP="00E95701">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1D699B2B" w14:textId="77777777" w:rsidR="00E95701" w:rsidRPr="00391863" w:rsidRDefault="00E95701" w:rsidP="00E95701">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77726FD3" w14:textId="77777777" w:rsidR="00E95701" w:rsidRPr="00391863" w:rsidRDefault="00E95701" w:rsidP="00E95701">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7C38DC1F" w14:textId="77777777" w:rsidR="00E95701" w:rsidRPr="00391863" w:rsidRDefault="00E95701" w:rsidP="00E95701">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C6195D0" w14:textId="77777777" w:rsidR="00E95701" w:rsidRPr="00391863" w:rsidRDefault="00E95701" w:rsidP="00E95701">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36BD0C7A" w14:textId="77777777" w:rsidR="00E95701" w:rsidRPr="00391863" w:rsidRDefault="00E95701" w:rsidP="00E95701">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0D947BD7" w14:textId="77777777" w:rsidR="00E95701" w:rsidRPr="00391863" w:rsidRDefault="00E95701" w:rsidP="00E95701">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145FA094" w14:textId="77777777" w:rsidR="00E95701" w:rsidRDefault="00E95701" w:rsidP="00E95701">
      <w:pPr>
        <w:pStyle w:val="Tekstpodstawowy"/>
        <w:ind w:right="-47"/>
        <w:jc w:val="center"/>
        <w:rPr>
          <w:rFonts w:ascii="Times New Roman" w:hAnsi="Times New Roman"/>
        </w:rPr>
      </w:pPr>
    </w:p>
    <w:p w14:paraId="33A00D75"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5</w:t>
      </w:r>
    </w:p>
    <w:p w14:paraId="1E31041E"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977B8BB"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0F6C2DC" w14:textId="77777777" w:rsidR="00E95701" w:rsidRPr="00C53B52" w:rsidRDefault="00E95701" w:rsidP="00E9570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59E6575" w14:textId="77777777" w:rsidR="00E95701" w:rsidRPr="00C53B52" w:rsidRDefault="00E95701" w:rsidP="00E9570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8A73D27" w14:textId="77777777" w:rsidR="00E95701" w:rsidRPr="00C53B52" w:rsidRDefault="00E95701" w:rsidP="00E9570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22E1E08E" w14:textId="77777777" w:rsidR="00E95701" w:rsidRPr="00C53B52" w:rsidRDefault="00E95701" w:rsidP="00E9570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E7063D4"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8B2975A" w14:textId="77777777" w:rsidR="00E95701" w:rsidRPr="00C53B52" w:rsidRDefault="00E95701" w:rsidP="00655905">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066541A6" w14:textId="77777777" w:rsidR="00E95701" w:rsidRPr="00C53B52" w:rsidRDefault="00E95701" w:rsidP="00655905">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75942AA2" w14:textId="77777777" w:rsidR="00E95701" w:rsidRPr="006B2CAA" w:rsidRDefault="00E95701" w:rsidP="00655905">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03484EF" w14:textId="77777777" w:rsidR="00E95701"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9DC96E0" w14:textId="77777777" w:rsidR="00E95701" w:rsidRDefault="00E95701" w:rsidP="00E95701">
      <w:pPr>
        <w:pStyle w:val="Tekstpodstawowy"/>
        <w:ind w:right="-47"/>
        <w:jc w:val="center"/>
        <w:rPr>
          <w:rFonts w:ascii="Times New Roman" w:hAnsi="Times New Roman"/>
          <w:b/>
        </w:rPr>
      </w:pPr>
    </w:p>
    <w:p w14:paraId="6E94BEE1" w14:textId="77777777" w:rsidR="00E95701" w:rsidRDefault="00E95701" w:rsidP="00E95701">
      <w:pPr>
        <w:pStyle w:val="Tekstpodstawowy"/>
        <w:ind w:right="-47"/>
        <w:jc w:val="center"/>
        <w:rPr>
          <w:rFonts w:ascii="Times New Roman" w:hAnsi="Times New Roman"/>
          <w:b/>
        </w:rPr>
      </w:pPr>
      <w:r w:rsidRPr="00877B92">
        <w:rPr>
          <w:rFonts w:ascii="Times New Roman" w:hAnsi="Times New Roman"/>
          <w:b/>
        </w:rPr>
        <w:t>§ 6</w:t>
      </w:r>
    </w:p>
    <w:p w14:paraId="5B6B9DB8" w14:textId="77777777" w:rsidR="00E95701" w:rsidRDefault="00E95701" w:rsidP="00E95701">
      <w:pPr>
        <w:pStyle w:val="Tekstpodstawowy"/>
        <w:ind w:right="-47"/>
        <w:jc w:val="center"/>
        <w:rPr>
          <w:rFonts w:ascii="Times New Roman" w:hAnsi="Times New Roman"/>
          <w:b/>
        </w:rPr>
      </w:pPr>
    </w:p>
    <w:p w14:paraId="4A8E8FE8"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A339EFB"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966EC03"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C78E6FC"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5423EB7"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96CE545"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1A46C66" w14:textId="77777777" w:rsidR="00E95701" w:rsidRPr="003F1749" w:rsidRDefault="00E95701" w:rsidP="00E9570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BDF40D8" w14:textId="77777777" w:rsidR="00E95701" w:rsidRDefault="00E95701" w:rsidP="00E9570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EC79CB8" w14:textId="77777777" w:rsidR="00E95701" w:rsidRDefault="00E95701" w:rsidP="00E95701">
      <w:pPr>
        <w:pStyle w:val="Tekstpodstawowy"/>
        <w:ind w:right="-47"/>
        <w:jc w:val="center"/>
        <w:rPr>
          <w:rFonts w:ascii="Times New Roman" w:hAnsi="Times New Roman"/>
        </w:rPr>
      </w:pPr>
    </w:p>
    <w:p w14:paraId="7AD44197" w14:textId="77777777" w:rsidR="00E95701" w:rsidRDefault="00E95701" w:rsidP="00E95701">
      <w:pPr>
        <w:pStyle w:val="Tekstpodstawowy"/>
        <w:ind w:right="-47"/>
        <w:jc w:val="center"/>
        <w:rPr>
          <w:rFonts w:ascii="Times New Roman" w:hAnsi="Times New Roman"/>
          <w:b/>
        </w:rPr>
      </w:pPr>
    </w:p>
    <w:p w14:paraId="3BE53CB6"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6456D986" w14:textId="77777777" w:rsidR="00E95701" w:rsidRPr="0043435F" w:rsidRDefault="00E95701" w:rsidP="00655905">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72E3C77D" w14:textId="77777777" w:rsidR="00E95701" w:rsidRPr="0043435F" w:rsidRDefault="00E95701" w:rsidP="00655905">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2768F023"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D12D93"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6CE6FD1"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08A471E1"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7B18D1F"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17FA392"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8B2F28D"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40FF540"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404C9F"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4C86EB2"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84B4AC1" w14:textId="77777777" w:rsidR="00E95701" w:rsidRDefault="00E95701" w:rsidP="00E95701">
      <w:pPr>
        <w:pStyle w:val="Tekstpodstawowy"/>
        <w:ind w:left="284" w:right="-47"/>
        <w:jc w:val="both"/>
        <w:rPr>
          <w:rFonts w:ascii="Times New Roman" w:hAnsi="Times New Roman"/>
        </w:rPr>
      </w:pPr>
    </w:p>
    <w:p w14:paraId="1B7F8869" w14:textId="77777777" w:rsidR="00E95701" w:rsidRDefault="00E95701" w:rsidP="00E95701">
      <w:pPr>
        <w:pStyle w:val="Tekstpodstawowy"/>
        <w:ind w:right="-47"/>
        <w:jc w:val="center"/>
        <w:rPr>
          <w:rFonts w:ascii="Times New Roman" w:hAnsi="Times New Roman"/>
          <w:b/>
        </w:rPr>
      </w:pPr>
    </w:p>
    <w:p w14:paraId="06A0E3C3"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54E6B7B"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C7E3E01"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21D6A8D"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1D8D9A49"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C64AE0C"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D75DFCC"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E175BFE"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130F2AA"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DDA6A53"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F2DFB0C" w14:textId="77777777" w:rsidR="00E95701" w:rsidRPr="00042F5C" w:rsidRDefault="00E95701" w:rsidP="00E95701">
      <w:pPr>
        <w:widowControl w:val="0"/>
        <w:suppressAutoHyphens/>
        <w:autoSpaceDN w:val="0"/>
        <w:ind w:left="360"/>
        <w:jc w:val="center"/>
        <w:textAlignment w:val="baseline"/>
        <w:rPr>
          <w:rFonts w:eastAsia="SimSun"/>
          <w:b/>
          <w:bCs/>
          <w:color w:val="000000"/>
          <w:kern w:val="2"/>
          <w:sz w:val="24"/>
          <w:szCs w:val="24"/>
          <w:lang w:val="pl-PL"/>
        </w:rPr>
      </w:pPr>
    </w:p>
    <w:p w14:paraId="6204CFCD" w14:textId="77777777" w:rsidR="00E95701" w:rsidRPr="009B2595" w:rsidRDefault="00E95701" w:rsidP="00E9570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DA4E082"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945D0C9"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667AF13"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2B42FA3"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9461D9" w14:textId="77777777" w:rsidR="00E95701" w:rsidRDefault="00E95701" w:rsidP="00E95701">
      <w:pPr>
        <w:pStyle w:val="Tekstpodstawowy"/>
        <w:ind w:right="-47"/>
        <w:jc w:val="center"/>
        <w:rPr>
          <w:rFonts w:ascii="Times New Roman" w:hAnsi="Times New Roman"/>
          <w:b/>
        </w:rPr>
      </w:pPr>
    </w:p>
    <w:p w14:paraId="787A8F4E" w14:textId="77777777" w:rsidR="00E95701" w:rsidRDefault="00E95701" w:rsidP="00E95701">
      <w:pPr>
        <w:pStyle w:val="Tekstpodstawowy"/>
        <w:ind w:right="-47"/>
        <w:jc w:val="center"/>
        <w:rPr>
          <w:rFonts w:ascii="Times New Roman" w:hAnsi="Times New Roman"/>
          <w:b/>
        </w:rPr>
      </w:pPr>
    </w:p>
    <w:p w14:paraId="10D89C80"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60F88309" w14:textId="77777777" w:rsidR="00E95701" w:rsidRDefault="00E95701" w:rsidP="00E9570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8C7D460" w14:textId="77777777" w:rsidR="00E95701" w:rsidRDefault="00E95701" w:rsidP="00E95701">
      <w:pPr>
        <w:pStyle w:val="Tekstpodstawowy"/>
        <w:ind w:right="-47"/>
        <w:jc w:val="center"/>
        <w:rPr>
          <w:rFonts w:ascii="Times New Roman" w:hAnsi="Times New Roman"/>
        </w:rPr>
      </w:pPr>
    </w:p>
    <w:p w14:paraId="652B3420"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57B93E1" w14:textId="77777777" w:rsidR="00E95701" w:rsidRDefault="00E95701" w:rsidP="00E9570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0E4F9ED" w14:textId="77777777" w:rsidR="00E95701" w:rsidRDefault="00E95701" w:rsidP="00E95701">
      <w:pPr>
        <w:pStyle w:val="Tekstpodstawowy"/>
        <w:ind w:right="-47"/>
        <w:jc w:val="both"/>
        <w:rPr>
          <w:rFonts w:ascii="Times New Roman" w:hAnsi="Times New Roman"/>
        </w:rPr>
      </w:pPr>
    </w:p>
    <w:p w14:paraId="5B54D51C"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0806F1B" w14:textId="77777777" w:rsidR="00E95701" w:rsidRDefault="00E95701" w:rsidP="00E9570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A335A24" w14:textId="77777777" w:rsidR="00E95701" w:rsidRDefault="00E95701" w:rsidP="00E95701">
      <w:pPr>
        <w:pStyle w:val="Tekstpodstawowy"/>
        <w:ind w:right="-47"/>
        <w:jc w:val="both"/>
        <w:rPr>
          <w:rFonts w:ascii="Times New Roman" w:hAnsi="Times New Roman"/>
        </w:rPr>
      </w:pPr>
    </w:p>
    <w:p w14:paraId="5F15F02B" w14:textId="77777777" w:rsidR="00E95701" w:rsidRDefault="00E95701" w:rsidP="00E95701">
      <w:pPr>
        <w:pStyle w:val="Tekstpodstawowy"/>
        <w:ind w:right="-47"/>
        <w:jc w:val="center"/>
        <w:rPr>
          <w:rFonts w:ascii="Times New Roman" w:hAnsi="Times New Roman"/>
          <w:b/>
        </w:rPr>
      </w:pPr>
    </w:p>
    <w:p w14:paraId="67AB7A56"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881117B" w14:textId="77777777" w:rsidR="00E95701" w:rsidRPr="004F0507" w:rsidRDefault="00E95701" w:rsidP="00E9570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886629" w14:textId="77777777" w:rsidR="00E95701" w:rsidRDefault="00E95701" w:rsidP="00E95701">
      <w:pPr>
        <w:pStyle w:val="Tekstpodstawowy2"/>
        <w:spacing w:line="240" w:lineRule="auto"/>
        <w:ind w:right="-47"/>
      </w:pPr>
    </w:p>
    <w:p w14:paraId="6DC421DC" w14:textId="77777777" w:rsidR="00E95701" w:rsidRDefault="00E95701" w:rsidP="00E95701">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853F580" w14:textId="77777777" w:rsidR="00E95701" w:rsidRDefault="00E95701" w:rsidP="00E95701">
      <w:pPr>
        <w:rPr>
          <w:sz w:val="22"/>
          <w:szCs w:val="22"/>
          <w:lang w:val="pl-PL"/>
        </w:rPr>
      </w:pPr>
    </w:p>
    <w:p w14:paraId="67FDFDA6" w14:textId="77777777" w:rsidR="00E95701" w:rsidRDefault="00E95701" w:rsidP="00E95701">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15F8B474" w14:textId="77777777" w:rsidR="00E95701" w:rsidRDefault="00E95701" w:rsidP="00E9570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012F963E" w14:textId="77777777" w:rsidR="00E95701" w:rsidRDefault="00E95701" w:rsidP="00E95701">
      <w:pPr>
        <w:pStyle w:val="Zwykytekst"/>
        <w:rPr>
          <w:rFonts w:ascii="Times New Roman" w:hAnsi="Times New Roman" w:cs="Times New Roman"/>
          <w:sz w:val="22"/>
          <w:szCs w:val="22"/>
          <w:lang w:val="pl-PL"/>
        </w:rPr>
      </w:pPr>
    </w:p>
    <w:p w14:paraId="19A382AC" w14:textId="77777777" w:rsidR="00E95701" w:rsidRDefault="00E95701" w:rsidP="00E95701">
      <w:pPr>
        <w:pStyle w:val="Zwykytekst"/>
        <w:ind w:left="4956" w:firstLine="708"/>
        <w:rPr>
          <w:rFonts w:ascii="Times New Roman" w:hAnsi="Times New Roman" w:cs="Times New Roman"/>
          <w:sz w:val="22"/>
          <w:szCs w:val="22"/>
          <w:lang w:val="pl-PL"/>
        </w:rPr>
      </w:pPr>
    </w:p>
    <w:p w14:paraId="30D8B22A" w14:textId="77777777" w:rsidR="00E95701" w:rsidRDefault="00E95701" w:rsidP="00E95701">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437C4A6" w14:textId="77777777" w:rsidR="00E95701" w:rsidRDefault="00E95701" w:rsidP="00E95701">
      <w:pPr>
        <w:pStyle w:val="Zwykytekst"/>
        <w:ind w:left="4956" w:firstLine="708"/>
        <w:rPr>
          <w:rFonts w:ascii="Times New Roman" w:hAnsi="Times New Roman" w:cs="Times New Roman"/>
          <w:b/>
          <w:bCs/>
          <w:sz w:val="22"/>
          <w:szCs w:val="22"/>
          <w:lang w:val="pl-PL"/>
        </w:rPr>
      </w:pPr>
    </w:p>
    <w:p w14:paraId="6A7FC5CB" w14:textId="77777777" w:rsidR="00E95701" w:rsidRDefault="00E95701" w:rsidP="00E95701">
      <w:pPr>
        <w:pStyle w:val="Zwykytekst"/>
        <w:ind w:left="4956" w:firstLine="708"/>
        <w:rPr>
          <w:rFonts w:ascii="Times New Roman" w:hAnsi="Times New Roman" w:cs="Times New Roman"/>
          <w:b/>
          <w:bCs/>
          <w:sz w:val="22"/>
          <w:szCs w:val="22"/>
          <w:lang w:val="pl-PL"/>
        </w:rPr>
      </w:pPr>
    </w:p>
    <w:p w14:paraId="42D3E8C1" w14:textId="77777777" w:rsidR="00E95701" w:rsidRDefault="00E95701" w:rsidP="00E95701">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6951AC4" w14:textId="77777777" w:rsidR="00E95701" w:rsidRDefault="00E95701" w:rsidP="00E95701">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130A533"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23E60C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1E12B40B"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E91BB00"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7BFC0E5"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257FF7D"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4F12046"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516FEA4E"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D7C9A1C"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03113F7"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5D7C4D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1A8663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465551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5E7D6343"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0B55E55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94D33CB"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1C8DB20"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18B0F27"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ED10B4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4AB9BC1"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68334F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2930F3E"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EBC8394"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110BE9A"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1A6CDAE9" w14:textId="77777777" w:rsidR="00E95701" w:rsidRPr="00515AFA" w:rsidRDefault="00E95701" w:rsidP="00E957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16E2A0" w14:textId="77777777" w:rsidR="00E95701" w:rsidRPr="00515AFA" w:rsidRDefault="00E95701" w:rsidP="00E957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20106FD" w14:textId="77777777" w:rsidR="00E95701" w:rsidRDefault="00E95701" w:rsidP="00E9570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C760336" w14:textId="77777777" w:rsidR="00E95701" w:rsidRDefault="00E95701" w:rsidP="00E95701">
      <w:pPr>
        <w:widowControl w:val="0"/>
        <w:autoSpaceDE w:val="0"/>
        <w:autoSpaceDN w:val="0"/>
        <w:jc w:val="right"/>
        <w:textAlignment w:val="baseline"/>
        <w:rPr>
          <w:sz w:val="22"/>
          <w:szCs w:val="22"/>
          <w:lang w:val="pl-PL"/>
        </w:rPr>
      </w:pPr>
    </w:p>
    <w:p w14:paraId="2665E64A" w14:textId="77777777" w:rsidR="00E95701" w:rsidRPr="00515AFA" w:rsidRDefault="00E95701" w:rsidP="00E95701">
      <w:pPr>
        <w:widowControl w:val="0"/>
        <w:autoSpaceDE w:val="0"/>
        <w:autoSpaceDN w:val="0"/>
        <w:jc w:val="right"/>
        <w:textAlignment w:val="baseline"/>
        <w:rPr>
          <w:sz w:val="22"/>
          <w:szCs w:val="22"/>
          <w:lang w:val="pl-PL"/>
        </w:rPr>
      </w:pPr>
      <w:r w:rsidRPr="00515AFA">
        <w:rPr>
          <w:sz w:val="22"/>
          <w:szCs w:val="22"/>
          <w:lang w:val="pl-PL"/>
        </w:rPr>
        <w:t>Załącznik nr 2 do umowy</w:t>
      </w:r>
    </w:p>
    <w:p w14:paraId="2E407D26" w14:textId="77777777" w:rsidR="00E95701" w:rsidRPr="00515AFA" w:rsidRDefault="00E95701" w:rsidP="00E95701">
      <w:pPr>
        <w:widowControl w:val="0"/>
        <w:autoSpaceDE w:val="0"/>
        <w:autoSpaceDN w:val="0"/>
        <w:jc w:val="both"/>
        <w:textAlignment w:val="baseline"/>
        <w:rPr>
          <w:sz w:val="22"/>
          <w:szCs w:val="22"/>
          <w:lang w:val="pl-PL"/>
        </w:rPr>
      </w:pPr>
    </w:p>
    <w:p w14:paraId="7B0DF397" w14:textId="77777777" w:rsidR="00E95701" w:rsidRPr="00515AFA" w:rsidRDefault="00E95701" w:rsidP="00E95701">
      <w:pPr>
        <w:widowControl w:val="0"/>
        <w:autoSpaceDE w:val="0"/>
        <w:autoSpaceDN w:val="0"/>
        <w:jc w:val="both"/>
        <w:textAlignment w:val="baseline"/>
        <w:rPr>
          <w:sz w:val="22"/>
          <w:szCs w:val="22"/>
          <w:lang w:val="pl-PL"/>
        </w:rPr>
      </w:pPr>
    </w:p>
    <w:p w14:paraId="6146F16C" w14:textId="77777777" w:rsidR="00E95701" w:rsidRPr="00515AFA" w:rsidRDefault="00E95701" w:rsidP="00E95701">
      <w:pPr>
        <w:widowControl w:val="0"/>
        <w:autoSpaceDE w:val="0"/>
        <w:autoSpaceDN w:val="0"/>
        <w:jc w:val="both"/>
        <w:textAlignment w:val="baseline"/>
        <w:rPr>
          <w:sz w:val="22"/>
          <w:szCs w:val="22"/>
          <w:lang w:val="pl-PL"/>
        </w:rPr>
      </w:pPr>
      <w:r w:rsidRPr="00515AFA">
        <w:rPr>
          <w:sz w:val="22"/>
          <w:szCs w:val="22"/>
          <w:lang w:val="pl-PL"/>
        </w:rPr>
        <w:t>.....................................… </w:t>
      </w:r>
    </w:p>
    <w:p w14:paraId="79A8A8F4" w14:textId="77777777" w:rsidR="00E95701" w:rsidRPr="00515AFA" w:rsidRDefault="00E95701" w:rsidP="00E95701">
      <w:pPr>
        <w:widowControl w:val="0"/>
        <w:autoSpaceDE w:val="0"/>
        <w:autoSpaceDN w:val="0"/>
        <w:ind w:firstLine="555"/>
        <w:textAlignment w:val="baseline"/>
        <w:rPr>
          <w:sz w:val="22"/>
          <w:szCs w:val="22"/>
          <w:lang w:val="pl-PL"/>
        </w:rPr>
      </w:pPr>
      <w:r w:rsidRPr="00515AFA">
        <w:rPr>
          <w:sz w:val="22"/>
          <w:szCs w:val="22"/>
          <w:lang w:val="pl-PL"/>
        </w:rPr>
        <w:t>Nazwa Wykonawcy</w:t>
      </w:r>
    </w:p>
    <w:p w14:paraId="566687FC" w14:textId="77777777" w:rsidR="00E95701" w:rsidRPr="00515AFA" w:rsidRDefault="00E95701" w:rsidP="00E95701">
      <w:pPr>
        <w:widowControl w:val="0"/>
        <w:autoSpaceDE w:val="0"/>
        <w:autoSpaceDN w:val="0"/>
        <w:textAlignment w:val="baseline"/>
        <w:rPr>
          <w:sz w:val="22"/>
          <w:szCs w:val="22"/>
          <w:lang w:val="pl-PL"/>
        </w:rPr>
      </w:pPr>
    </w:p>
    <w:p w14:paraId="367BA564" w14:textId="77777777" w:rsidR="00E95701" w:rsidRPr="00515AFA" w:rsidRDefault="00E95701" w:rsidP="00E95701">
      <w:pPr>
        <w:widowControl w:val="0"/>
        <w:autoSpaceDE w:val="0"/>
        <w:autoSpaceDN w:val="0"/>
        <w:jc w:val="both"/>
        <w:textAlignment w:val="baseline"/>
        <w:rPr>
          <w:sz w:val="22"/>
          <w:szCs w:val="22"/>
          <w:lang w:val="pl-PL"/>
        </w:rPr>
      </w:pPr>
      <w:r w:rsidRPr="00515AFA">
        <w:rPr>
          <w:sz w:val="22"/>
          <w:szCs w:val="22"/>
          <w:lang w:val="pl-PL"/>
        </w:rPr>
        <w:t>.....................................…</w:t>
      </w:r>
    </w:p>
    <w:p w14:paraId="4084B4CF" w14:textId="77777777" w:rsidR="00E95701" w:rsidRPr="00515AFA" w:rsidRDefault="00E95701" w:rsidP="00E9570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E194DFA" w14:textId="77777777" w:rsidR="00E95701" w:rsidRPr="00515AFA" w:rsidRDefault="00E95701" w:rsidP="00E95701">
      <w:pPr>
        <w:widowControl w:val="0"/>
        <w:autoSpaceDE w:val="0"/>
        <w:autoSpaceDN w:val="0"/>
        <w:spacing w:before="90"/>
        <w:ind w:left="115" w:right="110"/>
        <w:jc w:val="both"/>
        <w:outlineLvl w:val="0"/>
        <w:rPr>
          <w:rFonts w:eastAsia="Verdana"/>
          <w:b/>
          <w:bCs/>
          <w:sz w:val="22"/>
          <w:szCs w:val="22"/>
          <w:lang w:val="pl-PL" w:eastAsia="en-US"/>
        </w:rPr>
      </w:pPr>
    </w:p>
    <w:p w14:paraId="6BD1556C"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58C6F5C3" w14:textId="77777777" w:rsidR="00E95701" w:rsidRPr="00515AFA" w:rsidRDefault="00E95701" w:rsidP="00E95701">
      <w:pPr>
        <w:widowControl w:val="0"/>
        <w:autoSpaceDE w:val="0"/>
        <w:autoSpaceDN w:val="0"/>
        <w:jc w:val="center"/>
        <w:textAlignment w:val="baseline"/>
        <w:rPr>
          <w:b/>
          <w:bCs/>
          <w:sz w:val="22"/>
          <w:szCs w:val="22"/>
          <w:lang w:val="pl-PL"/>
        </w:rPr>
      </w:pPr>
    </w:p>
    <w:p w14:paraId="63CF1879" w14:textId="77777777" w:rsidR="00E95701" w:rsidRPr="00515AFA" w:rsidRDefault="00E95701" w:rsidP="00E95701">
      <w:pPr>
        <w:widowControl w:val="0"/>
        <w:autoSpaceDE w:val="0"/>
        <w:autoSpaceDN w:val="0"/>
        <w:jc w:val="center"/>
        <w:textAlignment w:val="baseline"/>
        <w:rPr>
          <w:b/>
          <w:bCs/>
          <w:sz w:val="22"/>
          <w:szCs w:val="22"/>
          <w:lang w:val="pl-PL"/>
        </w:rPr>
      </w:pPr>
    </w:p>
    <w:p w14:paraId="1AEAC39C" w14:textId="77777777" w:rsidR="00E95701" w:rsidRPr="00515AFA" w:rsidRDefault="00E95701" w:rsidP="00E9570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B5EEF7E" w14:textId="77777777" w:rsidR="00E95701" w:rsidRPr="00515AFA" w:rsidRDefault="00E95701" w:rsidP="00E9570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4169AFA" w14:textId="77777777" w:rsidR="00E95701" w:rsidRPr="00515AFA" w:rsidRDefault="00E95701" w:rsidP="00E95701">
      <w:pPr>
        <w:widowControl w:val="0"/>
        <w:autoSpaceDE w:val="0"/>
        <w:autoSpaceDN w:val="0"/>
        <w:jc w:val="center"/>
        <w:textAlignment w:val="baseline"/>
        <w:rPr>
          <w:b/>
          <w:bCs/>
          <w:sz w:val="22"/>
          <w:szCs w:val="22"/>
          <w:lang w:val="pl-PL"/>
        </w:rPr>
      </w:pPr>
    </w:p>
    <w:p w14:paraId="3244395F" w14:textId="77777777" w:rsidR="00E95701" w:rsidRPr="00515AFA" w:rsidRDefault="00E95701" w:rsidP="00E9570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E59AF19"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19F5E1F"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9EAB7D5"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C9B47C9" w14:textId="77777777" w:rsidR="00E95701" w:rsidRPr="00515AFA" w:rsidRDefault="00E95701" w:rsidP="00655905">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C1DC8F5" w14:textId="77777777" w:rsidR="00E95701" w:rsidRPr="00515AFA" w:rsidRDefault="00E95701" w:rsidP="00E95701">
      <w:pPr>
        <w:spacing w:after="200" w:line="276" w:lineRule="auto"/>
        <w:ind w:left="780"/>
        <w:contextualSpacing/>
        <w:textAlignment w:val="baseline"/>
        <w:rPr>
          <w:sz w:val="22"/>
          <w:szCs w:val="22"/>
          <w:lang w:val="pl-PL"/>
        </w:rPr>
      </w:pPr>
    </w:p>
    <w:p w14:paraId="3DB317E0" w14:textId="77777777" w:rsidR="00E95701" w:rsidRPr="00515AFA" w:rsidRDefault="00E95701" w:rsidP="00E9570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A7C10C"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30A5A694"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5DF43E9A"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7E1274AE" w14:textId="77777777" w:rsidR="00E95701" w:rsidRPr="00515AFA" w:rsidRDefault="00E95701" w:rsidP="00E9570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95701" w:rsidRPr="00E95701" w14:paraId="394308B4" w14:textId="77777777" w:rsidTr="00A30E45">
        <w:tc>
          <w:tcPr>
            <w:tcW w:w="4105" w:type="dxa"/>
            <w:hideMark/>
          </w:tcPr>
          <w:p w14:paraId="25133624" w14:textId="77777777" w:rsidR="00E95701" w:rsidRPr="00515AFA" w:rsidRDefault="00E95701" w:rsidP="00A30E4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D10D187" w14:textId="77777777" w:rsidR="00E95701" w:rsidRPr="00515AFA" w:rsidRDefault="00E95701" w:rsidP="00A30E4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BB1A127" w14:textId="77777777" w:rsidR="00E95701" w:rsidRPr="00515AFA" w:rsidRDefault="00E95701" w:rsidP="00E95701">
      <w:pPr>
        <w:spacing w:line="360" w:lineRule="auto"/>
        <w:jc w:val="both"/>
        <w:rPr>
          <w:rFonts w:eastAsia="Calibri"/>
          <w:color w:val="222A35"/>
          <w:sz w:val="22"/>
          <w:szCs w:val="22"/>
          <w:lang w:val="pl-PL" w:eastAsia="x-none"/>
        </w:rPr>
      </w:pPr>
    </w:p>
    <w:p w14:paraId="4880451C" w14:textId="77777777" w:rsidR="00E95701" w:rsidRPr="002E3AF9" w:rsidRDefault="00E95701" w:rsidP="00E95701">
      <w:pPr>
        <w:rPr>
          <w:lang w:val="pl-PL"/>
        </w:rPr>
      </w:pPr>
    </w:p>
    <w:p w14:paraId="7BE82B3E" w14:textId="77777777" w:rsidR="00E95701" w:rsidRPr="007775F0" w:rsidRDefault="00E95701" w:rsidP="00E95701">
      <w:pPr>
        <w:rPr>
          <w:lang w:val="pl-PL"/>
        </w:rPr>
      </w:pPr>
    </w:p>
    <w:p w14:paraId="14CFF531" w14:textId="77777777" w:rsidR="00E95701" w:rsidRPr="009A2FD4" w:rsidRDefault="00E95701" w:rsidP="00E95701">
      <w:pPr>
        <w:rPr>
          <w:lang w:val="pl-PL"/>
        </w:rPr>
      </w:pPr>
    </w:p>
    <w:p w14:paraId="08FE2275" w14:textId="77777777" w:rsidR="00E95701" w:rsidRPr="004830B6" w:rsidRDefault="00E95701" w:rsidP="00E95701">
      <w:pPr>
        <w:rPr>
          <w:lang w:val="pl-PL"/>
        </w:rPr>
      </w:pPr>
    </w:p>
    <w:p w14:paraId="187CAB30" w14:textId="77777777" w:rsidR="00E95701" w:rsidRPr="00291156" w:rsidRDefault="00E95701" w:rsidP="00E95701">
      <w:pPr>
        <w:rPr>
          <w:lang w:val="pl-PL"/>
        </w:rPr>
      </w:pPr>
    </w:p>
    <w:p w14:paraId="01C00B43" w14:textId="77777777" w:rsidR="00E95701" w:rsidRPr="006B6179" w:rsidRDefault="00E95701" w:rsidP="00E95701">
      <w:pPr>
        <w:rPr>
          <w:lang w:val="pl-PL"/>
        </w:rPr>
      </w:pPr>
    </w:p>
    <w:p w14:paraId="4F868A5A" w14:textId="3F7CAD02" w:rsidR="00496551" w:rsidRPr="00E95701" w:rsidRDefault="00496551" w:rsidP="00E95701">
      <w:pPr>
        <w:rPr>
          <w:lang w:val="pl-PL"/>
        </w:rPr>
      </w:pPr>
    </w:p>
    <w:sectPr w:rsidR="00496551" w:rsidRPr="00E9570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4D2E0" w14:textId="77777777" w:rsidR="00655905" w:rsidRDefault="00655905">
      <w:r>
        <w:separator/>
      </w:r>
    </w:p>
  </w:endnote>
  <w:endnote w:type="continuationSeparator" w:id="0">
    <w:p w14:paraId="63421E79" w14:textId="77777777" w:rsidR="00655905" w:rsidRDefault="0065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FC5A" w14:textId="77777777" w:rsidR="00C31CE3" w:rsidRDefault="00C31C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2E881" w14:textId="77777777" w:rsidR="00E95701" w:rsidRDefault="00E95701">
    <w:pPr>
      <w:pStyle w:val="Stopka"/>
      <w:jc w:val="right"/>
    </w:pPr>
    <w:r>
      <w:fldChar w:fldCharType="begin"/>
    </w:r>
    <w:r>
      <w:instrText>PAGE   \* MERGEFORMAT</w:instrText>
    </w:r>
    <w:r>
      <w:fldChar w:fldCharType="separate"/>
    </w:r>
    <w:r>
      <w:rPr>
        <w:lang w:val="pl-PL"/>
      </w:rPr>
      <w:t>2</w:t>
    </w:r>
    <w:r>
      <w:fldChar w:fldCharType="end"/>
    </w:r>
  </w:p>
  <w:p w14:paraId="1586D5F5" w14:textId="77777777" w:rsidR="00C31CE3" w:rsidRDefault="00C31CE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E082" w14:textId="77777777" w:rsidR="00C31CE3" w:rsidRDefault="00C31C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4BFFA" w14:textId="77777777" w:rsidR="00655905" w:rsidRDefault="00655905">
      <w:r>
        <w:separator/>
      </w:r>
    </w:p>
  </w:footnote>
  <w:footnote w:type="continuationSeparator" w:id="0">
    <w:p w14:paraId="23C223CB" w14:textId="77777777" w:rsidR="00655905" w:rsidRDefault="00655905">
      <w:r>
        <w:continuationSeparator/>
      </w:r>
    </w:p>
  </w:footnote>
  <w:footnote w:id="1">
    <w:p w14:paraId="2D05EAE4" w14:textId="77777777" w:rsidR="00E95701" w:rsidRDefault="00E95701" w:rsidP="00E95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10EA0B" w14:textId="77777777" w:rsidR="00E95701" w:rsidRDefault="00E95701" w:rsidP="00E9570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EF9132" w14:textId="77777777" w:rsidR="00E95701" w:rsidRDefault="00E95701" w:rsidP="00655905">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A205E8" w14:textId="77777777" w:rsidR="00E95701" w:rsidRDefault="00E95701" w:rsidP="00655905">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DC9477B" w14:textId="77777777" w:rsidR="00E95701" w:rsidRDefault="00E95701" w:rsidP="00655905">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DC82E58" w14:textId="77777777" w:rsidR="00E95701" w:rsidRDefault="00E95701" w:rsidP="00655905">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A6DF20" w14:textId="77777777" w:rsidR="00E95701" w:rsidRDefault="00E95701" w:rsidP="00E9570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3CAC3D1" w14:textId="77777777" w:rsidR="00E95701" w:rsidRDefault="00E95701" w:rsidP="00655905">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4C6DFB2" w14:textId="77777777" w:rsidR="00E95701" w:rsidRDefault="00E95701" w:rsidP="00655905">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C80A766" w14:textId="77777777" w:rsidR="00E95701" w:rsidRDefault="00E95701" w:rsidP="00655905">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EA2D7EF" w14:textId="77777777" w:rsidR="00E95701" w:rsidRDefault="00E95701" w:rsidP="00655905">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842CA89" w14:textId="77777777" w:rsidR="00E95701" w:rsidRDefault="00E95701" w:rsidP="00655905">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560B405" w14:textId="77777777" w:rsidR="00E95701" w:rsidRDefault="00E95701" w:rsidP="00E9570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9E7243F"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3664540" w14:textId="77777777" w:rsidR="00E95701" w:rsidRDefault="00E95701" w:rsidP="00E9570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7B8337"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E659C16"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B21E04B"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DA67117"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54D6303"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4DC33E4" w14:textId="77777777" w:rsidR="00E95701" w:rsidRDefault="00E95701" w:rsidP="00E95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EBFAECF" w14:textId="77777777" w:rsidR="00E95701" w:rsidRDefault="00E95701" w:rsidP="00E9570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AA21423"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B73DC"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1C87D09"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71B25C"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D46970"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EDDA463"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F8345E"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FDE226"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C40F6" w14:textId="77777777" w:rsidR="00C31CE3" w:rsidRDefault="00C31C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CC8E" w14:textId="77777777" w:rsidR="00C31CE3" w:rsidRDefault="00C31C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1E82" w14:textId="77777777" w:rsidR="00C31CE3" w:rsidRDefault="00C31C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826095958">
    <w:abstractNumId w:val="10"/>
  </w:num>
  <w:num w:numId="2" w16cid:durableId="648092224">
    <w:abstractNumId w:val="15"/>
  </w:num>
  <w:num w:numId="3" w16cid:durableId="1746299043">
    <w:abstractNumId w:val="3"/>
  </w:num>
  <w:num w:numId="4" w16cid:durableId="74330231">
    <w:abstractNumId w:val="6"/>
  </w:num>
  <w:num w:numId="5" w16cid:durableId="1593510724">
    <w:abstractNumId w:val="13"/>
  </w:num>
  <w:num w:numId="6" w16cid:durableId="933247056">
    <w:abstractNumId w:val="12"/>
  </w:num>
  <w:num w:numId="7" w16cid:durableId="864945219">
    <w:abstractNumId w:val="14"/>
  </w:num>
  <w:num w:numId="8" w16cid:durableId="13044320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52413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68140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59442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154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84E"/>
    <w:rsid w:val="000033EA"/>
    <w:rsid w:val="0002467C"/>
    <w:rsid w:val="00040A7A"/>
    <w:rsid w:val="0007315E"/>
    <w:rsid w:val="000936CA"/>
    <w:rsid w:val="00097182"/>
    <w:rsid w:val="000B1A00"/>
    <w:rsid w:val="000C0F66"/>
    <w:rsid w:val="001764D4"/>
    <w:rsid w:val="001F341B"/>
    <w:rsid w:val="0021484E"/>
    <w:rsid w:val="002430FD"/>
    <w:rsid w:val="002577BF"/>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5590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1CE3"/>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5701"/>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5C628C"/>
  <w15:chartTrackingRefBased/>
  <w15:docId w15:val="{60B5886F-30B7-4C2D-AB4D-472FDCB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5701"/>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E95701"/>
    <w:rPr>
      <w:b/>
      <w:bCs/>
    </w:rPr>
  </w:style>
  <w:style w:type="character" w:customStyle="1" w:styleId="StopkaZnak">
    <w:name w:val="Stopka Znak"/>
    <w:link w:val="Stopka"/>
    <w:uiPriority w:val="99"/>
    <w:rsid w:val="00E9570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2437</Words>
  <Characters>14627</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2026-05-12T06:34:00Z</cp:lastPrinted>
  <dcterms:created xsi:type="dcterms:W3CDTF">2026-05-12T06:24:00Z</dcterms:created>
  <dcterms:modified xsi:type="dcterms:W3CDTF">2026-05-12T06:35:00Z</dcterms:modified>
</cp:coreProperties>
</file>