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58C0C" w14:textId="279CCF53" w:rsidR="00D665F5" w:rsidRDefault="00A06B53" w:rsidP="00D665F5">
      <w:pPr>
        <w:spacing w:after="240"/>
        <w:jc w:val="right"/>
        <w:rPr>
          <w:sz w:val="22"/>
          <w:szCs w:val="22"/>
        </w:rPr>
      </w:pPr>
      <w:r w:rsidRPr="00A06B5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06B53">
        <w:rPr>
          <w:sz w:val="22"/>
          <w:szCs w:val="22"/>
        </w:rPr>
        <w:t>2026-05-29</w:t>
      </w:r>
    </w:p>
    <w:p w14:paraId="25CA794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A49F9DB" w14:textId="77777777" w:rsidR="00A06B53" w:rsidRPr="00A06B53" w:rsidRDefault="00A06B53" w:rsidP="00577BC6">
      <w:pPr>
        <w:spacing w:after="40"/>
        <w:rPr>
          <w:b/>
          <w:bCs/>
          <w:sz w:val="22"/>
          <w:szCs w:val="22"/>
        </w:rPr>
      </w:pPr>
      <w:r w:rsidRPr="00A06B53">
        <w:rPr>
          <w:b/>
          <w:bCs/>
          <w:sz w:val="22"/>
          <w:szCs w:val="22"/>
        </w:rPr>
        <w:t>Akademia Górniczo - Hutnicza</w:t>
      </w:r>
    </w:p>
    <w:p w14:paraId="7B5A968A" w14:textId="77777777" w:rsidR="00A06B53" w:rsidRPr="00A06B53" w:rsidRDefault="00A06B53" w:rsidP="00577BC6">
      <w:pPr>
        <w:spacing w:after="40"/>
        <w:rPr>
          <w:b/>
          <w:bCs/>
          <w:sz w:val="22"/>
          <w:szCs w:val="22"/>
        </w:rPr>
      </w:pPr>
      <w:r w:rsidRPr="00A06B53">
        <w:rPr>
          <w:b/>
          <w:bCs/>
          <w:sz w:val="22"/>
          <w:szCs w:val="22"/>
        </w:rPr>
        <w:t>im. Stanisława Staszica w Krakowie</w:t>
      </w:r>
    </w:p>
    <w:p w14:paraId="639BB697" w14:textId="5D4E23F1" w:rsidR="00D665F5" w:rsidRPr="00D91931" w:rsidRDefault="00A06B53" w:rsidP="00577BC6">
      <w:pPr>
        <w:spacing w:after="40"/>
        <w:rPr>
          <w:b/>
          <w:bCs/>
          <w:sz w:val="22"/>
          <w:szCs w:val="22"/>
        </w:rPr>
      </w:pPr>
      <w:r w:rsidRPr="00A06B53">
        <w:rPr>
          <w:b/>
          <w:bCs/>
          <w:sz w:val="22"/>
          <w:szCs w:val="22"/>
        </w:rPr>
        <w:t>Dział Zamówień Publicznych</w:t>
      </w:r>
    </w:p>
    <w:p w14:paraId="67B8AD39" w14:textId="79A1BA77" w:rsidR="00D665F5" w:rsidRPr="00BD5546" w:rsidRDefault="00A06B53" w:rsidP="00D665F5">
      <w:pPr>
        <w:rPr>
          <w:sz w:val="22"/>
          <w:szCs w:val="22"/>
        </w:rPr>
      </w:pPr>
      <w:r w:rsidRPr="00A06B5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06B53">
        <w:rPr>
          <w:sz w:val="22"/>
          <w:szCs w:val="22"/>
        </w:rPr>
        <w:t>30</w:t>
      </w:r>
    </w:p>
    <w:p w14:paraId="32DA52E7" w14:textId="3A8F4F00" w:rsidR="00D665F5" w:rsidRPr="00BD5546" w:rsidRDefault="00A06B53" w:rsidP="00D665F5">
      <w:pPr>
        <w:rPr>
          <w:sz w:val="22"/>
          <w:szCs w:val="22"/>
        </w:rPr>
      </w:pPr>
      <w:r w:rsidRPr="00A06B5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06B53">
        <w:rPr>
          <w:sz w:val="22"/>
          <w:szCs w:val="22"/>
        </w:rPr>
        <w:t>Kraków</w:t>
      </w:r>
    </w:p>
    <w:p w14:paraId="7CAB30AC" w14:textId="119DB1FE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6B53" w:rsidRPr="00A06B53">
        <w:rPr>
          <w:b/>
          <w:sz w:val="22"/>
          <w:szCs w:val="22"/>
        </w:rPr>
        <w:t>KC-DE-zp.25.201.2026</w:t>
      </w:r>
      <w:r w:rsidR="00A80738">
        <w:rPr>
          <w:sz w:val="24"/>
        </w:rPr>
        <w:tab/>
        <w:t xml:space="preserve"> </w:t>
      </w:r>
    </w:p>
    <w:p w14:paraId="4E771E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DF19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D965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270FB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B93576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E8D7F96" w14:textId="77AA38B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06B53" w:rsidRPr="00A06B53">
        <w:rPr>
          <w:sz w:val="22"/>
          <w:szCs w:val="22"/>
        </w:rPr>
        <w:t xml:space="preserve">Tryb podstawowy bez negocjacji - art. 275 pkt. 1 ustawy </w:t>
      </w:r>
      <w:proofErr w:type="spellStart"/>
      <w:r w:rsidR="00A06B53" w:rsidRPr="00A06B5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5645D8F" w14:textId="5836E2D2" w:rsidR="00A80738" w:rsidRPr="00577BC6" w:rsidRDefault="00A06B5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06B53">
        <w:rPr>
          <w:b/>
          <w:sz w:val="22"/>
          <w:szCs w:val="22"/>
        </w:rPr>
        <w:t>Remont  łazienek w budynku domu studenckiego DS16 "Itaka" przy ul. Tokarskiego 8 w Krakowie - KC-DE-zp.25.201.2026</w:t>
      </w:r>
    </w:p>
    <w:p w14:paraId="7665F60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09CB539" w14:textId="60E7CA53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06B53" w:rsidRPr="00A06B53">
        <w:rPr>
          <w:sz w:val="22"/>
          <w:szCs w:val="22"/>
        </w:rPr>
        <w:t>29/05/2026</w:t>
      </w:r>
      <w:r w:rsidR="00FF4AB1" w:rsidRPr="00577BC6">
        <w:rPr>
          <w:sz w:val="22"/>
          <w:szCs w:val="22"/>
        </w:rPr>
        <w:t xml:space="preserve"> o godz. </w:t>
      </w:r>
      <w:r w:rsidR="00A06B53" w:rsidRPr="00A06B53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E2ADA9E" w14:textId="77777777" w:rsidTr="003F57CD">
        <w:tc>
          <w:tcPr>
            <w:tcW w:w="993" w:type="dxa"/>
            <w:vAlign w:val="center"/>
          </w:tcPr>
          <w:p w14:paraId="56E1329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85E670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8A35C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06B53" w:rsidRPr="00493F8C" w14:paraId="7A1C3B9E" w14:textId="77777777" w:rsidTr="0046411F">
        <w:tc>
          <w:tcPr>
            <w:tcW w:w="993" w:type="dxa"/>
            <w:vAlign w:val="center"/>
          </w:tcPr>
          <w:p w14:paraId="49C7E636" w14:textId="22EA13A2" w:rsidR="00A06B53" w:rsidRPr="00490DC0" w:rsidRDefault="00A06B53" w:rsidP="0046411F">
            <w:pPr>
              <w:spacing w:before="120" w:after="120"/>
              <w:jc w:val="center"/>
            </w:pPr>
            <w:r w:rsidRPr="00A06B53">
              <w:t>1</w:t>
            </w:r>
          </w:p>
        </w:tc>
        <w:tc>
          <w:tcPr>
            <w:tcW w:w="5244" w:type="dxa"/>
          </w:tcPr>
          <w:p w14:paraId="14D783CE" w14:textId="5CD5B547" w:rsidR="00A06B53" w:rsidRPr="00490DC0" w:rsidRDefault="00A06B53" w:rsidP="0046411F">
            <w:pPr>
              <w:spacing w:before="40"/>
            </w:pPr>
            <w:r w:rsidRPr="00A06B53">
              <w:t>Kapibara Sp. z o.o.</w:t>
            </w:r>
          </w:p>
          <w:p w14:paraId="2AE835AD" w14:textId="5FF36543" w:rsidR="00A06B53" w:rsidRPr="00490DC0" w:rsidRDefault="00A06B53" w:rsidP="0046411F">
            <w:r w:rsidRPr="00A06B53">
              <w:t>Floriana</w:t>
            </w:r>
            <w:r w:rsidRPr="00490DC0">
              <w:t xml:space="preserve"> </w:t>
            </w:r>
            <w:r w:rsidRPr="00A06B53">
              <w:t>7</w:t>
            </w:r>
            <w:r w:rsidRPr="00490DC0">
              <w:t xml:space="preserve"> </w:t>
            </w:r>
          </w:p>
          <w:p w14:paraId="295FFE66" w14:textId="1D10792B" w:rsidR="00A06B53" w:rsidRPr="00490DC0" w:rsidRDefault="00A06B53" w:rsidP="0046411F">
            <w:pPr>
              <w:spacing w:after="40"/>
              <w:jc w:val="both"/>
            </w:pPr>
            <w:r w:rsidRPr="00A06B53">
              <w:t>44-190</w:t>
            </w:r>
            <w:r w:rsidRPr="00490DC0">
              <w:t xml:space="preserve"> </w:t>
            </w:r>
            <w:r w:rsidRPr="00A06B53">
              <w:t>Knurów</w:t>
            </w:r>
          </w:p>
        </w:tc>
        <w:tc>
          <w:tcPr>
            <w:tcW w:w="2835" w:type="dxa"/>
            <w:vAlign w:val="center"/>
          </w:tcPr>
          <w:p w14:paraId="62AF4CA5" w14:textId="0EF73285" w:rsidR="00A06B53" w:rsidRPr="00490DC0" w:rsidRDefault="00A06B53" w:rsidP="0046411F">
            <w:pPr>
              <w:spacing w:before="120" w:after="120"/>
              <w:jc w:val="both"/>
            </w:pPr>
            <w:r w:rsidRPr="00A06B53">
              <w:t>1 226 316.20 zł</w:t>
            </w:r>
          </w:p>
        </w:tc>
      </w:tr>
      <w:tr w:rsidR="00A06B53" w:rsidRPr="00493F8C" w14:paraId="24BFFCC7" w14:textId="77777777" w:rsidTr="0046411F">
        <w:tc>
          <w:tcPr>
            <w:tcW w:w="993" w:type="dxa"/>
            <w:vAlign w:val="center"/>
          </w:tcPr>
          <w:p w14:paraId="3C59C8B8" w14:textId="662ED835" w:rsidR="00A06B53" w:rsidRPr="00490DC0" w:rsidRDefault="00A06B53" w:rsidP="0046411F">
            <w:pPr>
              <w:spacing w:before="120" w:after="120"/>
              <w:jc w:val="center"/>
            </w:pPr>
            <w:r w:rsidRPr="00A06B53">
              <w:t>2</w:t>
            </w:r>
          </w:p>
        </w:tc>
        <w:tc>
          <w:tcPr>
            <w:tcW w:w="5244" w:type="dxa"/>
          </w:tcPr>
          <w:p w14:paraId="5B7621B8" w14:textId="05BF7F2E" w:rsidR="00A06B53" w:rsidRPr="00490DC0" w:rsidRDefault="00A06B53" w:rsidP="0046411F">
            <w:pPr>
              <w:spacing w:before="40"/>
            </w:pPr>
            <w:r w:rsidRPr="00A06B53">
              <w:t>Monomer Spółka z ograniczoną odpowiedzialnością</w:t>
            </w:r>
          </w:p>
          <w:p w14:paraId="5DF878BE" w14:textId="65AA8265" w:rsidR="00A06B53" w:rsidRPr="00490DC0" w:rsidRDefault="00A06B53" w:rsidP="0046411F">
            <w:r w:rsidRPr="00A06B53">
              <w:t>Poprzeczna</w:t>
            </w:r>
            <w:r w:rsidRPr="00490DC0">
              <w:t xml:space="preserve"> </w:t>
            </w:r>
            <w:r w:rsidRPr="00A06B53">
              <w:t>5</w:t>
            </w:r>
            <w:r w:rsidRPr="00490DC0">
              <w:t xml:space="preserve"> </w:t>
            </w:r>
          </w:p>
          <w:p w14:paraId="203CF641" w14:textId="025C222E" w:rsidR="00A06B53" w:rsidRPr="00490DC0" w:rsidRDefault="00A06B53" w:rsidP="0046411F">
            <w:pPr>
              <w:spacing w:after="40"/>
              <w:jc w:val="both"/>
            </w:pPr>
            <w:r w:rsidRPr="00A06B53">
              <w:t>42-300</w:t>
            </w:r>
            <w:r w:rsidRPr="00490DC0">
              <w:t xml:space="preserve"> </w:t>
            </w:r>
            <w:r w:rsidRPr="00A06B53">
              <w:t>Myszków</w:t>
            </w:r>
          </w:p>
        </w:tc>
        <w:tc>
          <w:tcPr>
            <w:tcW w:w="2835" w:type="dxa"/>
            <w:vAlign w:val="center"/>
          </w:tcPr>
          <w:p w14:paraId="5DBFDE4C" w14:textId="1422306C" w:rsidR="00A06B53" w:rsidRPr="00490DC0" w:rsidRDefault="00A06B53" w:rsidP="0046411F">
            <w:pPr>
              <w:spacing w:before="120" w:after="120"/>
              <w:jc w:val="both"/>
            </w:pPr>
            <w:r w:rsidRPr="00A06B53">
              <w:t>4 129 124.83 zł</w:t>
            </w:r>
          </w:p>
        </w:tc>
      </w:tr>
      <w:tr w:rsidR="00A06B53" w:rsidRPr="00493F8C" w14:paraId="3EA75018" w14:textId="77777777" w:rsidTr="0046411F">
        <w:tc>
          <w:tcPr>
            <w:tcW w:w="993" w:type="dxa"/>
            <w:vAlign w:val="center"/>
          </w:tcPr>
          <w:p w14:paraId="7EA84F69" w14:textId="48A6576C" w:rsidR="00A06B53" w:rsidRPr="00490DC0" w:rsidRDefault="00A06B53" w:rsidP="0046411F">
            <w:pPr>
              <w:spacing w:before="120" w:after="120"/>
              <w:jc w:val="center"/>
            </w:pPr>
            <w:r w:rsidRPr="00A06B53">
              <w:t>3</w:t>
            </w:r>
          </w:p>
        </w:tc>
        <w:tc>
          <w:tcPr>
            <w:tcW w:w="5244" w:type="dxa"/>
          </w:tcPr>
          <w:p w14:paraId="19FB677B" w14:textId="06B5D3D8" w:rsidR="00A06B53" w:rsidRPr="00490DC0" w:rsidRDefault="00A06B53" w:rsidP="0046411F">
            <w:pPr>
              <w:spacing w:before="40"/>
            </w:pPr>
            <w:r w:rsidRPr="00A06B53">
              <w:t>PUBLIC 3 INVEST GROUP SPÓŁKA Z OGRANICZONĄ ODPOWIEDZIALNOŚCIĄ</w:t>
            </w:r>
          </w:p>
          <w:p w14:paraId="5CBDA8BB" w14:textId="32E77FD5" w:rsidR="00A06B53" w:rsidRPr="00490DC0" w:rsidRDefault="00A06B53" w:rsidP="0046411F">
            <w:r w:rsidRPr="00A06B53">
              <w:t>ul. Władysława Orkana</w:t>
            </w:r>
            <w:r w:rsidRPr="00490DC0">
              <w:t xml:space="preserve"> </w:t>
            </w:r>
            <w:r w:rsidRPr="00A06B53">
              <w:t>59</w:t>
            </w:r>
            <w:r w:rsidRPr="00490DC0">
              <w:t xml:space="preserve"> </w:t>
            </w:r>
          </w:p>
          <w:p w14:paraId="72FEFFF9" w14:textId="0ED4E549" w:rsidR="00A06B53" w:rsidRPr="00490DC0" w:rsidRDefault="00A06B53" w:rsidP="0046411F">
            <w:pPr>
              <w:spacing w:after="40"/>
              <w:jc w:val="both"/>
            </w:pPr>
            <w:r w:rsidRPr="00A06B53">
              <w:t>34-730</w:t>
            </w:r>
            <w:r w:rsidRPr="00490DC0">
              <w:t xml:space="preserve"> </w:t>
            </w:r>
            <w:r w:rsidRPr="00A06B53">
              <w:t>Mszana Dolna</w:t>
            </w:r>
          </w:p>
        </w:tc>
        <w:tc>
          <w:tcPr>
            <w:tcW w:w="2835" w:type="dxa"/>
            <w:vAlign w:val="center"/>
          </w:tcPr>
          <w:p w14:paraId="3BAEDED4" w14:textId="249B30A3" w:rsidR="00A06B53" w:rsidRPr="00490DC0" w:rsidRDefault="00A06B53" w:rsidP="0046411F">
            <w:pPr>
              <w:spacing w:before="120" w:after="120"/>
              <w:jc w:val="both"/>
            </w:pPr>
            <w:r w:rsidRPr="00A06B53">
              <w:t>2 316 642.78 zł</w:t>
            </w:r>
          </w:p>
        </w:tc>
      </w:tr>
      <w:tr w:rsidR="00A06B53" w:rsidRPr="00493F8C" w14:paraId="0CD14518" w14:textId="77777777" w:rsidTr="0046411F">
        <w:tc>
          <w:tcPr>
            <w:tcW w:w="993" w:type="dxa"/>
            <w:vAlign w:val="center"/>
          </w:tcPr>
          <w:p w14:paraId="70A590B0" w14:textId="66573B08" w:rsidR="00A06B53" w:rsidRPr="00490DC0" w:rsidRDefault="00A06B53" w:rsidP="0046411F">
            <w:pPr>
              <w:spacing w:before="120" w:after="120"/>
              <w:jc w:val="center"/>
            </w:pPr>
            <w:r w:rsidRPr="00A06B53">
              <w:t>4</w:t>
            </w:r>
          </w:p>
        </w:tc>
        <w:tc>
          <w:tcPr>
            <w:tcW w:w="5244" w:type="dxa"/>
          </w:tcPr>
          <w:p w14:paraId="1AACA7FA" w14:textId="4FC6CA21" w:rsidR="00A06B53" w:rsidRPr="00490DC0" w:rsidRDefault="00A06B53" w:rsidP="0046411F">
            <w:pPr>
              <w:spacing w:before="40"/>
            </w:pPr>
            <w:r w:rsidRPr="00A06B53">
              <w:t>AMTC POLAND Spółka z ograniczoną odpowiedzialnością</w:t>
            </w:r>
          </w:p>
          <w:p w14:paraId="6CB4D4FE" w14:textId="5793C4D0" w:rsidR="00A06B53" w:rsidRPr="00490DC0" w:rsidRDefault="00A06B53" w:rsidP="0046411F">
            <w:r w:rsidRPr="00A06B53">
              <w:t>ul. Młodzieży</w:t>
            </w:r>
            <w:r w:rsidRPr="00490DC0">
              <w:t xml:space="preserve"> </w:t>
            </w:r>
            <w:r w:rsidRPr="00A06B53">
              <w:t>9D</w:t>
            </w:r>
            <w:r w:rsidRPr="00490DC0">
              <w:t xml:space="preserve"> </w:t>
            </w:r>
          </w:p>
          <w:p w14:paraId="705C16CC" w14:textId="191D8B64" w:rsidR="00A06B53" w:rsidRPr="00490DC0" w:rsidRDefault="00A06B53" w:rsidP="0046411F">
            <w:pPr>
              <w:spacing w:after="40"/>
              <w:jc w:val="both"/>
            </w:pPr>
            <w:r w:rsidRPr="00A06B53">
              <w:t>30-829</w:t>
            </w:r>
            <w:r w:rsidRPr="00490DC0">
              <w:t xml:space="preserve"> </w:t>
            </w:r>
            <w:r w:rsidRPr="00A06B53">
              <w:t>Kraków</w:t>
            </w:r>
          </w:p>
        </w:tc>
        <w:tc>
          <w:tcPr>
            <w:tcW w:w="2835" w:type="dxa"/>
            <w:vAlign w:val="center"/>
          </w:tcPr>
          <w:p w14:paraId="17E37A23" w14:textId="4C9DEB2A" w:rsidR="00A06B53" w:rsidRPr="00490DC0" w:rsidRDefault="00A06B53" w:rsidP="0046411F">
            <w:pPr>
              <w:spacing w:before="120" w:after="120"/>
              <w:jc w:val="both"/>
            </w:pPr>
            <w:r w:rsidRPr="00A06B53">
              <w:t>1 617 366.36 zł</w:t>
            </w:r>
          </w:p>
        </w:tc>
      </w:tr>
      <w:tr w:rsidR="00A06B53" w:rsidRPr="00493F8C" w14:paraId="011E4514" w14:textId="77777777" w:rsidTr="0046411F">
        <w:tc>
          <w:tcPr>
            <w:tcW w:w="993" w:type="dxa"/>
            <w:vAlign w:val="center"/>
          </w:tcPr>
          <w:p w14:paraId="61537E8D" w14:textId="7685BE25" w:rsidR="00A06B53" w:rsidRPr="00490DC0" w:rsidRDefault="00A06B53" w:rsidP="0046411F">
            <w:pPr>
              <w:spacing w:before="120" w:after="120"/>
              <w:jc w:val="center"/>
            </w:pPr>
            <w:r w:rsidRPr="00A06B53">
              <w:t>5</w:t>
            </w:r>
          </w:p>
        </w:tc>
        <w:tc>
          <w:tcPr>
            <w:tcW w:w="5244" w:type="dxa"/>
          </w:tcPr>
          <w:p w14:paraId="5B2ACE53" w14:textId="3F57B6E3" w:rsidR="00A06B53" w:rsidRPr="00490DC0" w:rsidRDefault="00A06B53" w:rsidP="0046411F">
            <w:pPr>
              <w:spacing w:before="40"/>
            </w:pPr>
            <w:r w:rsidRPr="00A06B53">
              <w:t>Mateusz Kopta MK-BUD</w:t>
            </w:r>
          </w:p>
          <w:p w14:paraId="143A1D99" w14:textId="0440A8AF" w:rsidR="00A06B53" w:rsidRPr="00490DC0" w:rsidRDefault="00A06B53" w:rsidP="0046411F">
            <w:r w:rsidRPr="00A06B53">
              <w:t>A.</w:t>
            </w:r>
            <w:r w:rsidR="00485699">
              <w:t xml:space="preserve"> </w:t>
            </w:r>
            <w:r w:rsidRPr="00A06B53">
              <w:t>D</w:t>
            </w:r>
            <w:r w:rsidR="00485699">
              <w:t>oboszyńskiego</w:t>
            </w:r>
            <w:r w:rsidRPr="00490DC0">
              <w:t xml:space="preserve"> </w:t>
            </w:r>
            <w:r w:rsidRPr="00A06B53">
              <w:t>81</w:t>
            </w:r>
            <w:r w:rsidRPr="00490DC0">
              <w:t xml:space="preserve"> </w:t>
            </w:r>
          </w:p>
          <w:p w14:paraId="148E2916" w14:textId="315425F3" w:rsidR="00A06B53" w:rsidRPr="00490DC0" w:rsidRDefault="00485699" w:rsidP="0046411F">
            <w:pPr>
              <w:spacing w:after="40"/>
              <w:jc w:val="both"/>
            </w:pPr>
            <w:r>
              <w:t>21-031</w:t>
            </w:r>
            <w:r w:rsidR="00A06B53" w:rsidRPr="00490DC0">
              <w:t xml:space="preserve"> </w:t>
            </w:r>
            <w:r w:rsidR="00A06B53" w:rsidRPr="00A06B53">
              <w:t>Mogilany</w:t>
            </w:r>
          </w:p>
        </w:tc>
        <w:tc>
          <w:tcPr>
            <w:tcW w:w="2835" w:type="dxa"/>
            <w:vAlign w:val="center"/>
          </w:tcPr>
          <w:p w14:paraId="2CCAF4CE" w14:textId="23501540" w:rsidR="00A06B53" w:rsidRPr="00490DC0" w:rsidRDefault="00A06B53" w:rsidP="0046411F">
            <w:pPr>
              <w:spacing w:before="120" w:after="120"/>
              <w:jc w:val="both"/>
            </w:pPr>
            <w:r w:rsidRPr="00A06B53">
              <w:t>2 908 359.25 zł</w:t>
            </w:r>
          </w:p>
        </w:tc>
      </w:tr>
      <w:tr w:rsidR="00A06B53" w:rsidRPr="00493F8C" w14:paraId="2640AD67" w14:textId="77777777" w:rsidTr="0046411F">
        <w:tc>
          <w:tcPr>
            <w:tcW w:w="993" w:type="dxa"/>
            <w:vAlign w:val="center"/>
          </w:tcPr>
          <w:p w14:paraId="524BFD2F" w14:textId="002D4CC0" w:rsidR="00A06B53" w:rsidRPr="00490DC0" w:rsidRDefault="00A06B53" w:rsidP="0046411F">
            <w:pPr>
              <w:spacing w:before="120" w:after="120"/>
              <w:jc w:val="center"/>
            </w:pPr>
            <w:r w:rsidRPr="00A06B53">
              <w:t>6</w:t>
            </w:r>
          </w:p>
        </w:tc>
        <w:tc>
          <w:tcPr>
            <w:tcW w:w="5244" w:type="dxa"/>
          </w:tcPr>
          <w:p w14:paraId="483CD21C" w14:textId="619B17F2" w:rsidR="00A06B53" w:rsidRPr="00490DC0" w:rsidRDefault="00485699" w:rsidP="0046411F">
            <w:pPr>
              <w:spacing w:before="40"/>
            </w:pPr>
            <w:r w:rsidRPr="00A06B53">
              <w:t>Przedsiębiorstwo</w:t>
            </w:r>
            <w:r w:rsidR="00A06B53" w:rsidRPr="00A06B53">
              <w:t xml:space="preserve"> Robót Inżynieryjnych " DUDA" Grażyna Duda</w:t>
            </w:r>
          </w:p>
          <w:p w14:paraId="60555470" w14:textId="46F7860D" w:rsidR="00A06B53" w:rsidRPr="00490DC0" w:rsidRDefault="00A06B53" w:rsidP="0046411F">
            <w:r w:rsidRPr="00A06B53">
              <w:t>Łostówka</w:t>
            </w:r>
            <w:r w:rsidRPr="00490DC0">
              <w:t xml:space="preserve"> </w:t>
            </w:r>
            <w:r w:rsidRPr="00A06B53">
              <w:t>121</w:t>
            </w:r>
            <w:r w:rsidRPr="00490DC0">
              <w:t xml:space="preserve"> </w:t>
            </w:r>
          </w:p>
          <w:p w14:paraId="4495257A" w14:textId="759492E5" w:rsidR="00A06B53" w:rsidRPr="00490DC0" w:rsidRDefault="00A06B53" w:rsidP="0046411F">
            <w:pPr>
              <w:spacing w:after="40"/>
              <w:jc w:val="both"/>
            </w:pPr>
            <w:r w:rsidRPr="00A06B53">
              <w:t>34-730</w:t>
            </w:r>
            <w:r w:rsidRPr="00490DC0">
              <w:t xml:space="preserve"> </w:t>
            </w:r>
            <w:r w:rsidR="00485699">
              <w:t>Mszana Dolna</w:t>
            </w:r>
          </w:p>
        </w:tc>
        <w:tc>
          <w:tcPr>
            <w:tcW w:w="2835" w:type="dxa"/>
            <w:vAlign w:val="center"/>
          </w:tcPr>
          <w:p w14:paraId="28CB9C87" w14:textId="6C46C8A7" w:rsidR="00A06B53" w:rsidRPr="00490DC0" w:rsidRDefault="00A06B53" w:rsidP="0046411F">
            <w:pPr>
              <w:spacing w:before="120" w:after="120"/>
              <w:jc w:val="both"/>
            </w:pPr>
            <w:r w:rsidRPr="00A06B53">
              <w:t>4 948 185.00 zł</w:t>
            </w:r>
          </w:p>
        </w:tc>
      </w:tr>
      <w:tr w:rsidR="00A06B53" w:rsidRPr="00493F8C" w14:paraId="318AB05E" w14:textId="77777777" w:rsidTr="0046411F">
        <w:tc>
          <w:tcPr>
            <w:tcW w:w="993" w:type="dxa"/>
            <w:vAlign w:val="center"/>
          </w:tcPr>
          <w:p w14:paraId="728CB2B0" w14:textId="09392D67" w:rsidR="00A06B53" w:rsidRPr="00490DC0" w:rsidRDefault="00A06B53" w:rsidP="0046411F">
            <w:pPr>
              <w:spacing w:before="120" w:after="120"/>
              <w:jc w:val="center"/>
            </w:pPr>
            <w:r w:rsidRPr="00A06B53">
              <w:t>7</w:t>
            </w:r>
          </w:p>
        </w:tc>
        <w:tc>
          <w:tcPr>
            <w:tcW w:w="5244" w:type="dxa"/>
          </w:tcPr>
          <w:p w14:paraId="1AB00C3E" w14:textId="5FD44883" w:rsidR="00A06B53" w:rsidRPr="00490DC0" w:rsidRDefault="00A06B53" w:rsidP="0046411F">
            <w:pPr>
              <w:spacing w:before="40"/>
            </w:pPr>
            <w:r w:rsidRPr="00A06B53">
              <w:t>MURKRAK Sp. z o. o. Sp. Komandytowa</w:t>
            </w:r>
          </w:p>
          <w:p w14:paraId="6ED25534" w14:textId="25DBBA67" w:rsidR="00A06B53" w:rsidRPr="00490DC0" w:rsidRDefault="00A06B53" w:rsidP="0046411F">
            <w:r w:rsidRPr="00A06B53">
              <w:t>B2</w:t>
            </w:r>
            <w:r w:rsidRPr="00490DC0">
              <w:t xml:space="preserve"> </w:t>
            </w:r>
            <w:r w:rsidRPr="00A06B53">
              <w:t>9</w:t>
            </w:r>
            <w:r w:rsidRPr="00490DC0">
              <w:t xml:space="preserve"> </w:t>
            </w:r>
          </w:p>
          <w:p w14:paraId="161B8BF4" w14:textId="2D86C6A8" w:rsidR="00A06B53" w:rsidRPr="00490DC0" w:rsidRDefault="00A06B53" w:rsidP="0046411F">
            <w:pPr>
              <w:spacing w:after="40"/>
              <w:jc w:val="both"/>
            </w:pPr>
            <w:r w:rsidRPr="00A06B53">
              <w:t>32-086</w:t>
            </w:r>
            <w:r w:rsidRPr="00490DC0">
              <w:t xml:space="preserve"> </w:t>
            </w:r>
            <w:proofErr w:type="spellStart"/>
            <w:r w:rsidRPr="00A06B53">
              <w:t>Węgrzce</w:t>
            </w:r>
            <w:proofErr w:type="spellEnd"/>
          </w:p>
        </w:tc>
        <w:tc>
          <w:tcPr>
            <w:tcW w:w="2835" w:type="dxa"/>
            <w:vAlign w:val="center"/>
          </w:tcPr>
          <w:p w14:paraId="39D4BE06" w14:textId="11D14F81" w:rsidR="00A06B53" w:rsidRPr="00490DC0" w:rsidRDefault="00A06B53" w:rsidP="0046411F">
            <w:pPr>
              <w:spacing w:before="120" w:after="120"/>
              <w:jc w:val="both"/>
            </w:pPr>
            <w:r w:rsidRPr="00A06B53">
              <w:t>2 950 000.00 zł</w:t>
            </w:r>
          </w:p>
        </w:tc>
      </w:tr>
    </w:tbl>
    <w:p w14:paraId="2FCF94A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9FA07" w14:textId="77777777" w:rsidR="004347DC" w:rsidRDefault="004347DC">
      <w:r>
        <w:separator/>
      </w:r>
    </w:p>
  </w:endnote>
  <w:endnote w:type="continuationSeparator" w:id="0">
    <w:p w14:paraId="1B85E847" w14:textId="77777777" w:rsidR="004347DC" w:rsidRDefault="00434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8CB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2F121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4F7D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2FFEF2">
        <v:line id="_x0000_s1025" style="position:absolute;left:0;text-align:left;z-index:251657728" from="-3.85pt,8.7pt" to="455.15pt,8.7pt"/>
      </w:pict>
    </w:r>
  </w:p>
  <w:p w14:paraId="66B5CAC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786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3DBB4E" w14:textId="77777777" w:rsidR="009F189D" w:rsidRDefault="009F189D">
    <w:pPr>
      <w:pStyle w:val="Stopka"/>
      <w:tabs>
        <w:tab w:val="clear" w:pos="4536"/>
      </w:tabs>
      <w:jc w:val="center"/>
    </w:pPr>
  </w:p>
  <w:p w14:paraId="3847446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94E35" w14:textId="77777777" w:rsidR="004347DC" w:rsidRDefault="004347DC">
      <w:r>
        <w:separator/>
      </w:r>
    </w:p>
  </w:footnote>
  <w:footnote w:type="continuationSeparator" w:id="0">
    <w:p w14:paraId="5959FD85" w14:textId="77777777" w:rsidR="004347DC" w:rsidRDefault="00434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EEF5C" w14:textId="77777777" w:rsidR="00A06B53" w:rsidRDefault="00A06B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0A323" w14:textId="77777777" w:rsidR="00A06B53" w:rsidRDefault="00A06B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64DE6" w14:textId="77777777" w:rsidR="00A06B53" w:rsidRDefault="00A06B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023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347DC"/>
    <w:rsid w:val="0048569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06B53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2023B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7E208E"/>
  <w15:chartTrackingRefBased/>
  <w15:docId w15:val="{BAAC45EC-99FD-41C1-924D-176F87C09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3</cp:revision>
  <dcterms:created xsi:type="dcterms:W3CDTF">2026-05-29T08:07:00Z</dcterms:created>
  <dcterms:modified xsi:type="dcterms:W3CDTF">2026-05-29T08:10:00Z</dcterms:modified>
</cp:coreProperties>
</file>