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59B2" w14:textId="2DE6EFA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93CC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C26C49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6501D1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A798F9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4876F1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ABCFB1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EF9EE0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52E989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7A04B9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B80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9431B1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72B21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126344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1B07C8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AA6471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8024DD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B702C8E" w14:textId="1CE2FFC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E0B2F" w:rsidRPr="004E0B2F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E93CCA">
        <w:rPr>
          <w:rFonts w:eastAsia="Times New Roman" w:cs="Calibri"/>
          <w:lang w:eastAsia="pl-PL"/>
        </w:rPr>
        <w:t xml:space="preserve">nr sprawy: </w:t>
      </w:r>
      <w:r w:rsidR="00E93CCA" w:rsidRPr="00E93CCA">
        <w:rPr>
          <w:rFonts w:eastAsia="Times New Roman" w:cs="Calibri"/>
          <w:b/>
          <w:bCs/>
          <w:lang w:eastAsia="pl-PL"/>
        </w:rPr>
        <w:t>KC-DE-zp.25.235.2026</w:t>
      </w:r>
      <w:r w:rsidR="00E93CCA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96A376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ADD238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0A96841" w14:textId="41ABCD7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E93CCA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E1180D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089BD2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F299E3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AA6734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EA21EF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8B13A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E7E5F7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2111A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B36CC17" w14:textId="76F53766" w:rsidR="005103B9" w:rsidRPr="009475A8" w:rsidRDefault="008F3D36" w:rsidP="00E93CC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A0897" w14:textId="77777777" w:rsidR="009D5B0B" w:rsidRDefault="009D5B0B" w:rsidP="0038231F">
      <w:pPr>
        <w:spacing w:after="0" w:line="240" w:lineRule="auto"/>
      </w:pPr>
      <w:r>
        <w:separator/>
      </w:r>
    </w:p>
  </w:endnote>
  <w:endnote w:type="continuationSeparator" w:id="0">
    <w:p w14:paraId="5192C574" w14:textId="77777777" w:rsidR="009D5B0B" w:rsidRDefault="009D5B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E95D2" w14:textId="77777777" w:rsidR="004E0B2F" w:rsidRDefault="004E0B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1E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67807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1D26" w14:textId="77777777" w:rsidR="004E0B2F" w:rsidRDefault="004E0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CDBF8" w14:textId="77777777" w:rsidR="009D5B0B" w:rsidRDefault="009D5B0B" w:rsidP="0038231F">
      <w:pPr>
        <w:spacing w:after="0" w:line="240" w:lineRule="auto"/>
      </w:pPr>
      <w:r>
        <w:separator/>
      </w:r>
    </w:p>
  </w:footnote>
  <w:footnote w:type="continuationSeparator" w:id="0">
    <w:p w14:paraId="4493F40E" w14:textId="77777777" w:rsidR="009D5B0B" w:rsidRDefault="009D5B0B" w:rsidP="0038231F">
      <w:pPr>
        <w:spacing w:after="0" w:line="240" w:lineRule="auto"/>
      </w:pPr>
      <w:r>
        <w:continuationSeparator/>
      </w:r>
    </w:p>
  </w:footnote>
  <w:footnote w:id="1">
    <w:p w14:paraId="3D75364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4B058C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DC919" w14:textId="77777777" w:rsidR="004E0B2F" w:rsidRDefault="004E0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ACCB1" w14:textId="77777777" w:rsidR="004E0B2F" w:rsidRDefault="004E0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238C1" w14:textId="77777777" w:rsidR="004E0B2F" w:rsidRDefault="004E0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53720">
    <w:abstractNumId w:val="7"/>
  </w:num>
  <w:num w:numId="2" w16cid:durableId="1687246074">
    <w:abstractNumId w:val="0"/>
  </w:num>
  <w:num w:numId="3" w16cid:durableId="1413115964">
    <w:abstractNumId w:val="6"/>
  </w:num>
  <w:num w:numId="4" w16cid:durableId="1852645567">
    <w:abstractNumId w:val="9"/>
  </w:num>
  <w:num w:numId="5" w16cid:durableId="1870949657">
    <w:abstractNumId w:val="8"/>
  </w:num>
  <w:num w:numId="6" w16cid:durableId="854538636">
    <w:abstractNumId w:val="5"/>
  </w:num>
  <w:num w:numId="7" w16cid:durableId="1788739593">
    <w:abstractNumId w:val="1"/>
  </w:num>
  <w:num w:numId="8" w16cid:durableId="398017786">
    <w:abstractNumId w:val="3"/>
  </w:num>
  <w:num w:numId="9" w16cid:durableId="2018534498">
    <w:abstractNumId w:val="2"/>
  </w:num>
  <w:num w:numId="10" w16cid:durableId="1529292683">
    <w:abstractNumId w:val="4"/>
  </w:num>
  <w:num w:numId="11" w16cid:durableId="12292638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A7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0B2F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A7E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5B0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3CC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9FB38"/>
  <w15:chartTrackingRefBased/>
  <w15:docId w15:val="{3E28DC8F-8B71-4FED-A411-AF5FF9478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2026-05-28T11:29:00Z</cp:lastPrinted>
  <dcterms:created xsi:type="dcterms:W3CDTF">2026-05-28T11:29:00Z</dcterms:created>
  <dcterms:modified xsi:type="dcterms:W3CDTF">2026-05-28T11:29:00Z</dcterms:modified>
</cp:coreProperties>
</file>