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6D9A3" w14:textId="77777777" w:rsidR="002B74C1" w:rsidRPr="00240E71" w:rsidRDefault="002B74C1" w:rsidP="002B74C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48111D" w14:textId="77777777" w:rsidR="002B74C1" w:rsidRDefault="002B74C1" w:rsidP="002B74C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CC569A4" w14:textId="77777777" w:rsidR="002B74C1" w:rsidRPr="0022732C" w:rsidRDefault="002B74C1" w:rsidP="002B74C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C7285D4" w14:textId="77777777" w:rsidR="002B74C1" w:rsidRDefault="002B74C1" w:rsidP="002B74C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84FA45" w14:textId="77777777" w:rsidR="002B74C1" w:rsidRPr="0022732C" w:rsidRDefault="002B74C1" w:rsidP="002B74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8820440" w14:textId="77777777" w:rsidR="002B74C1" w:rsidRPr="0022732C" w:rsidRDefault="002B74C1" w:rsidP="002B74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EEA0DA0" w14:textId="77777777" w:rsidR="002B74C1" w:rsidRPr="0022732C" w:rsidRDefault="002B74C1" w:rsidP="002B74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4198F0F" w14:textId="77777777" w:rsidR="002B74C1" w:rsidRPr="0022732C" w:rsidRDefault="002B74C1" w:rsidP="002B74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3922DC8" w14:textId="77777777" w:rsidR="002B74C1" w:rsidRPr="0022732C" w:rsidRDefault="002B74C1" w:rsidP="002B74C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59F32ABF" w14:textId="77777777" w:rsidR="002B74C1" w:rsidRPr="0022732C" w:rsidRDefault="002B74C1" w:rsidP="002B74C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60BBBA1A" w14:textId="77777777" w:rsidR="002B74C1" w:rsidRPr="0022732C" w:rsidRDefault="002B74C1" w:rsidP="002B74C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CDF53AF" w14:textId="77777777" w:rsidR="002B74C1" w:rsidRPr="0022732C" w:rsidRDefault="002B74C1" w:rsidP="002B74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E9A2B0E" w14:textId="77777777" w:rsidR="002B74C1" w:rsidRPr="0022732C" w:rsidRDefault="002B74C1" w:rsidP="002B74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B7280B1" w14:textId="77777777" w:rsidR="002B74C1" w:rsidRDefault="002B74C1" w:rsidP="002B74C1">
      <w:pPr>
        <w:spacing w:line="360" w:lineRule="auto"/>
      </w:pPr>
      <w:r>
        <w:t>Do: Nazwa i siedziba Zamawiającego:</w:t>
      </w:r>
    </w:p>
    <w:p w14:paraId="32BFE084" w14:textId="77777777" w:rsidR="002B74C1" w:rsidRPr="00247153" w:rsidRDefault="002B74C1" w:rsidP="002B74C1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0614F61B" w14:textId="77777777" w:rsidR="002B74C1" w:rsidRPr="00247153" w:rsidRDefault="002B74C1" w:rsidP="002B74C1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6D322E97" w14:textId="77777777" w:rsidR="002B74C1" w:rsidRDefault="002B74C1" w:rsidP="002B74C1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39324D51" w14:textId="77777777" w:rsidR="002B74C1" w:rsidRDefault="002B74C1" w:rsidP="002B74C1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59CCFD02" w14:textId="77777777" w:rsidR="002B74C1" w:rsidRDefault="002B74C1" w:rsidP="002B74C1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281314BD" w14:textId="77777777" w:rsidR="002B74C1" w:rsidRDefault="002B74C1" w:rsidP="002B74C1">
      <w:pPr>
        <w:ind w:firstLine="3969"/>
        <w:rPr>
          <w:b/>
        </w:rPr>
      </w:pPr>
    </w:p>
    <w:p w14:paraId="7F0F566C" w14:textId="29013D17" w:rsidR="002B74C1" w:rsidRDefault="002B74C1" w:rsidP="002B74C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KC-DE</w:t>
      </w:r>
      <w:r w:rsidRPr="00247153">
        <w:rPr>
          <w:b/>
        </w:rPr>
        <w:t>-zp.2</w:t>
      </w:r>
      <w:r>
        <w:rPr>
          <w:b/>
        </w:rPr>
        <w:t>5.</w:t>
      </w:r>
      <w:r>
        <w:rPr>
          <w:b/>
        </w:rPr>
        <w:t>235</w:t>
      </w:r>
      <w:r>
        <w:rPr>
          <w:b/>
        </w:rPr>
        <w:t>.2026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0A735D2E" w14:textId="77777777" w:rsidR="002B74C1" w:rsidRDefault="002B74C1" w:rsidP="002B74C1">
      <w:pPr>
        <w:tabs>
          <w:tab w:val="right" w:pos="9000"/>
        </w:tabs>
      </w:pPr>
    </w:p>
    <w:p w14:paraId="06CA6F94" w14:textId="77777777" w:rsidR="002B74C1" w:rsidRPr="005F7BDF" w:rsidRDefault="002B74C1" w:rsidP="002B74C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1F272748" w14:textId="77777777" w:rsidR="002B74C1" w:rsidRPr="005F7BDF" w:rsidRDefault="002B74C1" w:rsidP="002B74C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C1AB692" w14:textId="77777777" w:rsidR="002B74C1" w:rsidRPr="005F7BDF" w:rsidRDefault="002B74C1" w:rsidP="002B74C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67DAC877" w14:textId="77777777" w:rsidR="002B74C1" w:rsidRPr="005F7BDF" w:rsidRDefault="002B74C1" w:rsidP="002B74C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F497DBB" w14:textId="77777777" w:rsidR="002B74C1" w:rsidRPr="005F7BDF" w:rsidRDefault="002B74C1" w:rsidP="002B74C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1695C7A" w14:textId="77777777" w:rsidR="002B74C1" w:rsidRPr="002969BE" w:rsidRDefault="002B74C1" w:rsidP="002B74C1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520DA397" w14:textId="77777777" w:rsidR="002B74C1" w:rsidRPr="002969BE" w:rsidRDefault="002B74C1" w:rsidP="002B74C1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7049A794" w14:textId="77777777" w:rsidR="002B74C1" w:rsidRPr="002969BE" w:rsidRDefault="002B74C1" w:rsidP="002B74C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54AEBCCB" w14:textId="77777777" w:rsidR="002B74C1" w:rsidRPr="002969BE" w:rsidRDefault="002B74C1" w:rsidP="002B74C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4E8DA477" w14:textId="77777777" w:rsidR="002B74C1" w:rsidRPr="002969BE" w:rsidRDefault="002B74C1" w:rsidP="002B74C1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2AEB5893" w14:textId="77777777" w:rsidR="002B74C1" w:rsidRPr="00FE545C" w:rsidRDefault="002B74C1" w:rsidP="002B74C1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1B1D619" w14:textId="77777777" w:rsidR="002B74C1" w:rsidRPr="00FE545C" w:rsidRDefault="002B74C1" w:rsidP="002B74C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E6F36A1" w14:textId="77777777" w:rsidR="002B74C1" w:rsidRDefault="002B74C1" w:rsidP="002B74C1">
      <w:pPr>
        <w:jc w:val="both"/>
        <w:rPr>
          <w:sz w:val="18"/>
          <w:szCs w:val="18"/>
        </w:rPr>
      </w:pPr>
    </w:p>
    <w:p w14:paraId="4B8F8525" w14:textId="77777777" w:rsidR="002B74C1" w:rsidRDefault="002B74C1" w:rsidP="002B74C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BF3C14B" w14:textId="77777777" w:rsidR="002B74C1" w:rsidRPr="00730EFE" w:rsidRDefault="002B74C1" w:rsidP="002B74C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14B46D2" w14:textId="77777777" w:rsidR="002B74C1" w:rsidRPr="001D671E" w:rsidRDefault="002B74C1" w:rsidP="002B74C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FE8A155" w14:textId="77777777" w:rsidR="002B74C1" w:rsidRDefault="002B74C1" w:rsidP="002B74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8218D1" w14:textId="77777777" w:rsidR="002B74C1" w:rsidRDefault="002B74C1" w:rsidP="002B74C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FEC2B9" w14:textId="77777777" w:rsidR="002B74C1" w:rsidRDefault="002B74C1" w:rsidP="002B74C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8100E9" w14:textId="77777777" w:rsidR="002B74C1" w:rsidRPr="001D671E" w:rsidRDefault="002B74C1" w:rsidP="002B74C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B74C1" w:rsidRPr="00FE545C" w14:paraId="0D21EC51" w14:textId="77777777" w:rsidTr="004C73E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0CABFB" w14:textId="77777777" w:rsidR="002B74C1" w:rsidRPr="00FE545C" w:rsidRDefault="002B74C1" w:rsidP="004C73E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EA502" w14:textId="77777777" w:rsidR="002B74C1" w:rsidRPr="00FE545C" w:rsidRDefault="002B74C1" w:rsidP="004C73E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87D1C0F" w14:textId="77777777" w:rsidR="002B74C1" w:rsidRPr="00FE545C" w:rsidRDefault="002B74C1" w:rsidP="004C73E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A5F96" w14:textId="77777777" w:rsidR="002B74C1" w:rsidRPr="00FE545C" w:rsidRDefault="002B74C1" w:rsidP="004C73E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2B74C1" w:rsidRPr="00FE545C" w14:paraId="46F02D9D" w14:textId="77777777" w:rsidTr="004C73E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3856A" w14:textId="77777777" w:rsidR="002B74C1" w:rsidRPr="00FE545C" w:rsidRDefault="002B74C1" w:rsidP="004C73E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210DF" w14:textId="77777777" w:rsidR="002B74C1" w:rsidRPr="00FE545C" w:rsidRDefault="002B74C1" w:rsidP="004C73E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DFAEE" w14:textId="77777777" w:rsidR="002B74C1" w:rsidRPr="00FE545C" w:rsidRDefault="002B74C1" w:rsidP="004C73E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B74C1" w:rsidRPr="00FE545C" w14:paraId="563AED45" w14:textId="77777777" w:rsidTr="004C73E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2BFDF" w14:textId="77777777" w:rsidR="002B74C1" w:rsidRPr="00FE545C" w:rsidRDefault="002B74C1" w:rsidP="004C73E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78DB3" w14:textId="77777777" w:rsidR="002B74C1" w:rsidRPr="00FE545C" w:rsidRDefault="002B74C1" w:rsidP="004C73E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3F501" w14:textId="77777777" w:rsidR="002B74C1" w:rsidRPr="00FE545C" w:rsidRDefault="002B74C1" w:rsidP="004C73E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DAD5BF7" w14:textId="77777777" w:rsidR="002B74C1" w:rsidRDefault="002B74C1" w:rsidP="002B74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EADDBC8" w14:textId="77777777" w:rsidR="002B74C1" w:rsidRPr="00D638CC" w:rsidRDefault="002B74C1" w:rsidP="002B74C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1ED58BAF" w14:textId="77777777" w:rsidR="002B74C1" w:rsidRPr="002F276A" w:rsidRDefault="002B74C1" w:rsidP="002B74C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15C6E27" w14:textId="77777777" w:rsidR="002B74C1" w:rsidRPr="002F276A" w:rsidRDefault="002B74C1" w:rsidP="002B74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1FA7CC6" w14:textId="77777777" w:rsidR="002B74C1" w:rsidRPr="002F276A" w:rsidRDefault="002B74C1" w:rsidP="002B74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1919106" w14:textId="77777777" w:rsidR="002B74C1" w:rsidRPr="002F276A" w:rsidRDefault="002B74C1" w:rsidP="002B74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8755100" w14:textId="77777777" w:rsidR="002B74C1" w:rsidRPr="002F276A" w:rsidRDefault="002B74C1" w:rsidP="002B74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7B11ADB" w14:textId="77777777" w:rsidR="002B74C1" w:rsidRDefault="002B74C1" w:rsidP="002B74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06023B2" w14:textId="77777777" w:rsidR="002B74C1" w:rsidRDefault="002B74C1" w:rsidP="002B74C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34618DD" w14:textId="77777777" w:rsidR="002B74C1" w:rsidRDefault="002B74C1" w:rsidP="002B74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334AEC7" w14:textId="77777777" w:rsidR="002B74C1" w:rsidRDefault="002B74C1" w:rsidP="002B74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721CFA0" w14:textId="77777777" w:rsidR="002B74C1" w:rsidRDefault="002B74C1" w:rsidP="002B74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72703F7" w14:textId="77777777" w:rsidR="002B74C1" w:rsidRDefault="002B74C1" w:rsidP="002B74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ED00893" w14:textId="77777777" w:rsidR="002B74C1" w:rsidRDefault="002B74C1" w:rsidP="002B74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DE5D42E" w14:textId="77777777" w:rsidR="002B74C1" w:rsidRPr="000B45FE" w:rsidRDefault="002B74C1" w:rsidP="002B74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509CE51" w14:textId="77777777" w:rsidR="002B74C1" w:rsidRDefault="002B74C1" w:rsidP="002B74C1">
      <w:pPr>
        <w:jc w:val="both"/>
        <w:rPr>
          <w:sz w:val="22"/>
          <w:szCs w:val="22"/>
        </w:rPr>
      </w:pPr>
    </w:p>
    <w:p w14:paraId="643CB897" w14:textId="77777777" w:rsidR="002B74C1" w:rsidRDefault="002B74C1" w:rsidP="002B74C1">
      <w:pPr>
        <w:jc w:val="both"/>
        <w:rPr>
          <w:sz w:val="22"/>
          <w:szCs w:val="22"/>
        </w:rPr>
      </w:pPr>
    </w:p>
    <w:p w14:paraId="0882576B" w14:textId="77777777" w:rsidR="002B74C1" w:rsidRDefault="002B74C1" w:rsidP="002B74C1">
      <w:pPr>
        <w:jc w:val="right"/>
        <w:rPr>
          <w:sz w:val="20"/>
          <w:szCs w:val="20"/>
        </w:rPr>
      </w:pPr>
    </w:p>
    <w:p w14:paraId="0B606031" w14:textId="77777777" w:rsidR="002B74C1" w:rsidRPr="00423B06" w:rsidRDefault="002B74C1" w:rsidP="002B74C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56F3BF" w14:textId="77777777" w:rsidR="002B74C1" w:rsidRPr="00012E38" w:rsidRDefault="002B74C1" w:rsidP="002B74C1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1D1A5DA" w14:textId="77777777" w:rsidR="002B74C1" w:rsidRPr="00DA4EC0" w:rsidRDefault="002B74C1" w:rsidP="002B74C1"/>
    <w:p w14:paraId="02D47045" w14:textId="77777777" w:rsidR="002B74C1" w:rsidRPr="00F052A2" w:rsidRDefault="002B74C1" w:rsidP="002B74C1"/>
    <w:p w14:paraId="2AE3B2E7" w14:textId="77777777" w:rsidR="002B74C1" w:rsidRPr="007230B9" w:rsidRDefault="002B74C1" w:rsidP="002B74C1"/>
    <w:p w14:paraId="7C53055C" w14:textId="77777777" w:rsidR="002B74C1" w:rsidRPr="008B5459" w:rsidRDefault="002B74C1" w:rsidP="002B74C1"/>
    <w:p w14:paraId="470C47BF" w14:textId="77777777" w:rsidR="00FE545C" w:rsidRPr="002B74C1" w:rsidRDefault="00FE545C" w:rsidP="002B74C1"/>
    <w:sectPr w:rsidR="00FE545C" w:rsidRPr="002B74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69036" w14:textId="77777777" w:rsidR="00520478" w:rsidRDefault="00520478">
      <w:r>
        <w:separator/>
      </w:r>
    </w:p>
  </w:endnote>
  <w:endnote w:type="continuationSeparator" w:id="0">
    <w:p w14:paraId="512B1205" w14:textId="77777777" w:rsidR="00520478" w:rsidRDefault="00520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F2B2C" w14:textId="77777777" w:rsidR="00A16FB4" w:rsidRDefault="00A16F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B169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4CDCD" w14:textId="77777777" w:rsidR="00A16FB4" w:rsidRDefault="00A16F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B1C60" w14:textId="77777777" w:rsidR="00520478" w:rsidRDefault="00520478">
      <w:r>
        <w:separator/>
      </w:r>
    </w:p>
  </w:footnote>
  <w:footnote w:type="continuationSeparator" w:id="0">
    <w:p w14:paraId="6FEF2427" w14:textId="77777777" w:rsidR="00520478" w:rsidRDefault="00520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C1C5D" w14:textId="77777777" w:rsidR="00A16FB4" w:rsidRDefault="00A16F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2146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07C72" w14:textId="77777777" w:rsidR="00A16FB4" w:rsidRDefault="00A16F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35761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3760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5303469">
    <w:abstractNumId w:val="0"/>
  </w:num>
  <w:num w:numId="4" w16cid:durableId="610434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5E3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74C1"/>
    <w:rsid w:val="00315A4A"/>
    <w:rsid w:val="004B7300"/>
    <w:rsid w:val="004C6753"/>
    <w:rsid w:val="00520478"/>
    <w:rsid w:val="00595C87"/>
    <w:rsid w:val="005D2C65"/>
    <w:rsid w:val="005E6D94"/>
    <w:rsid w:val="005F5E3E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6FB4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9E787"/>
  <w15:chartTrackingRefBased/>
  <w15:docId w15:val="{D3C09E5A-E87C-4295-84AE-1054AA5D9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74C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660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2026-05-28T11:27:00Z</cp:lastPrinted>
  <dcterms:created xsi:type="dcterms:W3CDTF">2026-05-28T11:26:00Z</dcterms:created>
  <dcterms:modified xsi:type="dcterms:W3CDTF">2026-05-28T11:27:00Z</dcterms:modified>
</cp:coreProperties>
</file>