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95EE1" w:rsidRPr="00B95EE1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95EE1" w:rsidRPr="00B95EE1">
        <w:rPr>
          <w:rFonts w:ascii="Arial" w:hAnsi="Arial" w:cs="Arial"/>
          <w:sz w:val="24"/>
          <w:szCs w:val="24"/>
        </w:rPr>
        <w:t>(t.j. Dz. U. z 2024 r. poz. 1320 z pĂłĹşn.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B95EE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95EE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 okresowe i naprawy aparatów do hemodializy i foteli do dializ oraz pełną obsługę serwisową Aparatu RTG Optima 240 AMX dla 10 Wojskowego Szpitala Klinicznego z Polikliniką SPZOZ w Bydgoszczy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95EE1" w:rsidRPr="00A2540E" w:rsidTr="00E44F5E">
        <w:tc>
          <w:tcPr>
            <w:tcW w:w="2269" w:type="dxa"/>
            <w:shd w:val="clear" w:color="auto" w:fill="auto"/>
          </w:tcPr>
          <w:p w:rsidR="00B95EE1" w:rsidRPr="00A2540E" w:rsidRDefault="00B95EE1" w:rsidP="00E44F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95EE1" w:rsidRPr="00A2540E" w:rsidRDefault="00B95EE1" w:rsidP="00E44F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95EE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70/2026</w:t>
            </w:r>
          </w:p>
        </w:tc>
      </w:tr>
    </w:tbl>
    <w:p w:rsidR="00DC652A" w:rsidRPr="00053927" w:rsidRDefault="00B95EE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B95EE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95EE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21BC" w:rsidRDefault="00A421BC" w:rsidP="00025386">
      <w:pPr>
        <w:spacing w:after="0" w:line="240" w:lineRule="auto"/>
      </w:pPr>
      <w:r>
        <w:separator/>
      </w:r>
    </w:p>
  </w:endnote>
  <w:endnote w:type="continuationSeparator" w:id="1">
    <w:p w:rsidR="00A421BC" w:rsidRDefault="00A42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EE1" w:rsidRDefault="00B95EE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5E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5EE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EE1" w:rsidRDefault="00B95EE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21BC" w:rsidRDefault="00A421BC" w:rsidP="00025386">
      <w:pPr>
        <w:spacing w:after="0" w:line="240" w:lineRule="auto"/>
      </w:pPr>
      <w:r>
        <w:separator/>
      </w:r>
    </w:p>
  </w:footnote>
  <w:footnote w:type="continuationSeparator" w:id="1">
    <w:p w:rsidR="00A421BC" w:rsidRDefault="00A421B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EE1" w:rsidRDefault="00B95EE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EE1" w:rsidRDefault="00B95EE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EE1" w:rsidRDefault="00B95EE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5EE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421BC"/>
    <w:rsid w:val="00A56A6F"/>
    <w:rsid w:val="00A87380"/>
    <w:rsid w:val="00AF4E90"/>
    <w:rsid w:val="00AF7375"/>
    <w:rsid w:val="00B62AD0"/>
    <w:rsid w:val="00B77707"/>
    <w:rsid w:val="00B95EE1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2026-06-08T13:26:00Z</dcterms:created>
  <dcterms:modified xsi:type="dcterms:W3CDTF">2026-06-08T13:26:00Z</dcterms:modified>
</cp:coreProperties>
</file>