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AFFDE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4011" w:rsidRPr="00FA401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C57685E" w14:textId="77777777" w:rsidTr="00467CA2">
        <w:tc>
          <w:tcPr>
            <w:tcW w:w="2800" w:type="dxa"/>
            <w:shd w:val="clear" w:color="auto" w:fill="auto"/>
          </w:tcPr>
          <w:p w14:paraId="4F56C64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01A1C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A93A0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23B805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286F2524" w14:textId="77777777" w:rsidTr="00467CA2">
        <w:tc>
          <w:tcPr>
            <w:tcW w:w="2800" w:type="dxa"/>
            <w:shd w:val="clear" w:color="auto" w:fill="auto"/>
          </w:tcPr>
          <w:p w14:paraId="604B9BB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FA287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2EDAB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8A5F1A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F08E80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A0D88C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9795BA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757B02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44443F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A4011" w:rsidRPr="00FA4011">
        <w:rPr>
          <w:rFonts w:ascii="Arial" w:hAnsi="Arial" w:cs="Arial"/>
          <w:sz w:val="24"/>
          <w:szCs w:val="24"/>
        </w:rPr>
        <w:t>(</w:t>
      </w:r>
      <w:proofErr w:type="spellStart"/>
      <w:r w:rsidR="00FA4011" w:rsidRPr="00FA4011">
        <w:rPr>
          <w:rFonts w:ascii="Arial" w:hAnsi="Arial" w:cs="Arial"/>
          <w:sz w:val="24"/>
          <w:szCs w:val="24"/>
        </w:rPr>
        <w:t>t.j</w:t>
      </w:r>
      <w:proofErr w:type="spellEnd"/>
      <w:r w:rsidR="00FA4011" w:rsidRPr="00FA401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A4011" w:rsidRPr="00FA4011">
        <w:rPr>
          <w:rFonts w:ascii="Arial" w:hAnsi="Arial" w:cs="Arial"/>
          <w:sz w:val="24"/>
          <w:szCs w:val="24"/>
        </w:rPr>
        <w:t>późn</w:t>
      </w:r>
      <w:proofErr w:type="spellEnd"/>
      <w:r w:rsidR="00FA4011" w:rsidRPr="00FA4011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928DCFB" w14:textId="77777777" w:rsidTr="00467CA2">
        <w:tc>
          <w:tcPr>
            <w:tcW w:w="2269" w:type="dxa"/>
            <w:shd w:val="clear" w:color="auto" w:fill="auto"/>
          </w:tcPr>
          <w:p w14:paraId="19F0D54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33614F" w14:textId="77777777" w:rsidR="00D520D3" w:rsidRPr="00A2540E" w:rsidRDefault="00FA401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40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dokumentacji projektowej z uzyskaniem dokumentu upoważaniającego do realizacji inwestycji dla rozbudowy sieci wodociągowej na terenie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4011" w:rsidRPr="00A2540E" w14:paraId="356A727C" w14:textId="77777777" w:rsidTr="00A85964">
        <w:tc>
          <w:tcPr>
            <w:tcW w:w="2269" w:type="dxa"/>
            <w:shd w:val="clear" w:color="auto" w:fill="auto"/>
          </w:tcPr>
          <w:p w14:paraId="4FB25563" w14:textId="77777777" w:rsidR="00FA4011" w:rsidRPr="00A2540E" w:rsidRDefault="00FA4011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828665" w14:textId="77777777" w:rsidR="00FA4011" w:rsidRPr="00A2540E" w:rsidRDefault="00FA4011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40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RIiD.271.7.2026</w:t>
            </w:r>
          </w:p>
        </w:tc>
      </w:tr>
    </w:tbl>
    <w:p w14:paraId="4FB6D5D0" w14:textId="77777777" w:rsidR="00DC652A" w:rsidRPr="00053927" w:rsidRDefault="00FA401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435737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19A789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E10F7B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FC36E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5D2C77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23C1C3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713D15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E538CAB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648323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ABB6DB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36D5B2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54FA8B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C072B8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A1D876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9DF43A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533D023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FC4A07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F78DF5B" w14:textId="77777777" w:rsidTr="00467CA2">
        <w:tc>
          <w:tcPr>
            <w:tcW w:w="2660" w:type="dxa"/>
            <w:shd w:val="clear" w:color="auto" w:fill="auto"/>
          </w:tcPr>
          <w:p w14:paraId="454CAF3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EB0E2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98BA07A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9830C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940E9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FFCD6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A401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B1DA39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8F223" w14:textId="77777777" w:rsidR="007A4EBA" w:rsidRDefault="007A4EBA" w:rsidP="00025386">
      <w:pPr>
        <w:spacing w:after="0" w:line="240" w:lineRule="auto"/>
      </w:pPr>
      <w:r>
        <w:separator/>
      </w:r>
    </w:p>
  </w:endnote>
  <w:endnote w:type="continuationSeparator" w:id="0">
    <w:p w14:paraId="384338C3" w14:textId="77777777" w:rsidR="007A4EBA" w:rsidRDefault="007A4E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64224" w14:textId="77777777" w:rsidR="00025386" w:rsidRDefault="00666D69" w:rsidP="00025386">
    <w:pPr>
      <w:pStyle w:val="Stopka"/>
      <w:tabs>
        <w:tab w:val="clear" w:pos="4536"/>
      </w:tabs>
      <w:jc w:val="center"/>
    </w:pPr>
    <w:r>
      <w:rPr>
        <w:noProof/>
      </w:rPr>
      <w:pict w14:anchorId="1B1FAE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F44D4C" w14:textId="63D4750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463DF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48A49" w14:textId="77777777" w:rsidR="007A4EBA" w:rsidRDefault="007A4EBA" w:rsidP="00025386">
      <w:pPr>
        <w:spacing w:after="0" w:line="240" w:lineRule="auto"/>
      </w:pPr>
      <w:r>
        <w:separator/>
      </w:r>
    </w:p>
  </w:footnote>
  <w:footnote w:type="continuationSeparator" w:id="0">
    <w:p w14:paraId="67FC0750" w14:textId="77777777" w:rsidR="007A4EBA" w:rsidRDefault="007A4EB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98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EB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6D69"/>
    <w:rsid w:val="0071340C"/>
    <w:rsid w:val="00745A44"/>
    <w:rsid w:val="007666D6"/>
    <w:rsid w:val="007A4EBA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401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E7C43"/>
  <w15:chartTrackingRefBased/>
  <w15:docId w15:val="{92B5CAB9-2DE7-402E-A46A-AD6CA609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2026-06-10T08:13:00Z</dcterms:created>
  <dcterms:modified xsi:type="dcterms:W3CDTF">2026-06-10T08:13:00Z</dcterms:modified>
</cp:coreProperties>
</file>