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7BAC5B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8363F" w:rsidRPr="0048363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385E8F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8FD5D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30B1DC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C8132C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346278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CFC41D6" w14:textId="77777777" w:rsidTr="004F10A0">
        <w:tc>
          <w:tcPr>
            <w:tcW w:w="2269" w:type="dxa"/>
            <w:shd w:val="clear" w:color="auto" w:fill="auto"/>
          </w:tcPr>
          <w:p w14:paraId="65689A33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F07D1A" w14:textId="77777777" w:rsidR="00A137C9" w:rsidRPr="00A2540E" w:rsidRDefault="0048363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36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dokumentacji projektowej z uzyskaniem dokumentu upoważaniającego do realizacji inwestycji dla rozbudowy sieci wodociągowej na terenie gminy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363F" w:rsidRPr="00A2540E" w14:paraId="0B64E22C" w14:textId="77777777" w:rsidTr="00A85964">
        <w:tc>
          <w:tcPr>
            <w:tcW w:w="2269" w:type="dxa"/>
            <w:shd w:val="clear" w:color="auto" w:fill="auto"/>
          </w:tcPr>
          <w:p w14:paraId="34767E18" w14:textId="77777777" w:rsidR="0048363F" w:rsidRPr="00A2540E" w:rsidRDefault="0048363F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D01FE8" w14:textId="77777777" w:rsidR="0048363F" w:rsidRPr="00A2540E" w:rsidRDefault="0048363F" w:rsidP="00A859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36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RIiD.271.7.2026</w:t>
            </w:r>
          </w:p>
        </w:tc>
      </w:tr>
    </w:tbl>
    <w:p w14:paraId="3845722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B37FBAE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8363F" w:rsidRPr="0048363F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DBF3C0C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C0AAAE0" w14:textId="77777777" w:rsidTr="00A137C9">
        <w:tc>
          <w:tcPr>
            <w:tcW w:w="617" w:type="dxa"/>
            <w:shd w:val="clear" w:color="auto" w:fill="auto"/>
            <w:vAlign w:val="center"/>
          </w:tcPr>
          <w:p w14:paraId="7C6F592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6BCCB6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3D3B67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495EAC46" w14:textId="77777777" w:rsidTr="00A137C9">
        <w:tc>
          <w:tcPr>
            <w:tcW w:w="617" w:type="dxa"/>
            <w:shd w:val="clear" w:color="auto" w:fill="auto"/>
            <w:vAlign w:val="center"/>
          </w:tcPr>
          <w:p w14:paraId="104A121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4A4D77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2EAEBA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A4F55C1" w14:textId="77777777" w:rsidTr="00A137C9">
        <w:tc>
          <w:tcPr>
            <w:tcW w:w="617" w:type="dxa"/>
            <w:shd w:val="clear" w:color="auto" w:fill="auto"/>
            <w:vAlign w:val="center"/>
          </w:tcPr>
          <w:p w14:paraId="5003CE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D0398C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E096AB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099A93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8363F" w:rsidRPr="0048363F">
        <w:rPr>
          <w:rFonts w:ascii="Arial" w:hAnsi="Arial" w:cs="Arial"/>
          <w:sz w:val="24"/>
          <w:szCs w:val="24"/>
        </w:rPr>
        <w:t>(</w:t>
      </w:r>
      <w:proofErr w:type="spellStart"/>
      <w:r w:rsidR="0048363F" w:rsidRPr="0048363F">
        <w:rPr>
          <w:rFonts w:ascii="Arial" w:hAnsi="Arial" w:cs="Arial"/>
          <w:sz w:val="24"/>
          <w:szCs w:val="24"/>
        </w:rPr>
        <w:t>t.j</w:t>
      </w:r>
      <w:proofErr w:type="spellEnd"/>
      <w:r w:rsidR="0048363F" w:rsidRPr="0048363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48363F" w:rsidRPr="0048363F">
        <w:rPr>
          <w:rFonts w:ascii="Arial" w:hAnsi="Arial" w:cs="Arial"/>
          <w:sz w:val="24"/>
          <w:szCs w:val="24"/>
        </w:rPr>
        <w:t>późn</w:t>
      </w:r>
      <w:proofErr w:type="spellEnd"/>
      <w:r w:rsidR="0048363F" w:rsidRPr="0048363F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F4B04F9" w14:textId="77777777" w:rsidTr="00A137C9">
        <w:tc>
          <w:tcPr>
            <w:tcW w:w="617" w:type="dxa"/>
            <w:shd w:val="clear" w:color="auto" w:fill="auto"/>
            <w:vAlign w:val="center"/>
          </w:tcPr>
          <w:p w14:paraId="11FCEC7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F072F2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1A9847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54191D1" w14:textId="77777777" w:rsidTr="00A137C9">
        <w:tc>
          <w:tcPr>
            <w:tcW w:w="617" w:type="dxa"/>
            <w:shd w:val="clear" w:color="auto" w:fill="auto"/>
            <w:vAlign w:val="center"/>
          </w:tcPr>
          <w:p w14:paraId="1C0A8C1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BAD1AB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AE66F1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FC77953" w14:textId="77777777" w:rsidTr="00A137C9">
        <w:tc>
          <w:tcPr>
            <w:tcW w:w="617" w:type="dxa"/>
            <w:shd w:val="clear" w:color="auto" w:fill="auto"/>
            <w:vAlign w:val="center"/>
          </w:tcPr>
          <w:p w14:paraId="0F83B0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A06CF1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243D82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286515A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15EBBF5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1B66AB1" w14:textId="77777777" w:rsidTr="004F10A0">
        <w:tc>
          <w:tcPr>
            <w:tcW w:w="2660" w:type="dxa"/>
            <w:shd w:val="clear" w:color="auto" w:fill="auto"/>
          </w:tcPr>
          <w:p w14:paraId="101837B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1D0E9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C489EC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BEBF3E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F7F41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5B6820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8363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E27E4B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EAE304" w14:textId="77777777" w:rsidR="00EA04FA" w:rsidRDefault="00EA04FA" w:rsidP="00025386">
      <w:pPr>
        <w:spacing w:after="0" w:line="240" w:lineRule="auto"/>
      </w:pPr>
      <w:r>
        <w:separator/>
      </w:r>
    </w:p>
  </w:endnote>
  <w:endnote w:type="continuationSeparator" w:id="0">
    <w:p w14:paraId="663B5A7C" w14:textId="77777777" w:rsidR="00EA04FA" w:rsidRDefault="00EA04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78E40" w14:textId="77777777" w:rsidR="0048363F" w:rsidRDefault="004836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4281D" w14:textId="77777777" w:rsidR="00025386" w:rsidRDefault="00090365" w:rsidP="00025386">
    <w:pPr>
      <w:pStyle w:val="Stopka"/>
      <w:tabs>
        <w:tab w:val="clear" w:pos="4536"/>
      </w:tabs>
      <w:jc w:val="center"/>
    </w:pPr>
    <w:r>
      <w:rPr>
        <w:noProof/>
      </w:rPr>
      <w:pict w14:anchorId="7212A03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E3DA25" w14:textId="3E2087C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348F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86E9F" w14:textId="77777777" w:rsidR="0048363F" w:rsidRDefault="004836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FBF6D" w14:textId="77777777" w:rsidR="00EA04FA" w:rsidRDefault="00EA04FA" w:rsidP="00025386">
      <w:pPr>
        <w:spacing w:after="0" w:line="240" w:lineRule="auto"/>
      </w:pPr>
      <w:r>
        <w:separator/>
      </w:r>
    </w:p>
  </w:footnote>
  <w:footnote w:type="continuationSeparator" w:id="0">
    <w:p w14:paraId="02BD04A3" w14:textId="77777777" w:rsidR="00EA04FA" w:rsidRDefault="00EA04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D380F" w14:textId="77777777" w:rsidR="0048363F" w:rsidRDefault="004836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5995D" w14:textId="77777777" w:rsidR="0048363F" w:rsidRDefault="00483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61F58" w14:textId="77777777" w:rsidR="0048363F" w:rsidRDefault="004836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14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04FA"/>
    <w:rsid w:val="00025386"/>
    <w:rsid w:val="000423B9"/>
    <w:rsid w:val="00053927"/>
    <w:rsid w:val="00084786"/>
    <w:rsid w:val="00090365"/>
    <w:rsid w:val="0016158F"/>
    <w:rsid w:val="001C2314"/>
    <w:rsid w:val="00213980"/>
    <w:rsid w:val="0024648D"/>
    <w:rsid w:val="003A486D"/>
    <w:rsid w:val="004374F2"/>
    <w:rsid w:val="00460705"/>
    <w:rsid w:val="0048363F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04FA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FF11A"/>
  <w15:chartTrackingRefBased/>
  <w15:docId w15:val="{6A0364F4-D6F2-43CB-9280-3970F820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2026-06-10T08:13:00Z</dcterms:created>
  <dcterms:modified xsi:type="dcterms:W3CDTF">2026-06-10T08:13:00Z</dcterms:modified>
</cp:coreProperties>
</file>