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EA829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11FF5" w:rsidRPr="00311FF5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F35ECBC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2C7B8D8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0B1A6D" w14:textId="77777777" w:rsidR="006676AE" w:rsidRPr="0012157F" w:rsidRDefault="00311FF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11FF5">
        <w:rPr>
          <w:rFonts w:ascii="Arial" w:hAnsi="Arial" w:cs="Arial"/>
        </w:rPr>
        <w:t>Gmina Gnojnik</w:t>
      </w:r>
    </w:p>
    <w:p w14:paraId="5C0186E9" w14:textId="77777777" w:rsidR="006676AE" w:rsidRPr="0012157F" w:rsidRDefault="00311FF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11FF5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311FF5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1A18525" w14:textId="77777777" w:rsidR="00F90CD1" w:rsidRDefault="00311FF5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11FF5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311FF5">
        <w:rPr>
          <w:rFonts w:ascii="Arial" w:hAnsi="Arial" w:cs="Arial"/>
        </w:rPr>
        <w:t>Gnojnik</w:t>
      </w:r>
    </w:p>
    <w:p w14:paraId="6C7DA784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90734F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B454E38" w14:textId="77777777" w:rsidTr="00252642">
        <w:tc>
          <w:tcPr>
            <w:tcW w:w="2800" w:type="dxa"/>
          </w:tcPr>
          <w:p w14:paraId="5FA45705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EAB32E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CDC5A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925694C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4233FCBB" w14:textId="77777777" w:rsidTr="00252642">
        <w:tc>
          <w:tcPr>
            <w:tcW w:w="2800" w:type="dxa"/>
          </w:tcPr>
          <w:p w14:paraId="3CD68A5E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D8711B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BE691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0D2CDF4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736BC5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1FF5" w:rsidRPr="0012157F" w14:paraId="69ABF558" w14:textId="77777777" w:rsidTr="00A85964">
        <w:tc>
          <w:tcPr>
            <w:tcW w:w="9104" w:type="dxa"/>
            <w:shd w:val="clear" w:color="auto" w:fill="D9D9D9"/>
          </w:tcPr>
          <w:p w14:paraId="69FA5C99" w14:textId="77777777" w:rsidR="00311FF5" w:rsidRPr="006F0A84" w:rsidRDefault="00311FF5" w:rsidP="00A859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4BF5956" w14:textId="77777777" w:rsidR="00311FF5" w:rsidRDefault="00311FF5" w:rsidP="00A85964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11FF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11FF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11FF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11FF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11FF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D30677" w14:textId="77777777" w:rsidR="00311FF5" w:rsidRPr="00534752" w:rsidRDefault="00311FF5" w:rsidP="00A8596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04F02363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4DB2EC26" w14:textId="77777777" w:rsidTr="00252642">
        <w:tc>
          <w:tcPr>
            <w:tcW w:w="2269" w:type="dxa"/>
          </w:tcPr>
          <w:p w14:paraId="0B8A4E75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F0888A" w14:textId="77777777" w:rsidR="00FB403C" w:rsidRPr="00A2540E" w:rsidRDefault="00311FF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F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dokumentacji projektowej z uzyskaniem dokumentu upoważaniającego do realizacji inwestycji dla rozbudowy sieci wodociągowej na terenie gminy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1FF5" w:rsidRPr="00A2540E" w14:paraId="742D791F" w14:textId="77777777" w:rsidTr="00A85964">
        <w:tc>
          <w:tcPr>
            <w:tcW w:w="2269" w:type="dxa"/>
          </w:tcPr>
          <w:p w14:paraId="641A5BB9" w14:textId="77777777" w:rsidR="00311FF5" w:rsidRPr="00A2540E" w:rsidRDefault="00311FF5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23DB3F4" w14:textId="77777777" w:rsidR="00311FF5" w:rsidRPr="00A2540E" w:rsidRDefault="00311FF5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F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RIiD.271.7.2026</w:t>
            </w:r>
          </w:p>
        </w:tc>
      </w:tr>
    </w:tbl>
    <w:p w14:paraId="0F8C802B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C1DA64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11FF5" w:rsidRPr="00311FF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B0C40C1" w14:textId="77777777" w:rsidTr="00650D6C">
        <w:tc>
          <w:tcPr>
            <w:tcW w:w="9104" w:type="dxa"/>
            <w:shd w:val="clear" w:color="auto" w:fill="D9D9D9"/>
          </w:tcPr>
          <w:p w14:paraId="38817FA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01D0056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3A29D02" w14:textId="77777777" w:rsidR="00311FF5" w:rsidRPr="00992BD8" w:rsidRDefault="00311FF5" w:rsidP="00311FF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06E57A7" w14:textId="77777777" w:rsidR="002426FF" w:rsidRPr="00922A11" w:rsidRDefault="00311FF5" w:rsidP="00311FF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425888B" w14:textId="77777777" w:rsidR="00311FF5" w:rsidRPr="00922A11" w:rsidRDefault="00311FF5" w:rsidP="00311FF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EF42566" w14:textId="77777777" w:rsidR="00311FF5" w:rsidRPr="0012157F" w:rsidRDefault="00311FF5" w:rsidP="00311FF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74B78EB" w14:textId="77777777" w:rsidR="00311FF5" w:rsidRPr="0012157F" w:rsidRDefault="00311FF5" w:rsidP="00311FF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56AB86C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5A31D409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27A52D1" w14:textId="77777777" w:rsidTr="00CD4DD1">
        <w:tc>
          <w:tcPr>
            <w:tcW w:w="9104" w:type="dxa"/>
            <w:shd w:val="clear" w:color="auto" w:fill="D9D9D9"/>
          </w:tcPr>
          <w:p w14:paraId="44A03E1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9C7F5B1" w14:textId="12FB2C2A" w:rsidR="00D2702A" w:rsidRPr="0012157F" w:rsidRDefault="00122BD8" w:rsidP="00122BD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2BD8">
        <w:rPr>
          <w:rFonts w:ascii="Arial" w:hAnsi="Arial" w:cs="Arial"/>
          <w:sz w:val="24"/>
          <w:szCs w:val="24"/>
        </w:rPr>
        <w:t>Oświadczam, że spełniam/y, warunki udziału w postępowaniu określone w Specyfikacji Warunków Zamówienia w zakresie, w jakim Wykonawca powołuje się na te zasoby.</w:t>
      </w:r>
    </w:p>
    <w:p w14:paraId="0E7F97A5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4D693AC" w14:textId="77777777" w:rsidTr="00CD4DD1">
        <w:tc>
          <w:tcPr>
            <w:tcW w:w="9104" w:type="dxa"/>
            <w:shd w:val="clear" w:color="auto" w:fill="D9D9D9"/>
          </w:tcPr>
          <w:p w14:paraId="4FE9510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6EBF94F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F0C3A8F" w14:textId="77777777" w:rsidTr="00847232">
        <w:tc>
          <w:tcPr>
            <w:tcW w:w="9104" w:type="dxa"/>
            <w:shd w:val="clear" w:color="auto" w:fill="D9D9D9"/>
          </w:tcPr>
          <w:p w14:paraId="55C84502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32F822D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1C680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948E148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F77D9D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9AF6F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01DA45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61F4FCC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4530E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7302E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643866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788DF02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58E040A4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F59F5" w14:textId="77777777" w:rsidR="00156C27" w:rsidRDefault="00156C27" w:rsidP="0038231F">
      <w:pPr>
        <w:spacing w:after="0" w:line="240" w:lineRule="auto"/>
      </w:pPr>
      <w:r>
        <w:separator/>
      </w:r>
    </w:p>
  </w:endnote>
  <w:endnote w:type="continuationSeparator" w:id="0">
    <w:p w14:paraId="019DB11C" w14:textId="77777777" w:rsidR="00156C27" w:rsidRDefault="00156C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23EBC" w14:textId="77777777" w:rsidR="00311FF5" w:rsidRDefault="00311F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A1C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525E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8BEDE" w14:textId="77777777" w:rsidR="00311FF5" w:rsidRDefault="00311F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E82EB" w14:textId="77777777" w:rsidR="00156C27" w:rsidRDefault="00156C27" w:rsidP="0038231F">
      <w:pPr>
        <w:spacing w:after="0" w:line="240" w:lineRule="auto"/>
      </w:pPr>
      <w:r>
        <w:separator/>
      </w:r>
    </w:p>
  </w:footnote>
  <w:footnote w:type="continuationSeparator" w:id="0">
    <w:p w14:paraId="6F7F02ED" w14:textId="77777777" w:rsidR="00156C27" w:rsidRDefault="00156C27" w:rsidP="0038231F">
      <w:pPr>
        <w:spacing w:after="0" w:line="240" w:lineRule="auto"/>
      </w:pPr>
      <w:r>
        <w:continuationSeparator/>
      </w:r>
    </w:p>
  </w:footnote>
  <w:footnote w:id="1">
    <w:p w14:paraId="58042739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2618C8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59C4B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DC122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76E24" w14:textId="77777777" w:rsidR="00311FF5" w:rsidRDefault="00311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0AAAF" w14:textId="77777777" w:rsidR="00311FF5" w:rsidRDefault="00311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000B2" w14:textId="77777777" w:rsidR="00311FF5" w:rsidRDefault="00311F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708625">
    <w:abstractNumId w:val="11"/>
  </w:num>
  <w:num w:numId="2" w16cid:durableId="352192120">
    <w:abstractNumId w:val="0"/>
  </w:num>
  <w:num w:numId="3" w16cid:durableId="1483496746">
    <w:abstractNumId w:val="10"/>
  </w:num>
  <w:num w:numId="4" w16cid:durableId="1317683479">
    <w:abstractNumId w:val="13"/>
  </w:num>
  <w:num w:numId="5" w16cid:durableId="1116752735">
    <w:abstractNumId w:val="12"/>
  </w:num>
  <w:num w:numId="6" w16cid:durableId="1120340036">
    <w:abstractNumId w:val="9"/>
  </w:num>
  <w:num w:numId="7" w16cid:durableId="1489705950">
    <w:abstractNumId w:val="1"/>
  </w:num>
  <w:num w:numId="8" w16cid:durableId="1132480918">
    <w:abstractNumId w:val="6"/>
  </w:num>
  <w:num w:numId="9" w16cid:durableId="906454042">
    <w:abstractNumId w:val="4"/>
  </w:num>
  <w:num w:numId="10" w16cid:durableId="404181209">
    <w:abstractNumId w:val="7"/>
  </w:num>
  <w:num w:numId="11" w16cid:durableId="1350374580">
    <w:abstractNumId w:val="5"/>
  </w:num>
  <w:num w:numId="12" w16cid:durableId="1982149193">
    <w:abstractNumId w:val="8"/>
  </w:num>
  <w:num w:numId="13" w16cid:durableId="1515995452">
    <w:abstractNumId w:val="3"/>
  </w:num>
  <w:num w:numId="14" w16cid:durableId="1395736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C2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2BD8"/>
    <w:rsid w:val="00156C27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F5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6355A"/>
  <w15:docId w15:val="{E5BFE5FE-AFAE-4C6C-B59A-3BCF46DF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2026-06-10T08:15:00Z</dcterms:created>
  <dcterms:modified xsi:type="dcterms:W3CDTF">2026-06-10T08:15:00Z</dcterms:modified>
</cp:coreProperties>
</file>